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1BC" w:rsidRPr="00D5208E" w:rsidRDefault="00A861BC">
      <w:pPr>
        <w:jc w:val="center"/>
        <w:rPr>
          <w:rFonts w:ascii="Times New Roman" w:hAnsi="Times New Roman"/>
          <w:b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 xml:space="preserve">Конспект занятия «Моя семья - моя </w:t>
      </w:r>
      <w:r>
        <w:rPr>
          <w:rFonts w:ascii="Times New Roman" w:hAnsi="Times New Roman"/>
          <w:b/>
          <w:sz w:val="24"/>
          <w:szCs w:val="24"/>
        </w:rPr>
        <w:t>опора</w:t>
      </w:r>
      <w:r w:rsidRPr="00D5208E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861BC" w:rsidRDefault="00A861BC" w:rsidP="00D5208E">
      <w:pPr>
        <w:jc w:val="right"/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Варницына Т</w:t>
      </w:r>
      <w:r>
        <w:rPr>
          <w:rFonts w:ascii="Times New Roman" w:hAnsi="Times New Roman"/>
          <w:sz w:val="24"/>
          <w:szCs w:val="24"/>
        </w:rPr>
        <w:t>атьяна</w:t>
      </w:r>
      <w:r w:rsidRPr="00D5208E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>рьевна</w:t>
      </w:r>
      <w:r w:rsidRPr="00D5208E">
        <w:rPr>
          <w:rFonts w:ascii="Times New Roman" w:hAnsi="Times New Roman"/>
          <w:sz w:val="24"/>
          <w:szCs w:val="24"/>
        </w:rPr>
        <w:t xml:space="preserve">, </w:t>
      </w:r>
    </w:p>
    <w:p w:rsidR="00A861BC" w:rsidRDefault="00A861BC" w:rsidP="00D5208E">
      <w:pPr>
        <w:jc w:val="right"/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воспитатель</w:t>
      </w:r>
      <w:r>
        <w:rPr>
          <w:rFonts w:ascii="Times New Roman" w:hAnsi="Times New Roman"/>
          <w:sz w:val="24"/>
          <w:szCs w:val="24"/>
        </w:rPr>
        <w:t xml:space="preserve"> Детского сада № 47 ОАО «РЖД»</w:t>
      </w:r>
    </w:p>
    <w:p w:rsidR="00A861BC" w:rsidRPr="00D5208E" w:rsidRDefault="00A861BC" w:rsidP="00D5208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г. Александрова Владимирской области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Задачи и цели: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- формировать представление о семье, как о людях, которые живут вместе;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- вызывать желание рассказывать о взаимоотношениях между детьми и взрослыми в семье, желание поделиться своими мыслями, чувствами о своей семье;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- воспитывать у детей любовь и уважение к членам своей семьи, желание высказывать свои чувства близким людям;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-воспитывать желание заботиться о близких , развивать чувство гордости за свою семью, воспитывать уважительное отношение к старшим.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-помогать ребёнку в осознании себя как полноправного, любимого члена семьи.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Материал: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-"Домовенок Кузя" - кукла 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- ноутбук и проектор с экраном;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-  семейные фотографии и видео с сюжетами из жизни семьи детей;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- сюжетные картинки для игры "Кому, что надо для работы":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мама варит обед, бабушка вяжет, дедушка ловит рыбу, папа мастерит скворечник.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-набор предметов: для мамы (сковорода, ложка, кастрюля), для папы (пила, молоток, гвоздь), для бабушки (спицы, очки, моток ниток для вязания), для дедушки (леска, поплавок, рыболовный крючок).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-мяч для игры.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Музыкальный ряд: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1. Песня " Про мою семью","Моя семья   ".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2. Фоновые музыкальные заставки для игр и физминуток (Домовенок Кузя-минус)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Ход занятия: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1.ВСТУПЛЕНИЕ: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Воспитатель: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Здравствуйте, мои друзья!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Встрече нашей рада я.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Собрались мы в этот раз,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Чтоб послушать ваш рассказ,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Много ли родных у вас?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Дети, точно знаю я,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</w:t>
      </w:r>
      <w:r w:rsidRPr="00D5208E">
        <w:rPr>
          <w:rFonts w:ascii="Times New Roman" w:hAnsi="Times New Roman"/>
          <w:sz w:val="24"/>
          <w:szCs w:val="24"/>
        </w:rPr>
        <w:t>сть у каждого семья!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</w:t>
      </w:r>
      <w:r w:rsidRPr="00D5208E">
        <w:rPr>
          <w:rFonts w:ascii="Times New Roman" w:hAnsi="Times New Roman"/>
          <w:i/>
          <w:sz w:val="24"/>
          <w:szCs w:val="24"/>
        </w:rPr>
        <w:t>лышны всхлипы и плач</w:t>
      </w:r>
      <w:r>
        <w:rPr>
          <w:rFonts w:ascii="Times New Roman" w:hAnsi="Times New Roman"/>
          <w:i/>
          <w:sz w:val="24"/>
          <w:szCs w:val="24"/>
        </w:rPr>
        <w:t xml:space="preserve"> за дверью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Что случилось? Не пойму!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Дети, мне не показалось?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Кто-то плачет, там за дверью.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Нужно нам помочь ему!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Восп-ль подходит к двери и находит там Кузю.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5208E">
        <w:rPr>
          <w:rFonts w:ascii="Times New Roman" w:hAnsi="Times New Roman"/>
          <w:sz w:val="24"/>
          <w:szCs w:val="24"/>
        </w:rPr>
        <w:t>Да это наш старый знакомый!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Ребята,</w:t>
      </w:r>
      <w:r>
        <w:rPr>
          <w:rFonts w:ascii="Times New Roman" w:hAnsi="Times New Roman"/>
          <w:sz w:val="24"/>
          <w:szCs w:val="24"/>
        </w:rPr>
        <w:t xml:space="preserve"> вы его узнали? Конечно,</w:t>
      </w:r>
      <w:r w:rsidRPr="00D5208E">
        <w:rPr>
          <w:rFonts w:ascii="Times New Roman" w:hAnsi="Times New Roman"/>
          <w:sz w:val="24"/>
          <w:szCs w:val="24"/>
        </w:rPr>
        <w:t xml:space="preserve"> это Домовенок Кузя!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Кузя! Здравствуй, что с тобой?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Очень грустный ты такой?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Говори нам поскорей,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Ты среди своих друзей!</w:t>
      </w:r>
    </w:p>
    <w:p w:rsidR="00A861BC" w:rsidRPr="00D5208E" w:rsidRDefault="00A861BC" w:rsidP="00D5208E">
      <w:pPr>
        <w:rPr>
          <w:rFonts w:ascii="Times New Roman" w:hAnsi="Times New Roman"/>
          <w:b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Кузя: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Случайно в садик к вам попал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И семьи я не видал.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Никого нет у меня.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Дети, где моя семья?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Что за слово дорогое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Произносите, «семья»?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Может быть, она найдётся,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Та семья и для меня?</w:t>
      </w:r>
    </w:p>
    <w:p w:rsidR="00A861BC" w:rsidRPr="00D5208E" w:rsidRDefault="00A861BC" w:rsidP="00D5208E">
      <w:pPr>
        <w:rPr>
          <w:rFonts w:ascii="Times New Roman" w:hAnsi="Times New Roman"/>
          <w:b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Восп-ль: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Не плачь, дорогой Кузька! Конечно же, мы тебе расскажем, что обозначает это дорогое слово – «семья». Скажите, дети, что такое – семья? Как вы думаете?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Ответы детей</w:t>
      </w:r>
      <w:r w:rsidRPr="00D5208E">
        <w:rPr>
          <w:rFonts w:ascii="Times New Roman" w:hAnsi="Times New Roman"/>
          <w:sz w:val="24"/>
          <w:szCs w:val="24"/>
        </w:rPr>
        <w:t>: Семья – это когда все живут в одном доме. Семья – это когда есть мама, папа, бабушка, дедушка, брат, сестра. Живут дружно, в семье все заботятся друг о друге.)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Восп-ль</w:t>
      </w:r>
      <w:r w:rsidRPr="00D5208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Д</w:t>
      </w:r>
      <w:r w:rsidRPr="00D5208E">
        <w:rPr>
          <w:rFonts w:ascii="Times New Roman" w:hAnsi="Times New Roman"/>
          <w:sz w:val="24"/>
          <w:szCs w:val="24"/>
        </w:rPr>
        <w:t>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семья-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это самое дорогое,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что есть у человека,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где друг друга любят и заботятся друг о друге.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Кузя! не расстраивайся,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что у тебя нет семьи.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Посмотри и послушай, как наши дети рассказывают о своих родных.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Внимание на волшебный экран!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2.Семейные фотографии.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Рассказы детей.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Восп-ль</w:t>
      </w:r>
      <w:r w:rsidRPr="00D5208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D5208E">
        <w:rPr>
          <w:rFonts w:ascii="Times New Roman" w:hAnsi="Times New Roman"/>
          <w:sz w:val="24"/>
          <w:szCs w:val="24"/>
        </w:rPr>
        <w:t>ак хорошо вы рассказали о своих родственниках .Кузя,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тебе понравились рассказы детей?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Кузя</w:t>
      </w:r>
      <w:r w:rsidRPr="00D5208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Да!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очень!</w:t>
      </w:r>
      <w:r>
        <w:rPr>
          <w:rFonts w:ascii="Times New Roman" w:hAnsi="Times New Roman"/>
          <w:sz w:val="24"/>
          <w:szCs w:val="24"/>
        </w:rPr>
        <w:t xml:space="preserve"> я</w:t>
      </w:r>
      <w:r w:rsidRPr="00D5208E">
        <w:rPr>
          <w:rFonts w:ascii="Times New Roman" w:hAnsi="Times New Roman"/>
          <w:sz w:val="24"/>
          <w:szCs w:val="24"/>
        </w:rPr>
        <w:t xml:space="preserve"> вам так завидую! 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Восп-ль: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Мы с вами говорили,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что семья-это много домашней работы и у каждого члена семьи есть свои обязанности.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Давайте поиграем.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3.Игра «</w:t>
      </w:r>
      <w:r w:rsidRPr="00D5208E">
        <w:rPr>
          <w:rFonts w:ascii="Times New Roman" w:hAnsi="Times New Roman"/>
          <w:sz w:val="24"/>
          <w:szCs w:val="24"/>
        </w:rPr>
        <w:t>Что умеет делать?</w:t>
      </w:r>
      <w:r>
        <w:rPr>
          <w:rFonts w:ascii="Times New Roman" w:hAnsi="Times New Roman"/>
          <w:sz w:val="24"/>
          <w:szCs w:val="24"/>
        </w:rPr>
        <w:t>»</w:t>
      </w:r>
      <w:r w:rsidRPr="00D5208E">
        <w:rPr>
          <w:rFonts w:ascii="Times New Roman" w:hAnsi="Times New Roman"/>
          <w:sz w:val="24"/>
          <w:szCs w:val="24"/>
        </w:rPr>
        <w:t xml:space="preserve"> (звучит музыка Кузя-минус)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Задание: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на столе лежат большие карточки,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на которых изображены члены семьи. А на маленьких изображены действия.</w:t>
      </w:r>
      <w:r>
        <w:rPr>
          <w:rFonts w:ascii="Times New Roman" w:hAnsi="Times New Roman"/>
          <w:sz w:val="24"/>
          <w:szCs w:val="24"/>
        </w:rPr>
        <w:t xml:space="preserve"> В</w:t>
      </w:r>
      <w:r w:rsidRPr="00D5208E">
        <w:rPr>
          <w:rFonts w:ascii="Times New Roman" w:hAnsi="Times New Roman"/>
          <w:sz w:val="24"/>
          <w:szCs w:val="24"/>
        </w:rPr>
        <w:t>аша задача- правильно их расположить.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Восп-ль: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Вот как много домашней работы у всех! С родными вам тепло,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радостно и весело. О семье очень много пословиц и поговорок придумал русский народ. Давайте вспомним их.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4.Пословицы и поговорки о семье: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Дети вспоминают, а потом по очереди их произносят.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Согласие да лад - в семье клад.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Дружную семью горе не берёт.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В семье согласно, так идёт дело прекрасно.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Земля без воды мертва, человек без семьи пустоват.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Когда нет семьи, так и дома нет.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Семья сильна, когда над ней крыша одна.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Семья без детей, что цветок без запаха.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Семейный горшок всегда кипит.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В семье и каша гуще.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В родной семье разлад - то и дому не рад.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Не будет добра, коли в семье вражда.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Не нужен клад,когда в семье лад.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Когда семья вместе,так и сердце на месте.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В гостях хорошо,а дома лучше.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Нет милее дружка,чем родная матушка.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В дружной семье и холод-тепло.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Восп-ль:</w:t>
      </w:r>
      <w:r w:rsidRPr="00D5208E">
        <w:rPr>
          <w:rFonts w:ascii="Times New Roman" w:hAnsi="Times New Roman"/>
          <w:sz w:val="24"/>
          <w:szCs w:val="24"/>
        </w:rPr>
        <w:t xml:space="preserve"> Недаром в народе говорится: «Не нужен и клад, коли в семье лад», «Дружная семья - самая счастливая!» А теперь давайте поиграем!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Игра </w:t>
      </w:r>
      <w:r w:rsidRPr="00D5208E">
        <w:rPr>
          <w:rFonts w:ascii="Times New Roman" w:hAnsi="Times New Roman"/>
          <w:sz w:val="24"/>
          <w:szCs w:val="24"/>
        </w:rPr>
        <w:t>" Закончи предложение»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(дети встают в круг,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воспитатель бросает детям по очереди мяч и задает вопрос)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1.Если моя мама заболела,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то я .......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2.Если мой папа строит дачу,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то я........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3.Если моя сестра </w:t>
      </w:r>
      <w:r>
        <w:rPr>
          <w:rFonts w:ascii="Times New Roman" w:hAnsi="Times New Roman"/>
          <w:sz w:val="24"/>
          <w:szCs w:val="24"/>
        </w:rPr>
        <w:t>у</w:t>
      </w:r>
      <w:r w:rsidRPr="00D5208E">
        <w:rPr>
          <w:rFonts w:ascii="Times New Roman" w:hAnsi="Times New Roman"/>
          <w:sz w:val="24"/>
          <w:szCs w:val="24"/>
        </w:rPr>
        <w:t>чит уроки,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то я ......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4.Если мой братишка плачет,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то я......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5.Если у бабушке болит голова,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то я......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6.Если мой дедушка пришел ко мне в гости,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то я.....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7.Если мамы нет дома,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то я.....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8.Если у папы выходной,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то я......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9.Если моя бабушка печет пироги,то я....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10.Если мама чем-то расстроена,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то я.....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Восп-ль</w:t>
      </w:r>
      <w:r w:rsidRPr="00D5208E">
        <w:rPr>
          <w:rFonts w:ascii="Times New Roman" w:hAnsi="Times New Roman"/>
          <w:sz w:val="24"/>
          <w:szCs w:val="24"/>
        </w:rPr>
        <w:t xml:space="preserve">: Недаром в народе говорится:  </w:t>
      </w:r>
      <w:r>
        <w:rPr>
          <w:rFonts w:ascii="Times New Roman" w:hAnsi="Times New Roman"/>
          <w:sz w:val="24"/>
          <w:szCs w:val="24"/>
        </w:rPr>
        <w:t>«</w:t>
      </w:r>
      <w:r w:rsidRPr="00D5208E">
        <w:rPr>
          <w:rFonts w:ascii="Times New Roman" w:hAnsi="Times New Roman"/>
          <w:sz w:val="24"/>
          <w:szCs w:val="24"/>
        </w:rPr>
        <w:t>О счастливой семье у нас и песня есть!</w:t>
      </w:r>
      <w:r>
        <w:rPr>
          <w:rFonts w:ascii="Times New Roman" w:hAnsi="Times New Roman"/>
          <w:sz w:val="24"/>
          <w:szCs w:val="24"/>
        </w:rPr>
        <w:t>»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5.Звучит Детская песенка" Моя семья"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(Восп-ль берет на руки Кузю).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Дети встают перед экраном,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 xml:space="preserve">на котором </w:t>
      </w:r>
      <w:r>
        <w:rPr>
          <w:rFonts w:ascii="Times New Roman" w:hAnsi="Times New Roman"/>
          <w:sz w:val="24"/>
          <w:szCs w:val="24"/>
        </w:rPr>
        <w:t xml:space="preserve">идет слайд-щоу с </w:t>
      </w:r>
      <w:r w:rsidRPr="00D5208E">
        <w:rPr>
          <w:rFonts w:ascii="Times New Roman" w:hAnsi="Times New Roman"/>
          <w:sz w:val="24"/>
          <w:szCs w:val="24"/>
        </w:rPr>
        <w:t xml:space="preserve"> фотографи</w:t>
      </w:r>
      <w:r>
        <w:rPr>
          <w:rFonts w:ascii="Times New Roman" w:hAnsi="Times New Roman"/>
          <w:sz w:val="24"/>
          <w:szCs w:val="24"/>
        </w:rPr>
        <w:t>ями</w:t>
      </w:r>
      <w:r w:rsidRPr="00D5208E">
        <w:rPr>
          <w:rFonts w:ascii="Times New Roman" w:hAnsi="Times New Roman"/>
          <w:sz w:val="24"/>
          <w:szCs w:val="24"/>
        </w:rPr>
        <w:t xml:space="preserve"> родственников детей</w:t>
      </w:r>
      <w:r>
        <w:rPr>
          <w:rFonts w:ascii="Times New Roman" w:hAnsi="Times New Roman"/>
          <w:sz w:val="24"/>
          <w:szCs w:val="24"/>
        </w:rPr>
        <w:t>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Кузя:</w:t>
      </w:r>
      <w:r w:rsidRPr="00D5208E">
        <w:rPr>
          <w:rFonts w:ascii="Times New Roman" w:hAnsi="Times New Roman"/>
          <w:sz w:val="24"/>
          <w:szCs w:val="24"/>
        </w:rPr>
        <w:t xml:space="preserve"> Ребята,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 xml:space="preserve">а почему у вас на фотографиях такие счастливые лица? 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Дети</w:t>
      </w:r>
      <w:r w:rsidRPr="00D5208E">
        <w:rPr>
          <w:rFonts w:ascii="Times New Roman" w:hAnsi="Times New Roman"/>
          <w:sz w:val="24"/>
          <w:szCs w:val="24"/>
        </w:rPr>
        <w:t>: потому что у нас есть семья.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Кузя:</w:t>
      </w:r>
      <w:r>
        <w:rPr>
          <w:rFonts w:ascii="Times New Roman" w:hAnsi="Times New Roman"/>
          <w:sz w:val="24"/>
          <w:szCs w:val="24"/>
        </w:rPr>
        <w:t xml:space="preserve"> А</w:t>
      </w:r>
      <w:r w:rsidRPr="00D5208E">
        <w:rPr>
          <w:rFonts w:ascii="Times New Roman" w:hAnsi="Times New Roman"/>
          <w:sz w:val="24"/>
          <w:szCs w:val="24"/>
        </w:rPr>
        <w:t>-а-а</w:t>
      </w:r>
      <w:r>
        <w:rPr>
          <w:rFonts w:ascii="Times New Roman" w:hAnsi="Times New Roman"/>
          <w:sz w:val="24"/>
          <w:szCs w:val="24"/>
        </w:rPr>
        <w:t>,</w:t>
      </w:r>
      <w:r w:rsidRPr="00D5208E">
        <w:rPr>
          <w:rFonts w:ascii="Times New Roman" w:hAnsi="Times New Roman"/>
          <w:sz w:val="24"/>
          <w:szCs w:val="24"/>
        </w:rPr>
        <w:t xml:space="preserve"> сиротинушка я несчастная,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нету у меня отца,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матери,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некуда мне голову приклонить!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Восп-ль: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Не переживай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а посмотри,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как наши ребята изображают своих родных,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а мы будем угадывать.</w:t>
      </w:r>
    </w:p>
    <w:p w:rsidR="00A861BC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Пантомима " Изобрази,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но не говори  "  Задание: На столе лежат предметы,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которые помогут вам изобразить кого-то из своих родных.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А мы должны догадаться,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кто это.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На столе лежат шляпа, газета, инструменты, утюг и т.д.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Восп-ль: </w:t>
      </w:r>
      <w:r>
        <w:rPr>
          <w:rFonts w:ascii="Times New Roman" w:hAnsi="Times New Roman"/>
          <w:sz w:val="24"/>
          <w:szCs w:val="24"/>
        </w:rPr>
        <w:t>В</w:t>
      </w:r>
      <w:r w:rsidRPr="00D5208E">
        <w:rPr>
          <w:rFonts w:ascii="Times New Roman" w:hAnsi="Times New Roman"/>
          <w:sz w:val="24"/>
          <w:szCs w:val="24"/>
        </w:rPr>
        <w:t xml:space="preserve"> народе говорится: "Вся семья вместе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так и душа на месте  ". Ребята,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а вы любите вместе проводить выходные дни?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-Стихотворение: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Очень-очень счастливая,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В сборе вся моя семья: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И папа со мной, и мама со мной,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Какой замечательный выходной!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Сегодня никто никуда не спешит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Никто на работу с утра не бежит.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Мы просто все вместе по парку идём,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D5208E">
        <w:rPr>
          <w:rFonts w:ascii="Times New Roman" w:hAnsi="Times New Roman"/>
          <w:i/>
          <w:sz w:val="24"/>
          <w:szCs w:val="24"/>
        </w:rPr>
        <w:t>Играем, смеёмся и даже поём!</w:t>
      </w:r>
    </w:p>
    <w:p w:rsidR="00A861BC" w:rsidRPr="00D5208E" w:rsidRDefault="00A861BC" w:rsidP="00D5208E">
      <w:pPr>
        <w:rPr>
          <w:rFonts w:ascii="Times New Roman" w:hAnsi="Times New Roman"/>
          <w:b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Восп-ль: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- Внимание на волшебный экран!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Давайте посмотрим,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как наши дети проводят выходные.</w:t>
      </w:r>
    </w:p>
    <w:p w:rsidR="00A861BC" w:rsidRPr="00D5208E" w:rsidRDefault="00A861BC" w:rsidP="00D5208E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</w:t>
      </w:r>
      <w:r w:rsidRPr="00D5208E">
        <w:rPr>
          <w:rFonts w:ascii="Times New Roman" w:hAnsi="Times New Roman"/>
          <w:i/>
          <w:sz w:val="24"/>
          <w:szCs w:val="24"/>
        </w:rPr>
        <w:t>росмотр видео: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1.Саша </w:t>
      </w:r>
      <w:r w:rsidRPr="00D5208E">
        <w:rPr>
          <w:rFonts w:ascii="Times New Roman" w:hAnsi="Times New Roman"/>
          <w:sz w:val="24"/>
          <w:szCs w:val="24"/>
        </w:rPr>
        <w:t>Е.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(выходной на катке)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Восп-ль: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Да,</w:t>
      </w:r>
      <w:r>
        <w:rPr>
          <w:rFonts w:ascii="Times New Roman" w:hAnsi="Times New Roman"/>
          <w:sz w:val="24"/>
          <w:szCs w:val="24"/>
        </w:rPr>
        <w:t xml:space="preserve"> ребята. </w:t>
      </w:r>
      <w:r w:rsidRPr="00D5208E">
        <w:rPr>
          <w:rFonts w:ascii="Times New Roman" w:hAnsi="Times New Roman"/>
          <w:sz w:val="24"/>
          <w:szCs w:val="24"/>
        </w:rPr>
        <w:t>Как хорошо, когда вся семья вместе! А что надо делать,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чтобы в вашей семье у всех было радостное настроение?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Предполагаемые ответы детей:  </w:t>
      </w:r>
      <w:r w:rsidRPr="00D5208E">
        <w:rPr>
          <w:rFonts w:ascii="Times New Roman" w:hAnsi="Times New Roman"/>
          <w:sz w:val="24"/>
          <w:szCs w:val="24"/>
        </w:rPr>
        <w:t>уступать друг другу,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помогать в домашних делах.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Восп-ль</w:t>
      </w:r>
      <w:r>
        <w:rPr>
          <w:rFonts w:ascii="Times New Roman" w:hAnsi="Times New Roman"/>
          <w:sz w:val="24"/>
          <w:szCs w:val="24"/>
        </w:rPr>
        <w:t xml:space="preserve">: </w:t>
      </w:r>
      <w:r w:rsidRPr="00D5208E">
        <w:rPr>
          <w:rFonts w:ascii="Times New Roman" w:hAnsi="Times New Roman"/>
          <w:sz w:val="24"/>
          <w:szCs w:val="24"/>
        </w:rPr>
        <w:t>Внимание на волшебный экран.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Артем М (помогает маме купать младшего братика)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3.Аня Ш (помогает бабушке печь пироги)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b/>
          <w:sz w:val="24"/>
          <w:szCs w:val="24"/>
        </w:rPr>
        <w:t>Восп-ль: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Ребята, я знаю,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что у Даши есть очень хорошее желание.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Ребенок читает стихотворение: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Больше всего на свете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Хочу, чтоб накрыли стол,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И чтобы сегодня папа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Чуть-чуть пораньше пришёл,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И чтоб нарядилась мама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И улыбнулась всем,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И чтобы меня похвалили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За то, что молчу и ем.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Больше всего на свете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Хотелось бы так пожить!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И чтобы хватило времени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Со всеми поговорить...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AA2E95">
        <w:rPr>
          <w:rFonts w:ascii="Times New Roman" w:hAnsi="Times New Roman"/>
          <w:b/>
          <w:sz w:val="24"/>
          <w:szCs w:val="24"/>
        </w:rPr>
        <w:t>Восп-ль</w:t>
      </w:r>
      <w:r w:rsidRPr="00D5208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А у вас есть заветное желание про вашу семью?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 xml:space="preserve"> Кувшин Доброты </w:t>
      </w:r>
      <w:r w:rsidRPr="00D5208E">
        <w:rPr>
          <w:rFonts w:ascii="Times New Roman" w:hAnsi="Times New Roman"/>
          <w:sz w:val="24"/>
          <w:szCs w:val="24"/>
        </w:rPr>
        <w:t xml:space="preserve">(Звучит песня </w:t>
      </w:r>
      <w:r>
        <w:rPr>
          <w:rFonts w:ascii="Times New Roman" w:hAnsi="Times New Roman"/>
          <w:sz w:val="24"/>
          <w:szCs w:val="24"/>
        </w:rPr>
        <w:t>«</w:t>
      </w:r>
      <w:r w:rsidRPr="00D5208E">
        <w:rPr>
          <w:rFonts w:ascii="Times New Roman" w:hAnsi="Times New Roman"/>
          <w:sz w:val="24"/>
          <w:szCs w:val="24"/>
        </w:rPr>
        <w:t>Про семью</w:t>
      </w:r>
      <w:r>
        <w:rPr>
          <w:rFonts w:ascii="Times New Roman" w:hAnsi="Times New Roman"/>
          <w:sz w:val="24"/>
          <w:szCs w:val="24"/>
        </w:rPr>
        <w:t>»</w:t>
      </w:r>
      <w:r w:rsidRPr="00D5208E">
        <w:rPr>
          <w:rFonts w:ascii="Times New Roman" w:hAnsi="Times New Roman"/>
          <w:sz w:val="24"/>
          <w:szCs w:val="24"/>
        </w:rPr>
        <w:t>)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У меня есть кувшин.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 xml:space="preserve">Он волшебный. </w:t>
      </w:r>
      <w:r>
        <w:rPr>
          <w:rFonts w:ascii="Times New Roman" w:hAnsi="Times New Roman"/>
          <w:sz w:val="24"/>
          <w:szCs w:val="24"/>
        </w:rPr>
        <w:t>Э</w:t>
      </w:r>
      <w:r w:rsidRPr="00D5208E">
        <w:rPr>
          <w:rFonts w:ascii="Times New Roman" w:hAnsi="Times New Roman"/>
          <w:sz w:val="24"/>
          <w:szCs w:val="24"/>
        </w:rPr>
        <w:t>то кувшин ДОБРОТЫ</w:t>
      </w:r>
      <w:r>
        <w:rPr>
          <w:rFonts w:ascii="Times New Roman" w:hAnsi="Times New Roman"/>
          <w:sz w:val="24"/>
          <w:szCs w:val="24"/>
        </w:rPr>
        <w:t xml:space="preserve">. </w:t>
      </w:r>
      <w:r w:rsidRPr="00D5208E">
        <w:rPr>
          <w:rFonts w:ascii="Times New Roman" w:hAnsi="Times New Roman"/>
          <w:sz w:val="24"/>
          <w:szCs w:val="24"/>
        </w:rPr>
        <w:t>Если кто шепнет свое желание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5208E">
        <w:rPr>
          <w:rFonts w:ascii="Times New Roman" w:hAnsi="Times New Roman"/>
          <w:sz w:val="24"/>
          <w:szCs w:val="24"/>
        </w:rPr>
        <w:t>оно обязательно сбудется.</w:t>
      </w:r>
    </w:p>
    <w:p w:rsidR="00A861BC" w:rsidRPr="00AA2E95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AA2E95">
        <w:rPr>
          <w:rFonts w:ascii="Times New Roman" w:hAnsi="Times New Roman"/>
          <w:i/>
          <w:sz w:val="24"/>
          <w:szCs w:val="24"/>
        </w:rPr>
        <w:t>Дети встают в круг и по очереди шепчут свои желания.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AA2E95">
        <w:rPr>
          <w:rFonts w:ascii="Times New Roman" w:hAnsi="Times New Roman"/>
          <w:b/>
          <w:sz w:val="24"/>
          <w:szCs w:val="24"/>
        </w:rPr>
        <w:t>Восп-ль: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А я свое желание хочу произнести вслух: Хочу,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чтобы у Кузьки появилась семья! Ведь ему так плохо одному!</w:t>
      </w:r>
    </w:p>
    <w:p w:rsidR="00A861BC" w:rsidRPr="00AA2E95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AA2E95">
        <w:rPr>
          <w:rFonts w:ascii="Times New Roman" w:hAnsi="Times New Roman"/>
          <w:i/>
          <w:sz w:val="24"/>
          <w:szCs w:val="24"/>
        </w:rPr>
        <w:t>Звучит музыка волшебства и на экране появляется фото ...........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AA2E95">
        <w:rPr>
          <w:rFonts w:ascii="Times New Roman" w:hAnsi="Times New Roman"/>
          <w:b/>
          <w:sz w:val="24"/>
          <w:szCs w:val="24"/>
        </w:rPr>
        <w:t>Кузя</w:t>
      </w:r>
      <w:r w:rsidRPr="00D5208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Ура!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Я теперь не один!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Спасибо,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ребята!  Я хочу вас отблагодарить и подарить вам подарки,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которые вы найдете в моем волшебном сундучке!</w:t>
      </w:r>
    </w:p>
    <w:p w:rsidR="00A861BC" w:rsidRPr="00AA2E95" w:rsidRDefault="00A861BC" w:rsidP="00D5208E">
      <w:pPr>
        <w:rPr>
          <w:rFonts w:ascii="Times New Roman" w:hAnsi="Times New Roman"/>
          <w:i/>
          <w:sz w:val="24"/>
          <w:szCs w:val="24"/>
        </w:rPr>
      </w:pPr>
      <w:r w:rsidRPr="00AA2E95">
        <w:rPr>
          <w:rFonts w:ascii="Times New Roman" w:hAnsi="Times New Roman"/>
          <w:i/>
          <w:sz w:val="24"/>
          <w:szCs w:val="24"/>
        </w:rPr>
        <w:t>Звучит песня" Моя семья".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9.Воспитатель  раздает призы-медальоны "Дружная семья " </w:t>
      </w:r>
      <w:r>
        <w:rPr>
          <w:rFonts w:ascii="Times New Roman" w:hAnsi="Times New Roman"/>
          <w:sz w:val="24"/>
          <w:szCs w:val="24"/>
        </w:rPr>
        <w:t>, на которых изображена семья каждого ребенка.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AA2E95">
        <w:rPr>
          <w:rFonts w:ascii="Times New Roman" w:hAnsi="Times New Roman"/>
          <w:b/>
          <w:sz w:val="24"/>
          <w:szCs w:val="24"/>
        </w:rPr>
        <w:t>Восп-ль: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Спасибо,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Кузя! Когда нам взгрустнется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5208E">
        <w:rPr>
          <w:rFonts w:ascii="Times New Roman" w:hAnsi="Times New Roman"/>
          <w:sz w:val="24"/>
          <w:szCs w:val="24"/>
        </w:rPr>
        <w:t xml:space="preserve"> 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оденем свои медальон</w:t>
      </w:r>
      <w:r>
        <w:rPr>
          <w:rFonts w:ascii="Times New Roman" w:hAnsi="Times New Roman"/>
          <w:sz w:val="24"/>
          <w:szCs w:val="24"/>
        </w:rPr>
        <w:t xml:space="preserve">ы, </w:t>
      </w:r>
      <w:r w:rsidRPr="00D5208E">
        <w:rPr>
          <w:rFonts w:ascii="Times New Roman" w:hAnsi="Times New Roman"/>
          <w:sz w:val="24"/>
          <w:szCs w:val="24"/>
        </w:rPr>
        <w:t xml:space="preserve"> и грусть сразу пройдет! 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А теперь давайте попрощаемся с Кузей ! Возвращайся в свой домик и собирайся в гости к своей родне!    Ну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5208E">
        <w:rPr>
          <w:rFonts w:ascii="Times New Roman" w:hAnsi="Times New Roman"/>
          <w:sz w:val="24"/>
          <w:szCs w:val="24"/>
        </w:rPr>
        <w:t xml:space="preserve"> а мы  нашим гостям скажем пожелание,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08E">
        <w:rPr>
          <w:rFonts w:ascii="Times New Roman" w:hAnsi="Times New Roman"/>
          <w:sz w:val="24"/>
          <w:szCs w:val="24"/>
        </w:rPr>
        <w:t>ведь у них тоже есть семьи.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Ребенок читает стих</w:t>
      </w:r>
      <w:r>
        <w:rPr>
          <w:rFonts w:ascii="Times New Roman" w:hAnsi="Times New Roman"/>
          <w:sz w:val="24"/>
          <w:szCs w:val="24"/>
        </w:rPr>
        <w:t>отворен</w:t>
      </w:r>
      <w:r w:rsidRPr="00D5208E">
        <w:rPr>
          <w:rFonts w:ascii="Times New Roman" w:hAnsi="Times New Roman"/>
          <w:sz w:val="24"/>
          <w:szCs w:val="24"/>
        </w:rPr>
        <w:t>е: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 xml:space="preserve"> Семья – это труд, друг о друге забота,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Семья – это много домашней работы.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Семья – это важно! Семья – это сложно!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Но счастливо жить одному невозможно!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Всегда будьте вместе, любовь берегите,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Обиды и ссоры подальше гоните,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Хотим, чтоб про вас говорили друзья:</w:t>
      </w:r>
    </w:p>
    <w:p w:rsidR="00A861BC" w:rsidRPr="00D5208E" w:rsidRDefault="00A861BC" w:rsidP="00D5208E">
      <w:pPr>
        <w:rPr>
          <w:rFonts w:ascii="Times New Roman" w:hAnsi="Times New Roman"/>
          <w:sz w:val="24"/>
          <w:szCs w:val="24"/>
        </w:rPr>
      </w:pPr>
      <w:r w:rsidRPr="00D5208E">
        <w:rPr>
          <w:rFonts w:ascii="Times New Roman" w:hAnsi="Times New Roman"/>
          <w:sz w:val="24"/>
          <w:szCs w:val="24"/>
        </w:rPr>
        <w:t>Какая хорошая Ваша семья!</w:t>
      </w:r>
    </w:p>
    <w:sectPr w:rsidR="00A861BC" w:rsidRPr="00D5208E" w:rsidSect="001F631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36432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4CC4B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4F4A02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71A8C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B8AEA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FD41E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2728D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24BD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3421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37EA2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631A"/>
    <w:rsid w:val="001F631A"/>
    <w:rsid w:val="005E3971"/>
    <w:rsid w:val="006F2BDF"/>
    <w:rsid w:val="00715269"/>
    <w:rsid w:val="008E0BA8"/>
    <w:rsid w:val="009F2A43"/>
    <w:rsid w:val="00A449D0"/>
    <w:rsid w:val="00A861BC"/>
    <w:rsid w:val="00AA2E95"/>
    <w:rsid w:val="00B10742"/>
    <w:rsid w:val="00B510DC"/>
    <w:rsid w:val="00C76798"/>
    <w:rsid w:val="00CB7691"/>
    <w:rsid w:val="00D52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1A"/>
    <w:pPr>
      <w:spacing w:after="200" w:line="276" w:lineRule="auto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F631A"/>
    <w:pPr>
      <w:spacing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7</Pages>
  <Words>1185</Words>
  <Characters>6758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занятия.docx</dc:title>
  <dc:subject/>
  <dc:creator/>
  <cp:keywords/>
  <dc:description/>
  <cp:lastModifiedBy>user</cp:lastModifiedBy>
  <cp:revision>4</cp:revision>
  <dcterms:created xsi:type="dcterms:W3CDTF">2014-11-28T09:44:00Z</dcterms:created>
  <dcterms:modified xsi:type="dcterms:W3CDTF">2015-01-14T07:18:00Z</dcterms:modified>
</cp:coreProperties>
</file>