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26A" w:rsidRDefault="00D0526A" w:rsidP="00915FA9">
      <w:pPr>
        <w:rPr>
          <w:rFonts w:ascii="Times New Roman" w:hAnsi="Times New Roman"/>
          <w:sz w:val="32"/>
          <w:szCs w:val="32"/>
        </w:rPr>
      </w:pPr>
    </w:p>
    <w:p w:rsidR="00D0526A" w:rsidRDefault="00D0526A" w:rsidP="00915FA9">
      <w:pPr>
        <w:rPr>
          <w:rFonts w:ascii="Times New Roman" w:hAnsi="Times New Roman"/>
          <w:sz w:val="32"/>
          <w:szCs w:val="32"/>
        </w:rPr>
      </w:pPr>
    </w:p>
    <w:p w:rsidR="00D0526A" w:rsidRDefault="00D0526A" w:rsidP="00915FA9">
      <w:pPr>
        <w:rPr>
          <w:rFonts w:ascii="Times New Roman" w:hAnsi="Times New Roman"/>
          <w:sz w:val="32"/>
          <w:szCs w:val="32"/>
        </w:rPr>
      </w:pPr>
    </w:p>
    <w:p w:rsidR="00D0526A" w:rsidRPr="007628E9" w:rsidRDefault="00D0526A" w:rsidP="00915FA9">
      <w:pPr>
        <w:ind w:left="2832" w:firstLine="708"/>
        <w:rPr>
          <w:rFonts w:ascii="Times New Roman" w:hAnsi="Times New Roman"/>
          <w:color w:val="0000FF"/>
          <w:sz w:val="32"/>
          <w:szCs w:val="32"/>
        </w:rPr>
      </w:pPr>
      <w:r w:rsidRPr="007628E9">
        <w:rPr>
          <w:rFonts w:ascii="Times New Roman" w:hAnsi="Times New Roman"/>
          <w:color w:val="0000FF"/>
          <w:sz w:val="32"/>
          <w:szCs w:val="32"/>
        </w:rPr>
        <w:t>Конспект</w:t>
      </w:r>
    </w:p>
    <w:p w:rsidR="00D0526A" w:rsidRPr="007628E9" w:rsidRDefault="00D0526A" w:rsidP="00E36A3B">
      <w:pPr>
        <w:jc w:val="center"/>
        <w:rPr>
          <w:rFonts w:ascii="Times New Roman" w:hAnsi="Times New Roman"/>
          <w:color w:val="0000FF"/>
          <w:sz w:val="32"/>
          <w:szCs w:val="32"/>
        </w:rPr>
      </w:pPr>
      <w:r w:rsidRPr="007628E9">
        <w:rPr>
          <w:rFonts w:ascii="Times New Roman" w:hAnsi="Times New Roman"/>
          <w:color w:val="0000FF"/>
          <w:sz w:val="32"/>
          <w:szCs w:val="32"/>
        </w:rPr>
        <w:t>непосредственно-образовательной деятельности</w:t>
      </w:r>
    </w:p>
    <w:p w:rsidR="00D0526A" w:rsidRPr="007628E9" w:rsidRDefault="00D0526A" w:rsidP="00E36A3B">
      <w:pPr>
        <w:jc w:val="center"/>
        <w:rPr>
          <w:rFonts w:ascii="Times New Roman" w:hAnsi="Times New Roman"/>
          <w:color w:val="0000FF"/>
          <w:sz w:val="32"/>
          <w:szCs w:val="32"/>
        </w:rPr>
      </w:pPr>
      <w:r w:rsidRPr="007628E9">
        <w:rPr>
          <w:rFonts w:ascii="Times New Roman" w:hAnsi="Times New Roman"/>
          <w:color w:val="0000FF"/>
          <w:sz w:val="32"/>
          <w:szCs w:val="32"/>
        </w:rPr>
        <w:t>Образовательная область</w:t>
      </w:r>
    </w:p>
    <w:p w:rsidR="00D0526A" w:rsidRPr="007628E9" w:rsidRDefault="00D0526A" w:rsidP="00E36A3B">
      <w:pPr>
        <w:jc w:val="center"/>
        <w:rPr>
          <w:rFonts w:ascii="Times New Roman" w:hAnsi="Times New Roman"/>
          <w:color w:val="0000FF"/>
          <w:sz w:val="32"/>
          <w:szCs w:val="32"/>
        </w:rPr>
      </w:pPr>
      <w:r w:rsidRPr="007628E9">
        <w:rPr>
          <w:rFonts w:ascii="Times New Roman" w:hAnsi="Times New Roman"/>
          <w:color w:val="0000FF"/>
          <w:sz w:val="32"/>
          <w:szCs w:val="32"/>
        </w:rPr>
        <w:t>«Художественно-эстетическое развитие»(музыкальный модуль)</w:t>
      </w:r>
      <w:bookmarkStart w:id="0" w:name="_GoBack"/>
      <w:bookmarkEnd w:id="0"/>
    </w:p>
    <w:p w:rsidR="00D0526A" w:rsidRPr="007628E9" w:rsidRDefault="00D0526A" w:rsidP="00E36A3B">
      <w:pPr>
        <w:jc w:val="center"/>
        <w:rPr>
          <w:rFonts w:ascii="Times New Roman" w:hAnsi="Times New Roman"/>
          <w:color w:val="0000FF"/>
          <w:sz w:val="32"/>
          <w:szCs w:val="32"/>
        </w:rPr>
      </w:pPr>
      <w:r w:rsidRPr="007628E9">
        <w:rPr>
          <w:rFonts w:ascii="Times New Roman" w:hAnsi="Times New Roman"/>
          <w:color w:val="0000FF"/>
          <w:sz w:val="32"/>
          <w:szCs w:val="32"/>
        </w:rPr>
        <w:t>для детей 5 – 6 лет</w:t>
      </w:r>
    </w:p>
    <w:p w:rsidR="00D0526A" w:rsidRPr="007628E9" w:rsidRDefault="00D0526A" w:rsidP="00915FA9">
      <w:pPr>
        <w:jc w:val="center"/>
        <w:rPr>
          <w:rFonts w:ascii="Times New Roman" w:hAnsi="Times New Roman"/>
          <w:color w:val="993300"/>
          <w:sz w:val="24"/>
          <w:szCs w:val="24"/>
        </w:rPr>
      </w:pPr>
      <w:r w:rsidRPr="007628E9">
        <w:rPr>
          <w:rFonts w:ascii="Times New Roman" w:hAnsi="Times New Roman"/>
          <w:color w:val="993300"/>
          <w:sz w:val="24"/>
          <w:szCs w:val="24"/>
        </w:rPr>
        <w:t>(в рамках реализации тематического плана</w:t>
      </w:r>
    </w:p>
    <w:p w:rsidR="00D0526A" w:rsidRPr="007628E9" w:rsidRDefault="00D0526A" w:rsidP="00915FA9">
      <w:pPr>
        <w:ind w:left="1416"/>
        <w:rPr>
          <w:rFonts w:ascii="Times New Roman" w:hAnsi="Times New Roman"/>
          <w:color w:val="993300"/>
          <w:sz w:val="24"/>
          <w:szCs w:val="24"/>
        </w:rPr>
      </w:pPr>
      <w:r w:rsidRPr="007628E9">
        <w:rPr>
          <w:rFonts w:ascii="Times New Roman" w:hAnsi="Times New Roman"/>
          <w:color w:val="993300"/>
          <w:sz w:val="24"/>
          <w:szCs w:val="24"/>
        </w:rPr>
        <w:t xml:space="preserve">         «Мы в своей стране родной дружною живём семьёй») </w:t>
      </w:r>
    </w:p>
    <w:p w:rsidR="00D0526A" w:rsidRPr="007628E9" w:rsidRDefault="00D0526A" w:rsidP="00E36A3B">
      <w:pPr>
        <w:jc w:val="center"/>
        <w:rPr>
          <w:rFonts w:ascii="Times New Roman" w:hAnsi="Times New Roman"/>
          <w:color w:val="0000FF"/>
          <w:sz w:val="24"/>
          <w:szCs w:val="24"/>
        </w:rPr>
      </w:pPr>
      <w:r w:rsidRPr="007628E9">
        <w:rPr>
          <w:rFonts w:ascii="Times New Roman" w:hAnsi="Times New Roman"/>
          <w:color w:val="0000FF"/>
          <w:sz w:val="24"/>
          <w:szCs w:val="24"/>
        </w:rPr>
        <w:t>НОД № 1</w:t>
      </w:r>
    </w:p>
    <w:p w:rsidR="00D0526A" w:rsidRDefault="00D0526A" w:rsidP="00E36A3B">
      <w:pPr>
        <w:jc w:val="center"/>
        <w:rPr>
          <w:rFonts w:ascii="Times New Roman" w:hAnsi="Times New Roman"/>
          <w:sz w:val="24"/>
          <w:szCs w:val="24"/>
        </w:rPr>
      </w:pPr>
    </w:p>
    <w:p w:rsidR="00D0526A" w:rsidRDefault="00D0526A" w:rsidP="00E36A3B">
      <w:pPr>
        <w:jc w:val="center"/>
        <w:rPr>
          <w:rFonts w:ascii="Times New Roman" w:hAnsi="Times New Roman"/>
          <w:sz w:val="24"/>
          <w:szCs w:val="24"/>
        </w:rPr>
      </w:pPr>
    </w:p>
    <w:p w:rsidR="00D0526A" w:rsidRDefault="00D0526A" w:rsidP="0051504C">
      <w:pPr>
        <w:jc w:val="center"/>
        <w:rPr>
          <w:rFonts w:ascii="Times New Roman" w:hAnsi="Times New Roman"/>
          <w:sz w:val="36"/>
          <w:szCs w:val="36"/>
        </w:rPr>
      </w:pPr>
      <w:r w:rsidRPr="00E36A3B">
        <w:rPr>
          <w:rFonts w:ascii="Times New Roman" w:hAnsi="Times New Roman"/>
          <w:sz w:val="36"/>
          <w:szCs w:val="36"/>
        </w:rPr>
        <w:t>Тема</w:t>
      </w:r>
    </w:p>
    <w:p w:rsidR="00D0526A" w:rsidRPr="007628E9" w:rsidRDefault="00D0526A" w:rsidP="00E750FD">
      <w:pPr>
        <w:jc w:val="center"/>
        <w:rPr>
          <w:rFonts w:ascii="Georgia" w:hAnsi="Georgia"/>
          <w:b/>
          <w:i/>
          <w:iCs/>
          <w:color w:val="3366FF"/>
          <w:sz w:val="44"/>
          <w:szCs w:val="44"/>
        </w:rPr>
      </w:pPr>
      <w:r w:rsidRPr="007628E9">
        <w:rPr>
          <w:rFonts w:ascii="Georgia" w:hAnsi="Georgia"/>
          <w:b/>
          <w:i/>
          <w:iCs/>
          <w:color w:val="3366FF"/>
          <w:sz w:val="44"/>
          <w:szCs w:val="44"/>
        </w:rPr>
        <w:t>«Дружно мы поём, играем,</w:t>
      </w:r>
    </w:p>
    <w:p w:rsidR="00D0526A" w:rsidRPr="007628E9" w:rsidRDefault="00D0526A" w:rsidP="00E750FD">
      <w:pPr>
        <w:jc w:val="center"/>
        <w:rPr>
          <w:rFonts w:ascii="Georgia" w:hAnsi="Georgia"/>
          <w:b/>
          <w:i/>
          <w:iCs/>
          <w:color w:val="3366FF"/>
          <w:sz w:val="44"/>
          <w:szCs w:val="44"/>
        </w:rPr>
      </w:pPr>
      <w:r w:rsidRPr="007628E9">
        <w:rPr>
          <w:rFonts w:ascii="Georgia" w:hAnsi="Georgia"/>
          <w:b/>
          <w:i/>
          <w:iCs/>
          <w:color w:val="3366FF"/>
          <w:sz w:val="44"/>
          <w:szCs w:val="44"/>
        </w:rPr>
        <w:t>Зиму русскую встречаем»</w:t>
      </w:r>
    </w:p>
    <w:p w:rsidR="00D0526A" w:rsidRDefault="00D0526A" w:rsidP="00E36A3B">
      <w:pPr>
        <w:rPr>
          <w:rFonts w:ascii="Times New Roman" w:hAnsi="Times New Roman"/>
          <w:sz w:val="36"/>
          <w:szCs w:val="36"/>
        </w:rPr>
      </w:pPr>
    </w:p>
    <w:p w:rsidR="00D0526A" w:rsidRDefault="00D0526A" w:rsidP="00E36A3B">
      <w:pPr>
        <w:rPr>
          <w:rFonts w:ascii="Times New Roman" w:hAnsi="Times New Roman"/>
          <w:sz w:val="36"/>
          <w:szCs w:val="36"/>
        </w:rPr>
      </w:pPr>
    </w:p>
    <w:p w:rsidR="00D0526A" w:rsidRDefault="00D0526A" w:rsidP="00E36A3B">
      <w:pPr>
        <w:rPr>
          <w:rFonts w:ascii="Times New Roman" w:hAnsi="Times New Roman"/>
          <w:sz w:val="36"/>
          <w:szCs w:val="36"/>
        </w:rPr>
      </w:pPr>
    </w:p>
    <w:p w:rsidR="00D0526A" w:rsidRDefault="00D0526A" w:rsidP="00E36A3B">
      <w:pPr>
        <w:rPr>
          <w:rFonts w:ascii="Times New Roman" w:hAnsi="Times New Roman"/>
          <w:sz w:val="36"/>
          <w:szCs w:val="36"/>
        </w:rPr>
      </w:pPr>
    </w:p>
    <w:p w:rsidR="00D0526A" w:rsidRDefault="00D0526A" w:rsidP="00E36A3B">
      <w:pPr>
        <w:spacing w:after="0"/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Синёва Светлана Георгиевна</w:t>
      </w:r>
    </w:p>
    <w:p w:rsidR="00D0526A" w:rsidRDefault="00D0526A" w:rsidP="00E36A3B">
      <w:pPr>
        <w:spacing w:after="0"/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руководитель</w:t>
      </w:r>
    </w:p>
    <w:p w:rsidR="00D0526A" w:rsidRDefault="00D0526A" w:rsidP="00E36A3B">
      <w:pPr>
        <w:spacing w:after="0"/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МБДОУ «Детский сад № 26»</w:t>
      </w:r>
    </w:p>
    <w:p w:rsidR="00D0526A" w:rsidRDefault="00D0526A" w:rsidP="00D53B25">
      <w:pPr>
        <w:spacing w:after="0"/>
        <w:ind w:left="4956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Г. Александров</w:t>
      </w:r>
    </w:p>
    <w:p w:rsidR="00D0526A" w:rsidRPr="007628E9" w:rsidRDefault="00D0526A" w:rsidP="00D53B25">
      <w:pPr>
        <w:spacing w:after="0"/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2016</w:t>
      </w:r>
      <w:r>
        <w:rPr>
          <w:rFonts w:ascii="Times New Roman" w:hAnsi="Times New Roman"/>
          <w:sz w:val="28"/>
          <w:szCs w:val="28"/>
        </w:rPr>
        <w:t>г.</w:t>
      </w:r>
    </w:p>
    <w:p w:rsidR="00D0526A" w:rsidRDefault="00D0526A" w:rsidP="00E36A3B">
      <w:pPr>
        <w:spacing w:after="0"/>
        <w:rPr>
          <w:rFonts w:ascii="Times New Roman" w:hAnsi="Times New Roman"/>
          <w:sz w:val="28"/>
          <w:szCs w:val="28"/>
        </w:rPr>
      </w:pPr>
    </w:p>
    <w:p w:rsidR="00D0526A" w:rsidRDefault="00D0526A" w:rsidP="00E36A3B">
      <w:pPr>
        <w:spacing w:after="0"/>
        <w:rPr>
          <w:rFonts w:ascii="Times New Roman" w:hAnsi="Times New Roman"/>
          <w:sz w:val="28"/>
          <w:szCs w:val="28"/>
        </w:rPr>
      </w:pPr>
    </w:p>
    <w:p w:rsidR="00D0526A" w:rsidRDefault="00D0526A" w:rsidP="00E750FD">
      <w:pPr>
        <w:spacing w:after="0"/>
        <w:rPr>
          <w:rFonts w:ascii="Times New Roman" w:hAnsi="Times New Roman"/>
          <w:sz w:val="28"/>
          <w:szCs w:val="28"/>
        </w:rPr>
      </w:pPr>
      <w:r w:rsidRPr="00536734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5C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Дружно мы поём, играем, зиму русскую встречаем</w:t>
      </w:r>
      <w:r w:rsidRPr="002945C3">
        <w:rPr>
          <w:rFonts w:ascii="Times New Roman" w:hAnsi="Times New Roman"/>
          <w:sz w:val="28"/>
          <w:szCs w:val="28"/>
        </w:rPr>
        <w:t>»</w:t>
      </w:r>
    </w:p>
    <w:p w:rsidR="00D0526A" w:rsidRDefault="00D0526A" w:rsidP="002945C3">
      <w:pPr>
        <w:spacing w:after="0"/>
        <w:rPr>
          <w:rFonts w:ascii="Times New Roman" w:hAnsi="Times New Roman"/>
          <w:sz w:val="28"/>
          <w:szCs w:val="28"/>
        </w:rPr>
      </w:pPr>
    </w:p>
    <w:p w:rsidR="00D0526A" w:rsidRDefault="00D0526A" w:rsidP="002945C3">
      <w:pPr>
        <w:spacing w:after="0"/>
        <w:rPr>
          <w:rFonts w:ascii="Times New Roman" w:hAnsi="Times New Roman"/>
          <w:sz w:val="28"/>
          <w:szCs w:val="28"/>
        </w:rPr>
      </w:pPr>
      <w:r w:rsidRPr="00536734">
        <w:rPr>
          <w:rFonts w:ascii="Times New Roman" w:hAnsi="Times New Roman"/>
          <w:b/>
          <w:sz w:val="28"/>
          <w:szCs w:val="28"/>
        </w:rPr>
        <w:t>Возраст детей:</w:t>
      </w:r>
      <w:r>
        <w:rPr>
          <w:rFonts w:ascii="Times New Roman" w:hAnsi="Times New Roman"/>
          <w:sz w:val="28"/>
          <w:szCs w:val="28"/>
        </w:rPr>
        <w:t xml:space="preserve"> от 5 до 6 лет</w:t>
      </w:r>
    </w:p>
    <w:p w:rsidR="00D0526A" w:rsidRDefault="00D0526A" w:rsidP="002945C3">
      <w:pPr>
        <w:spacing w:after="0"/>
        <w:rPr>
          <w:rFonts w:ascii="Times New Roman" w:hAnsi="Times New Roman"/>
          <w:sz w:val="28"/>
          <w:szCs w:val="28"/>
        </w:rPr>
      </w:pPr>
    </w:p>
    <w:p w:rsidR="00D0526A" w:rsidRPr="003B5B27" w:rsidRDefault="00D0526A" w:rsidP="002945C3">
      <w:pPr>
        <w:spacing w:after="0"/>
        <w:rPr>
          <w:rFonts w:ascii="Times New Roman" w:hAnsi="Times New Roman"/>
          <w:sz w:val="28"/>
          <w:szCs w:val="28"/>
        </w:rPr>
      </w:pPr>
      <w:r w:rsidRPr="00536734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вовлечь детей в игровую музыкальную деятельность, способству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щую активизации их</w:t>
      </w:r>
      <w:r w:rsidRPr="003B5B27">
        <w:rPr>
          <w:rFonts w:ascii="Times New Roman" w:hAnsi="Times New Roman"/>
          <w:sz w:val="28"/>
          <w:szCs w:val="28"/>
        </w:rPr>
        <w:t xml:space="preserve"> эмоционального </w:t>
      </w:r>
      <w:r>
        <w:rPr>
          <w:rFonts w:ascii="Times New Roman" w:hAnsi="Times New Roman"/>
          <w:sz w:val="28"/>
          <w:szCs w:val="28"/>
        </w:rPr>
        <w:t>воображения.</w:t>
      </w:r>
    </w:p>
    <w:p w:rsidR="00D0526A" w:rsidRPr="003B5B27" w:rsidRDefault="00D0526A" w:rsidP="002945C3">
      <w:pPr>
        <w:spacing w:after="0"/>
        <w:rPr>
          <w:rFonts w:ascii="Times New Roman" w:hAnsi="Times New Roman"/>
          <w:sz w:val="28"/>
          <w:szCs w:val="28"/>
        </w:rPr>
      </w:pPr>
    </w:p>
    <w:p w:rsidR="00D0526A" w:rsidRPr="00536734" w:rsidRDefault="00D0526A" w:rsidP="002945C3">
      <w:pPr>
        <w:spacing w:after="0"/>
        <w:rPr>
          <w:rFonts w:ascii="Times New Roman" w:hAnsi="Times New Roman"/>
          <w:b/>
          <w:sz w:val="28"/>
          <w:szCs w:val="28"/>
        </w:rPr>
      </w:pPr>
      <w:r w:rsidRPr="00536734">
        <w:rPr>
          <w:rFonts w:ascii="Times New Roman" w:hAnsi="Times New Roman"/>
          <w:b/>
          <w:sz w:val="28"/>
          <w:szCs w:val="28"/>
        </w:rPr>
        <w:t>Программные задачи.</w:t>
      </w:r>
    </w:p>
    <w:p w:rsidR="00D0526A" w:rsidRDefault="00D0526A" w:rsidP="002945C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тёплую, радостную обстановку музыкально-игрового сотру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ничества (ребёнок-педагог).</w:t>
      </w:r>
    </w:p>
    <w:p w:rsidR="00D0526A" w:rsidRPr="00B571C5" w:rsidRDefault="00D0526A" w:rsidP="006B45E9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DF3B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Закрепить и обобщить знания о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русских зимних забавах через</w:t>
      </w:r>
      <w:r w:rsidRPr="00DF3B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разли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ные виды музыкальной деятельности.</w:t>
      </w:r>
    </w:p>
    <w:p w:rsidR="00D0526A" w:rsidRPr="00EC009F" w:rsidRDefault="00D0526A" w:rsidP="00EC009F">
      <w:pPr>
        <w:pStyle w:val="NoSpacing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EC009F">
        <w:rPr>
          <w:rFonts w:ascii="Times New Roman" w:hAnsi="Times New Roman"/>
          <w:sz w:val="28"/>
          <w:szCs w:val="28"/>
          <w:shd w:val="clear" w:color="auto" w:fill="FFFFFF"/>
        </w:rPr>
        <w:t>Развивать творческую самостоятельность в передаче образ</w:t>
      </w:r>
      <w:r>
        <w:rPr>
          <w:rFonts w:ascii="Times New Roman" w:hAnsi="Times New Roman"/>
          <w:sz w:val="28"/>
          <w:szCs w:val="28"/>
          <w:shd w:val="clear" w:color="auto" w:fill="FFFFFF"/>
        </w:rPr>
        <w:t>ов лыжн</w:t>
      </w:r>
      <w:r>
        <w:rPr>
          <w:rFonts w:ascii="Times New Roman" w:hAnsi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sz w:val="28"/>
          <w:szCs w:val="28"/>
          <w:shd w:val="clear" w:color="auto" w:fill="FFFFFF"/>
        </w:rPr>
        <w:t>ков, конькобежцев и саночников.</w:t>
      </w:r>
    </w:p>
    <w:p w:rsidR="00D0526A" w:rsidRPr="00481A2B" w:rsidRDefault="00D0526A" w:rsidP="00481A2B">
      <w:pPr>
        <w:spacing w:after="0"/>
        <w:rPr>
          <w:rFonts w:ascii="Times New Roman" w:hAnsi="Times New Roman"/>
          <w:sz w:val="28"/>
          <w:szCs w:val="28"/>
        </w:rPr>
      </w:pPr>
    </w:p>
    <w:p w:rsidR="00D0526A" w:rsidRPr="00536734" w:rsidRDefault="00D0526A" w:rsidP="006B45E9">
      <w:pPr>
        <w:spacing w:after="0"/>
        <w:rPr>
          <w:rFonts w:ascii="Times New Roman" w:hAnsi="Times New Roman"/>
          <w:b/>
          <w:sz w:val="28"/>
          <w:szCs w:val="28"/>
        </w:rPr>
      </w:pPr>
      <w:r w:rsidRPr="00536734">
        <w:rPr>
          <w:rFonts w:ascii="Times New Roman" w:hAnsi="Times New Roman"/>
          <w:b/>
          <w:sz w:val="28"/>
          <w:szCs w:val="28"/>
        </w:rPr>
        <w:t>Материал.</w:t>
      </w:r>
    </w:p>
    <w:p w:rsidR="00D0526A" w:rsidRDefault="00D0526A" w:rsidP="00ED59E5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Интерактивная доска, ноутбук, детские музыкальные инструменты (ложки, металлофоны).</w:t>
      </w:r>
    </w:p>
    <w:p w:rsidR="00D0526A" w:rsidRDefault="00D0526A" w:rsidP="006B45E9">
      <w:pPr>
        <w:spacing w:after="0"/>
        <w:rPr>
          <w:rFonts w:ascii="Times New Roman" w:hAnsi="Times New Roman"/>
          <w:sz w:val="28"/>
          <w:szCs w:val="28"/>
        </w:rPr>
      </w:pPr>
    </w:p>
    <w:p w:rsidR="00D0526A" w:rsidRPr="00536734" w:rsidRDefault="00D0526A" w:rsidP="006B45E9">
      <w:pPr>
        <w:spacing w:after="0"/>
        <w:rPr>
          <w:rFonts w:ascii="Times New Roman" w:hAnsi="Times New Roman"/>
          <w:b/>
          <w:sz w:val="28"/>
          <w:szCs w:val="28"/>
        </w:rPr>
      </w:pPr>
      <w:r w:rsidRPr="00536734">
        <w:rPr>
          <w:rFonts w:ascii="Times New Roman" w:hAnsi="Times New Roman"/>
          <w:b/>
          <w:sz w:val="28"/>
          <w:szCs w:val="28"/>
        </w:rPr>
        <w:t>Репертуар.</w:t>
      </w:r>
    </w:p>
    <w:p w:rsidR="00D0526A" w:rsidRDefault="00D0526A" w:rsidP="006B45E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Слушание: «Сани с колокольчиками» В.Агафонникова;</w:t>
      </w:r>
    </w:p>
    <w:p w:rsidR="00D0526A" w:rsidRDefault="00D0526A" w:rsidP="006B45E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Валеологическая песня-распевка: «Доброе утро!» О.Н.Арсеневской;</w:t>
      </w:r>
    </w:p>
    <w:p w:rsidR="00D0526A" w:rsidRDefault="00D0526A" w:rsidP="006B45E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Дыхательная гимнастика: «Погреемся» В.Ковалько;</w:t>
      </w:r>
    </w:p>
    <w:p w:rsidR="00D0526A" w:rsidRDefault="00D0526A" w:rsidP="006B45E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Пальчиковая гимнастика: «Снежок»;</w:t>
      </w:r>
    </w:p>
    <w:p w:rsidR="00D0526A" w:rsidRDefault="00D0526A" w:rsidP="006B45E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Попевка: «Я на горку поднимусь» М.Ю.Картушиной;</w:t>
      </w:r>
    </w:p>
    <w:p w:rsidR="00D0526A" w:rsidRDefault="00D0526A" w:rsidP="006B45E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Пение: «Здравствуй, Дедушка Мороз!»</w:t>
      </w:r>
    </w:p>
    <w:p w:rsidR="00D0526A" w:rsidRDefault="00D0526A" w:rsidP="006B45E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Музыкально-дидактическая игра «Что лишнее?»</w:t>
      </w:r>
    </w:p>
    <w:p w:rsidR="00D0526A" w:rsidRDefault="00D0526A" w:rsidP="006B45E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Музыкально-ритмические движения: </w:t>
      </w:r>
    </w:p>
    <w:p w:rsidR="00D0526A" w:rsidRDefault="00D0526A" w:rsidP="006B45E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Русская народная мелодия в обр. Т.Ломовой;</w:t>
      </w:r>
    </w:p>
    <w:p w:rsidR="00D0526A" w:rsidRDefault="00D0526A" w:rsidP="006B45E9">
      <w:pPr>
        <w:spacing w:after="0"/>
        <w:ind w:left="70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«Конькобежцы», «Лыжники», «Саночки»;</w:t>
      </w:r>
    </w:p>
    <w:p w:rsidR="00D0526A" w:rsidRDefault="00D0526A" w:rsidP="006B45E9">
      <w:pPr>
        <w:spacing w:after="0"/>
        <w:ind w:left="70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Хороводная игра «Зимушка-зима», муз. и сл. Н.Голубевой;</w:t>
      </w:r>
    </w:p>
    <w:p w:rsidR="00D0526A" w:rsidRDefault="00D0526A" w:rsidP="006B45E9">
      <w:pPr>
        <w:spacing w:after="0"/>
        <w:ind w:left="70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«Бубенцы», рождественская песенка.</w:t>
      </w:r>
    </w:p>
    <w:p w:rsidR="00D0526A" w:rsidRDefault="00D0526A" w:rsidP="00536734">
      <w:pPr>
        <w:spacing w:after="0"/>
        <w:rPr>
          <w:rFonts w:ascii="Times New Roman" w:hAnsi="Times New Roman"/>
          <w:sz w:val="28"/>
          <w:szCs w:val="28"/>
        </w:rPr>
      </w:pPr>
    </w:p>
    <w:p w:rsidR="00D0526A" w:rsidRDefault="00D0526A" w:rsidP="0053673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0526A" w:rsidRDefault="00D0526A" w:rsidP="0053673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0526A" w:rsidRDefault="00D0526A" w:rsidP="0053673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0526A" w:rsidRDefault="00D0526A" w:rsidP="0053673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0526A" w:rsidRDefault="00D0526A" w:rsidP="00536734">
      <w:pPr>
        <w:spacing w:after="0"/>
        <w:rPr>
          <w:rFonts w:ascii="Times New Roman" w:hAnsi="Times New Roman"/>
          <w:sz w:val="28"/>
          <w:szCs w:val="28"/>
        </w:rPr>
      </w:pPr>
    </w:p>
    <w:p w:rsidR="00D0526A" w:rsidRDefault="00D0526A" w:rsidP="00536734">
      <w:pPr>
        <w:spacing w:after="0"/>
        <w:rPr>
          <w:rFonts w:ascii="Times New Roman" w:hAnsi="Times New Roman"/>
          <w:sz w:val="28"/>
          <w:szCs w:val="28"/>
        </w:rPr>
      </w:pPr>
    </w:p>
    <w:p w:rsidR="00D0526A" w:rsidRDefault="00D0526A" w:rsidP="00536734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0"/>
        <w:gridCol w:w="4989"/>
        <w:gridCol w:w="1922"/>
      </w:tblGrid>
      <w:tr w:rsidR="00D0526A" w:rsidRPr="00C91F63" w:rsidTr="00C91F63">
        <w:tc>
          <w:tcPr>
            <w:tcW w:w="2660" w:type="dxa"/>
          </w:tcPr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Этапы деятельности</w:t>
            </w:r>
          </w:p>
        </w:tc>
        <w:tc>
          <w:tcPr>
            <w:tcW w:w="4989" w:type="dxa"/>
          </w:tcPr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1922" w:type="dxa"/>
          </w:tcPr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Хронометраж </w:t>
            </w:r>
          </w:p>
        </w:tc>
      </w:tr>
      <w:tr w:rsidR="00D0526A" w:rsidRPr="00C91F63" w:rsidTr="00C91F63">
        <w:tc>
          <w:tcPr>
            <w:tcW w:w="2660" w:type="dxa"/>
          </w:tcPr>
          <w:p w:rsidR="00D0526A" w:rsidRPr="00C91F63" w:rsidRDefault="00D0526A" w:rsidP="00C91F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Вовлечение в деятельность</w:t>
            </w: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Целеполагание</w:t>
            </w: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Проектирование деятельности</w:t>
            </w: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Осуществление деятельности</w:t>
            </w: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spacing w:after="0" w:line="240" w:lineRule="auto"/>
              <w:ind w:left="357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Рефлексия </w:t>
            </w:r>
          </w:p>
        </w:tc>
        <w:tc>
          <w:tcPr>
            <w:tcW w:w="4989" w:type="dxa"/>
          </w:tcPr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  Дети заходят в музыкальный зал х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роводным шагом под музыку, взя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в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шись за руки, выстраиваются полукр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у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гом.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  Музыкальный руководитель обращ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а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ет внимание на гостей, присутству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ю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щих в зале, и предлагает детям позд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роваться и пожелать всем доброго утра с помощью 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валеологической песни-распевки «Доброе утро!»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Доброе утро! Улыбнись скорее!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(Поворачиваются друг к другу, разв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дят руки в стороны, улыбаются).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И сегодня весь день будет веселее.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(Хлопают в ладоши).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Мы погладим лобик, носик и щёчки.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(Выполняют движения по тексту).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Будем мы красивыми, как в саду цв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е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точки.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(Постепенно поднимают руки вверх, выполняя «фонарики»).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Разотрём ладошки сильнее, сильнее!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(Выполняют движения по тексту).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А теперь похлопаем смелее, смелее!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Ушки мы теперь потрём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И здоровье сбережём.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Улыбнёмся снова,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Будем все здоровы!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  Музыкальный руководитель просит повернуться к экрану интерактивной доски, и посмотреть, что на ней из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бражено (в это время включается 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з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вучка радостных детских голосов). Воспитанники рассматривают изобр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а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жение детей на зимней детской пл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щадке, прислушиваются к голосам и приходят к выводу, что перед ними – зимние забавы. Музыкальный руков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дитель предлагает сесть всем на стул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ь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чики и поговорить о любимых зимних играх.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  Раздаётся звук-оповещение о вход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я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щем письме на электронную почту. Музыкальный руководитель «открыв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а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ет» и читает письмо от Деда Мороза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(слайды 1,2,3)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. Он просит помочь детей нарядить ёлочку, но не игрушками, а отгадками на загадки, которые влож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е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ны в конверт. На экран выводится из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бражение ёлочки и первая загадка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(слайды 4,5)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  Дети отгадывают загадку про кол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кольчик и «украшают» им ёлку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й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ды 6,7)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. Музыкальный руководитель рассказывает о первой зимней забаве – катании на санях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 8)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, рассказыв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а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ет о советском композиторе В.А.Агафонникове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 9)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, предлаг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а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ет послушать его 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пьесу «Сани с кол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кольчиками»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и определить инстр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у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мент, на котором она исполняется. П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сле того, как дети услышат звучание фортепиано, педагог демонстрирует, каким образом можно имитировать к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локольчик, играя на близлежащих в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ы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соких клавишах пианино. 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  Детям предлагается определить х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а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рактер пьесы. Проводится 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дидактич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ская игра «Музыкальная копилка»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(слайды 10-18)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На экран по очереди выводятся изображения человеческого лица с разными эмоциями (спокойное, радостное, злое, удивлённое, безра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з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личное, грустное). Если эмоция подх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дит для характеристики данного муз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ы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кального произведения, дети соедин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я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ют ладошки (убирают эмоцию в «к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пилочку»), если не подходит – разводят руками в стороны.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  Дети отгадывают следующую загадку – про санки, «вешают» их на ёлочку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(слайды 19-21)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и вспоминают 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попевку «Я на горку поднимусь»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 xml:space="preserve"> (слайд 22)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. Затем выполняют творческие задания: спеть попевку в одном темпе, в разных темпах; сыграть её на ложках, на м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е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таллофоне; выполнить пальчиковую гимнастику.</w:t>
            </w:r>
          </w:p>
          <w:p w:rsidR="00D0526A" w:rsidRPr="00C91F63" w:rsidRDefault="00D0526A" w:rsidP="00C91F63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Когда дети отгадывают третью зага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д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ку (про Деда Мороза)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(слайды 23-24)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, музыкальный руководитель делает вид, что замёрзла, и предлагает погреться - сделать 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дыхательную гимнастику «Погреемся»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0526A" w:rsidRPr="00C91F63" w:rsidRDefault="00D0526A" w:rsidP="00C91F63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Сильный мороз заморозил наш нос.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(Трут указательными пальцами крылья носа.)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Носик погреем, подышим скорее.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(Делают глубокий вдох через нос. В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ы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двигают нижнюю челюсть вперёд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д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у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ют на нос.)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Отогрели нос, а подбородок замёрз.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(Делают глубокий вдох через нос. Вт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я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гивают нижнюю губу в рот, дуют на подбородок.)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Ладошки погреем – дышим веселее!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(Делают глубокий вдох через нос. В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ы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дыхают на сложенные «лодочкой» л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дошки на слог «ха».)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Мёрзнут ножки наши? Весело попл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я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шем!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(Делают глубокий вдох через нос. Пр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и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седают, выдыхая на слог «ух».)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Ёлочка украшается изображением Деда Мороза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 25)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. Дети испо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л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няют 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хоровод «Здравствуй, Дедушка Мороз!»</w:t>
            </w:r>
          </w:p>
          <w:p w:rsidR="00D0526A" w:rsidRPr="00C91F63" w:rsidRDefault="00D0526A" w:rsidP="00C91F63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После того, как дети отгадают загадку про зиму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(слайды 26-28)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, проводится 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физминутка «Снежок».</w:t>
            </w:r>
          </w:p>
          <w:p w:rsidR="00D0526A" w:rsidRPr="00C91F63" w:rsidRDefault="00D0526A" w:rsidP="00C91F63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Раз, два, три, четыре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(Из сжатых кулачков выпускают по одному пальчики, начиная с мизинца.)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Мы с тобой снежок слепили.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(Складывают округлённые ладошки вместе, меняя их местами.)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Круглый, крепкий, очень гладкий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(Прижимают округлённые ладошки друг к другу сильнее, затем гладят к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у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лачок ладошкой.)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И совсем-совсем не сладкий.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(Качают указательными пальцами влево, вправо.)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Раз – подбросим.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(Вкладывают одну ладошку в другую, «подбрасывают» снежок вверх.)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Два – поймаем.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(«Ловят» снежок двумя руками.)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Три – уроним.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(Разводят ладошки в стороны.)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И… сломаем.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(Топают одной ногой.)</w:t>
            </w: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На экране появляются загадки про коньки и лыжи. Детям предлагается поиграть в хороводную игру «Зиму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ш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ка-зима», после чего на ёлочке поя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в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ляются новые украшения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(слайды 29-34).</w:t>
            </w:r>
          </w:p>
          <w:p w:rsidR="00D0526A" w:rsidRPr="00C91F63" w:rsidRDefault="00D0526A" w:rsidP="00C91F63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Музыкальный руководитель читает загадку Деда Мороза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 xml:space="preserve">(слайд 35) 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и предлагает поиграть в 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 xml:space="preserve">музыкально-дидактическую игру «Что лишнее?»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(слайды 36-44)</w:t>
            </w:r>
          </w:p>
          <w:p w:rsidR="00D0526A" w:rsidRPr="00C91F63" w:rsidRDefault="00D0526A" w:rsidP="00C91F63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Внимание детей обращается на то, что ёлочку они уже украсили, но на её м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а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кушке не хватает украшения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 45)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. Так как занятие было музыкальное, можно украсить её каким-нибудь м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у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зыкальным знаком.  Дети предлагают поместить туда нотку или скрипичный ключ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 46)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0526A" w:rsidRPr="00C91F63" w:rsidRDefault="00D0526A" w:rsidP="00C91F63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 xml:space="preserve"> Письмо отправляется Деду Морозу </w:t>
            </w:r>
            <w:r w:rsidRPr="00C91F63">
              <w:rPr>
                <w:rFonts w:ascii="Times New Roman" w:hAnsi="Times New Roman"/>
                <w:i/>
                <w:sz w:val="28"/>
                <w:szCs w:val="28"/>
              </w:rPr>
              <w:t>(слайд 47)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 xml:space="preserve">, а дети напоследок танцуют </w:t>
            </w:r>
            <w:r w:rsidRPr="00C91F63">
              <w:rPr>
                <w:rFonts w:ascii="Times New Roman" w:hAnsi="Times New Roman"/>
                <w:b/>
                <w:sz w:val="28"/>
                <w:szCs w:val="28"/>
              </w:rPr>
              <w:t>танец «Бубенцы»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, прощаются с гост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я</w:t>
            </w:r>
            <w:r w:rsidRPr="00C91F63">
              <w:rPr>
                <w:rFonts w:ascii="Times New Roman" w:hAnsi="Times New Roman"/>
                <w:sz w:val="28"/>
                <w:szCs w:val="28"/>
              </w:rPr>
              <w:t>ми и уходят в группу.</w:t>
            </w:r>
          </w:p>
          <w:p w:rsidR="00D0526A" w:rsidRPr="00C91F63" w:rsidRDefault="00D0526A" w:rsidP="00E32CB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2 мин.</w:t>
            </w: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1 мин.</w:t>
            </w: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2 мин.</w:t>
            </w: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17 мин.</w:t>
            </w: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526A" w:rsidRPr="00C91F63" w:rsidRDefault="00D0526A" w:rsidP="00C91F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1F63">
              <w:rPr>
                <w:rFonts w:ascii="Times New Roman" w:hAnsi="Times New Roman"/>
                <w:sz w:val="28"/>
                <w:szCs w:val="28"/>
              </w:rPr>
              <w:t>3 мин.</w:t>
            </w:r>
          </w:p>
          <w:p w:rsidR="00D0526A" w:rsidRPr="00C91F63" w:rsidRDefault="00D0526A" w:rsidP="00C91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0526A" w:rsidRPr="00536734" w:rsidRDefault="00D0526A" w:rsidP="00536734">
      <w:pPr>
        <w:spacing w:after="0"/>
        <w:rPr>
          <w:rFonts w:ascii="Times New Roman" w:hAnsi="Times New Roman"/>
          <w:sz w:val="28"/>
          <w:szCs w:val="28"/>
        </w:rPr>
      </w:pPr>
    </w:p>
    <w:sectPr w:rsidR="00D0526A" w:rsidRPr="00536734" w:rsidSect="007628E9">
      <w:pgSz w:w="11906" w:h="16838"/>
      <w:pgMar w:top="1134" w:right="850" w:bottom="851" w:left="1701" w:header="708" w:footer="708" w:gutter="0"/>
      <w:pgBorders w:offsetFrom="page">
        <w:top w:val="dashDotStroked" w:sz="24" w:space="24" w:color="CCFFFF"/>
        <w:left w:val="dashDotStroked" w:sz="24" w:space="24" w:color="CCFFFF"/>
        <w:bottom w:val="dashDotStroked" w:sz="24" w:space="24" w:color="CCFFFF"/>
        <w:right w:val="dashDotStroked" w:sz="24" w:space="24" w:color="CCFF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8385E"/>
    <w:multiLevelType w:val="hybridMultilevel"/>
    <w:tmpl w:val="006A45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9330C5"/>
    <w:multiLevelType w:val="multilevel"/>
    <w:tmpl w:val="40AA4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1E260E2"/>
    <w:multiLevelType w:val="multilevel"/>
    <w:tmpl w:val="0FFA6094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BCF0C0F"/>
    <w:multiLevelType w:val="hybridMultilevel"/>
    <w:tmpl w:val="6932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5E10"/>
    <w:rsid w:val="000006A0"/>
    <w:rsid w:val="00003B45"/>
    <w:rsid w:val="0007554B"/>
    <w:rsid w:val="00093209"/>
    <w:rsid w:val="000D6161"/>
    <w:rsid w:val="000E6F70"/>
    <w:rsid w:val="0016704E"/>
    <w:rsid w:val="001822BA"/>
    <w:rsid w:val="001A18B8"/>
    <w:rsid w:val="001A7AC1"/>
    <w:rsid w:val="001F6EEF"/>
    <w:rsid w:val="002530BE"/>
    <w:rsid w:val="002945C3"/>
    <w:rsid w:val="002D6EEF"/>
    <w:rsid w:val="003B5B27"/>
    <w:rsid w:val="003F761D"/>
    <w:rsid w:val="003F7BC9"/>
    <w:rsid w:val="0041168C"/>
    <w:rsid w:val="00411F53"/>
    <w:rsid w:val="00426DEC"/>
    <w:rsid w:val="00481A2B"/>
    <w:rsid w:val="00482206"/>
    <w:rsid w:val="004D6515"/>
    <w:rsid w:val="0051504C"/>
    <w:rsid w:val="0053439B"/>
    <w:rsid w:val="00534BF0"/>
    <w:rsid w:val="00536734"/>
    <w:rsid w:val="00571AA2"/>
    <w:rsid w:val="00575E10"/>
    <w:rsid w:val="00592660"/>
    <w:rsid w:val="005A43AB"/>
    <w:rsid w:val="005C6065"/>
    <w:rsid w:val="005D0E8B"/>
    <w:rsid w:val="006263E4"/>
    <w:rsid w:val="00674E23"/>
    <w:rsid w:val="006B45E9"/>
    <w:rsid w:val="00705E2D"/>
    <w:rsid w:val="00730C2F"/>
    <w:rsid w:val="00735F01"/>
    <w:rsid w:val="007628E9"/>
    <w:rsid w:val="0076393C"/>
    <w:rsid w:val="007A06F2"/>
    <w:rsid w:val="007B15DE"/>
    <w:rsid w:val="007E6950"/>
    <w:rsid w:val="00814678"/>
    <w:rsid w:val="008328CF"/>
    <w:rsid w:val="00872784"/>
    <w:rsid w:val="008C3469"/>
    <w:rsid w:val="00910329"/>
    <w:rsid w:val="00915FA9"/>
    <w:rsid w:val="00996925"/>
    <w:rsid w:val="009F168D"/>
    <w:rsid w:val="00A73796"/>
    <w:rsid w:val="00AA7210"/>
    <w:rsid w:val="00AD77CA"/>
    <w:rsid w:val="00AE3953"/>
    <w:rsid w:val="00AE677E"/>
    <w:rsid w:val="00B107DA"/>
    <w:rsid w:val="00B11C26"/>
    <w:rsid w:val="00B571C5"/>
    <w:rsid w:val="00B93CC7"/>
    <w:rsid w:val="00BA448A"/>
    <w:rsid w:val="00BB4423"/>
    <w:rsid w:val="00BE0484"/>
    <w:rsid w:val="00C3194C"/>
    <w:rsid w:val="00C61F6E"/>
    <w:rsid w:val="00C80F96"/>
    <w:rsid w:val="00C82643"/>
    <w:rsid w:val="00C91F63"/>
    <w:rsid w:val="00CE5AA0"/>
    <w:rsid w:val="00D0526A"/>
    <w:rsid w:val="00D27988"/>
    <w:rsid w:val="00D53B25"/>
    <w:rsid w:val="00D6799F"/>
    <w:rsid w:val="00D84B8E"/>
    <w:rsid w:val="00D85055"/>
    <w:rsid w:val="00D86BC0"/>
    <w:rsid w:val="00DA05A0"/>
    <w:rsid w:val="00DA5937"/>
    <w:rsid w:val="00DD5C86"/>
    <w:rsid w:val="00DF3B12"/>
    <w:rsid w:val="00E067F3"/>
    <w:rsid w:val="00E166E8"/>
    <w:rsid w:val="00E21918"/>
    <w:rsid w:val="00E32CB3"/>
    <w:rsid w:val="00E36A3B"/>
    <w:rsid w:val="00E750FD"/>
    <w:rsid w:val="00EA51BE"/>
    <w:rsid w:val="00EC009F"/>
    <w:rsid w:val="00EC277B"/>
    <w:rsid w:val="00EC62A9"/>
    <w:rsid w:val="00ED35CC"/>
    <w:rsid w:val="00ED59E5"/>
    <w:rsid w:val="00F02820"/>
    <w:rsid w:val="00FC2B10"/>
    <w:rsid w:val="00FD4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F5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945C3"/>
    <w:pPr>
      <w:ind w:left="720"/>
      <w:contextualSpacing/>
    </w:pPr>
  </w:style>
  <w:style w:type="table" w:styleId="TableGrid">
    <w:name w:val="Table Grid"/>
    <w:basedOn w:val="TableNormal"/>
    <w:uiPriority w:val="99"/>
    <w:rsid w:val="0053673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B5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5B2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915FA9"/>
    <w:rPr>
      <w:lang w:eastAsia="en-US"/>
    </w:rPr>
  </w:style>
  <w:style w:type="paragraph" w:styleId="NormalWeb">
    <w:name w:val="Normal (Web)"/>
    <w:basedOn w:val="Normal"/>
    <w:uiPriority w:val="99"/>
    <w:semiHidden/>
    <w:rsid w:val="00BB44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12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878</TotalTime>
  <Pages>6</Pages>
  <Words>1063</Words>
  <Characters>6062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Ситарова</dc:creator>
  <cp:keywords/>
  <dc:description/>
  <cp:lastModifiedBy>www.PHILka.RU</cp:lastModifiedBy>
  <cp:revision>15</cp:revision>
  <cp:lastPrinted>2015-10-08T07:54:00Z</cp:lastPrinted>
  <dcterms:created xsi:type="dcterms:W3CDTF">2015-02-11T07:54:00Z</dcterms:created>
  <dcterms:modified xsi:type="dcterms:W3CDTF">2016-12-09T07:55:00Z</dcterms:modified>
</cp:coreProperties>
</file>