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E4856" w:rsidRPr="001740E9" w:rsidRDefault="008E4856">
      <w:pPr>
        <w:pStyle w:val="normal0"/>
        <w:shd w:val="clear" w:color="auto" w:fill="FFFFFF"/>
        <w:spacing w:before="150"/>
        <w:jc w:val="center"/>
        <w:rPr>
          <w:color w:val="475C7A"/>
          <w:sz w:val="28"/>
          <w:szCs w:val="28"/>
        </w:rPr>
      </w:pPr>
      <w:r w:rsidRPr="001740E9">
        <w:rPr>
          <w:color w:val="475C7A"/>
          <w:sz w:val="28"/>
          <w:szCs w:val="28"/>
        </w:rPr>
        <w:t>Методич</w:t>
      </w:r>
      <w:r>
        <w:rPr>
          <w:color w:val="475C7A"/>
          <w:sz w:val="28"/>
          <w:szCs w:val="28"/>
        </w:rPr>
        <w:t>еские рекомендации к проетированию</w:t>
      </w:r>
      <w:r w:rsidRPr="001740E9">
        <w:rPr>
          <w:color w:val="475C7A"/>
          <w:sz w:val="28"/>
          <w:szCs w:val="28"/>
        </w:rPr>
        <w:t xml:space="preserve"> адаптированной</w:t>
      </w:r>
      <w:r>
        <w:rPr>
          <w:color w:val="475C7A"/>
          <w:sz w:val="28"/>
          <w:szCs w:val="28"/>
        </w:rPr>
        <w:t xml:space="preserve"> основной образовательной</w:t>
      </w:r>
      <w:r w:rsidRPr="001740E9">
        <w:rPr>
          <w:color w:val="475C7A"/>
          <w:sz w:val="28"/>
          <w:szCs w:val="28"/>
        </w:rPr>
        <w:t xml:space="preserve"> программы для ребенка с ОВЗ или ребенка-инвалида</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В соответствии с ч. 1 ст. 79 Федерального закона "Об образовании в Российской Федерации" от 29.12.2012 № 273 (далее – Федеральный закон "Об образовании в Российской Федерации") установлено: «… содержание образования и условия организации обучения и воспитания обучающихся с ограниченными возможностями здоровья (далее – ОВЗ) </w:t>
      </w:r>
      <w:r w:rsidRPr="001740E9">
        <w:rPr>
          <w:i/>
          <w:iCs/>
          <w:color w:val="303F50"/>
          <w:sz w:val="28"/>
          <w:szCs w:val="28"/>
          <w:u w:val="single"/>
        </w:rPr>
        <w:t>определяются адаптированной образовательной программой,</w:t>
      </w:r>
      <w:r w:rsidRPr="001740E9">
        <w:rPr>
          <w:i/>
          <w:iCs/>
          <w:color w:val="303F50"/>
          <w:sz w:val="28"/>
          <w:szCs w:val="28"/>
        </w:rPr>
        <w:t> </w:t>
      </w:r>
      <w:r w:rsidRPr="001740E9">
        <w:rPr>
          <w:color w:val="303F50"/>
          <w:sz w:val="28"/>
          <w:szCs w:val="28"/>
        </w:rPr>
        <w:t>а для инвалидов также в соответствии с индивидуальной программой реабилитации инвалида». В связи с этим, для получения общего образования детьми с ОВЗ в общеобразовательных организациях должны разрабатываться соответствующие адаптированные основные общеобразовательные программы (отдельными документами) с учетом особенностей их психофизического развития, индивидуальных возможностей.</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Основной документ, который содержит гигиенические требования к организации данной работы – это новые «Санитарно-эпидемиологические правила, нормативы  и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15.05.2013 № 26 (далее – СанПиН 2.4.1.3049-13; начало действия документа – 30.07.2013). В которых говорится: «Образовательная организация должна создать условия для детей с ограниченными возможностями здоровья, детей – инвалидов в случае их пребывания   в учреждении…». Нормы СанПиН 2.4.1.3049-13 распространяются на все дошкольные учреждения, независимо от их вида, организационно-правовых форм и форм собственности.</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На данный момент наше учреждение посещают двое детей-инвалидов. Оба ребенка не имеют видимых нарушений и отклонений в развитии, у обоих сохранна интеллектуальная сфера, что беспрепятственно позволяет им совместно воспитываться и обучаться в группах с детьми, не имеющих нарушений в развитии.</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С момента поступления детей с ОВЗ в учреждение, с их семьями ведется тесная работа по разработанному и действующему «Алгоритму действий с детьми с ограниченными возможностями здоровья и детьми-инвалидами, посещающих дошкольное образовательное учреждение»</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w:t>
      </w:r>
    </w:p>
    <w:p w:rsidR="008E4856" w:rsidRPr="001740E9" w:rsidRDefault="008E4856">
      <w:pPr>
        <w:pStyle w:val="normal0"/>
        <w:shd w:val="clear" w:color="auto" w:fill="FFFFFF"/>
        <w:spacing w:before="150" w:after="150"/>
        <w:rPr>
          <w:color w:val="303F50"/>
          <w:sz w:val="28"/>
          <w:szCs w:val="28"/>
        </w:rPr>
      </w:pPr>
      <w:r w:rsidRPr="00FF1095">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jpg" o:spid="_x0000_i1025" type="#_x0000_t75" alt="алгоритм" style="width:540pt;height:341.25pt;visibility:visible">
            <v:imagedata r:id="rId7" o:title=""/>
          </v:shape>
        </w:pict>
      </w:r>
      <w:r w:rsidRPr="001740E9">
        <w:rPr>
          <w:color w:val="303F50"/>
          <w:sz w:val="28"/>
          <w:szCs w:val="28"/>
        </w:rPr>
        <w:t> </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На начальном этапе проводится первичная встреча с семьей с целью знакомства и сбора информации о развитии ребенка, выяснения образовательного запроса со стороны родителей.</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В работу с детьми данной категории включаются сотрудники образовательного учреждения, администрация и специалисты ДОУ: заведующий, заместитель заведующего по АХР, зам. зав. по ВМР, медработник, воспитатели, педагог-психолог, учителя-логопеды, инструктор по физической культуре, музыкальные руководители, которые способствуют созданию условий и благоприятного микроклимата в ДОУ, для облегчения адаптации детей с ОВЗ и детей-инвалидов, их успешной социализации. Осуществляют индивидуальный подход к детям при организации воспитательно-образовательного процесса. Воспитатели и специалисты проводят беседы с родителями, консультации, дают рекомендации, советы для оптимального развития и адаптации детей в обществе, а также оказание помощи всем членам семей, воспитывающих этих детей. Администрация, в свою очередь, заключает договора о взаимоотношениях между ДОУ и родителями (законными представителями), а в дальнейшем способствует созданию специальных условий, предполагающих формирование адаптированной образовательной среды. Медработник осуществляет контроль за адаптацией детей с ОВЗ и детей-инвалидов к условиям ДОУ, отслеживает состояние их здоровья, самочувствие в течение дня, своевременность приема лекарственных препаратов, согласно заключению и рекомендациям лечащих врачей во время пребывания этих детей в ДОУ. Консультирует воспитателей и родителей (законных представителей), дает рекомендации по осуществлению индивидуального подхода к детям в соответствие с диагнозом в организации питания, организации режимных процессов в детском саду и дома.</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Следующим этапом осуществляется углубленное психолого-педагогическое обследование всех сфер деятельности детей данной категории, эмоционально-волевой сферы, высших психических функций, речевого развития, интеллектуального развития. Результаты данного обследования выносятся на ПМПК учреждения с целью определения дальнейшего образовательного маршрута.</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Далее проводится организационная работа по проектированию, разработке и утверждению образовательной программы для ребенка с ОВЗ или ребенка-инвалида. Учитывая возрастные и индивидуальные особенности ребенка, медицинские показатели, рекомендации ПМПК ДОУ, ожидания родителей, четко формулируются цели и задачи индивидуальной образовательной программы (обсуждается необходимость в дополнении или изменении учебного графика, определяются формы получения образования, режим посещения занятий, как подгрупповых, так и индивидуальных, дополнительные виды психолого-педагогического сопровождения, определение промежуточных и итоговых результатов и т.д.).</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Далее педагогами и специалистами ДОУ разрабатываются</w:t>
      </w:r>
      <w:r>
        <w:rPr>
          <w:color w:val="303F50"/>
          <w:sz w:val="28"/>
          <w:szCs w:val="28"/>
        </w:rPr>
        <w:t xml:space="preserve"> </w:t>
      </w:r>
      <w:r w:rsidRPr="001740E9">
        <w:rPr>
          <w:color w:val="303F50"/>
          <w:sz w:val="28"/>
          <w:szCs w:val="28"/>
        </w:rPr>
        <w:t>индивидуальные образовательные маршруты на основе разработанной образовательной программы для конкретного ребенка с ОВЗ или ребенка-инвалида, учитывая общеобразовательную программу ДОУ. Данные индивидуальные образовательные маршруты включают содержание основных разделов базовой программы, а также коррекционные направления для конкретного ребенка, рекомендованные специалистами учреждения.</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Так как оптимальный вариант разработки и реализации индивидуальной образовательной программы для воспитанника составляет один год, корректировка содержания ее осуществляется на основе результатов промежуточной диагностики, проводимой в декабре текущего учебного года. На основе анализа промежуточной диагностики, вносятся изменения и корректировки в индивидуальную образовательную программу для конкретного ребенка с ОВЗ или ребенка-инвалида.</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В конце учебного года по итогам реализации индивидуальной образовательной программы в рамках психолого-медико-педагогического консилиума (ПМПК) проводится анализ итоговой диагностики различных сфер развития ребенка, обосновываются внесение корректировок,   формулируются рекомендации с целью обеспечения преемственности в процессе индивидуального сопровождения ребенка с ОВЗ или ребенка-инвалида специалистами на следующем этапе его воспитания и обучения. А также проводятся итоговая встреча с родителями (законными представителями) для определения дальнейших форм работы с ребенком, педагогами и специалистами ДОУ даются рекомендации, советы, консультации, памятки.</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Как было сказано ранее, в данный момент, наше дошкольное учреждение посещают два ребенка-инвалида. Согласно Федерального закона "Об образовании в Российской Федерации" ч. 11 ст. 79 </w:t>
      </w:r>
      <w:r w:rsidRPr="001740E9">
        <w:rPr>
          <w:i/>
          <w:iCs/>
          <w:color w:val="303F50"/>
          <w:sz w:val="28"/>
          <w:szCs w:val="28"/>
          <w:u w:val="single"/>
        </w:rPr>
        <w:t>«Образовательная организация должна создать условия для детей с ограниченными возможностями здоровья, детей-инвалидов в случае их пребывания в учреждении».</w:t>
      </w:r>
      <w:r w:rsidRPr="001740E9">
        <w:rPr>
          <w:i/>
          <w:iCs/>
          <w:color w:val="303F50"/>
          <w:sz w:val="28"/>
          <w:szCs w:val="28"/>
        </w:rPr>
        <w:t> </w:t>
      </w:r>
      <w:r w:rsidRPr="001740E9">
        <w:rPr>
          <w:color w:val="303F50"/>
          <w:sz w:val="28"/>
          <w:szCs w:val="28"/>
        </w:rPr>
        <w:t>Администрацией нашего учреждения создаются специальные условия за счет бюджетных ассигнований федерального бюджета, которые предполагают формирование адаптированной образовательной безбарьерной среды, имеются средства для обучения и воспитания, а также для своевременной коррекции нарушений в развитии детей с учетом структуры их нарушений:</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оборудование для развития общей подвижности;</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оборудование и игрушки для развития: ручных навыков; тактильного, зрительного и слухового восприятия; мышления, речи и языка;</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игрушки для поддержки социально-эмоционального развития;</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оборудование для игр с водой и сыпучими материалами;</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материалы для изобразительного творчества;</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фонотека, музыкальные игрушки;</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художественная литература для детей и родителей.</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xml:space="preserve">     Порядок разработки и корректировки индивидуальных образовательных программ для детей с ОВЗ или детей-инвалидов проходит в рамках ПМПк дошкольного учреждения. Образовательная программа разрабатывается педагогами и специалистами ДОУ и утверждается заведующим. Индивидуальная образовательная программа для ребенка с ОВЗ или ребенка - инвалида имеет такую структуру:</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w:t>
      </w:r>
    </w:p>
    <w:p w:rsidR="008E4856" w:rsidRPr="001740E9" w:rsidRDefault="008E4856">
      <w:pPr>
        <w:pStyle w:val="normal0"/>
        <w:shd w:val="clear" w:color="auto" w:fill="FFFFFF"/>
        <w:spacing w:before="150" w:after="150"/>
        <w:rPr>
          <w:color w:val="303F50"/>
          <w:sz w:val="28"/>
          <w:szCs w:val="28"/>
        </w:rPr>
      </w:pPr>
      <w:r w:rsidRPr="00FF1095">
        <w:rPr>
          <w:noProof/>
          <w:sz w:val="28"/>
          <w:szCs w:val="28"/>
        </w:rPr>
        <w:pict>
          <v:shape id="image4.jpg" o:spid="_x0000_i1026" type="#_x0000_t75" alt="структура" style="width:459pt;height:345pt;visibility:visible">
            <v:imagedata r:id="rId8" o:title=""/>
          </v:shape>
        </w:pic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1. </w:t>
      </w:r>
      <w:r w:rsidRPr="001740E9">
        <w:rPr>
          <w:b/>
          <w:bCs/>
          <w:color w:val="303F50"/>
          <w:sz w:val="28"/>
          <w:szCs w:val="28"/>
        </w:rPr>
        <w:t>Титульный лист</w:t>
      </w:r>
      <w:r w:rsidRPr="001740E9">
        <w:rPr>
          <w:color w:val="303F50"/>
          <w:sz w:val="28"/>
          <w:szCs w:val="28"/>
        </w:rPr>
        <w:t>, который включает в себя наименование учреждения, назначение программы, срок реализации, адресность программы (фамилия, имя воспитанника, год обучения), гриф утверждения руководителем, согласование с родителями. При необходимости программа должна быть согласована с председателем психолого-медико-педагогического консилиума. На титульном листе можно указать специалиста, который является ответственным за реализацию индивидуальной программы.</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2. </w:t>
      </w:r>
      <w:r w:rsidRPr="001740E9">
        <w:rPr>
          <w:b/>
          <w:bCs/>
          <w:color w:val="303F50"/>
          <w:sz w:val="28"/>
          <w:szCs w:val="28"/>
        </w:rPr>
        <w:t>Пояснительная записка,</w:t>
      </w:r>
      <w:r w:rsidRPr="001740E9">
        <w:rPr>
          <w:color w:val="303F50"/>
          <w:sz w:val="28"/>
          <w:szCs w:val="28"/>
        </w:rPr>
        <w:t> в которой излагается сведения о ребенке: возраст, группа, социальное окружение, интересы; ожидания родителей; диагноз; психолого-педагогическая характеристика ребенка с перечнем сформированных умений и навыков и тех, которые не сформированы в должной степени. На основе данных независимой психолого-педагогической диагностики формулируются цель и задачи сопровождения ребенка на определенный временной промежуток. В пояснительной записке указываются основные общеобразовательные программы, на основе которых разработана индивидуальная образовательная программа, а также обосновывается варьирование, если имеет место перераспределение количества часов, отводимых на изучение определенных разделов и тем, изменение последовательности изучения тем и др.</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3. </w:t>
      </w:r>
      <w:r w:rsidRPr="001740E9">
        <w:rPr>
          <w:b/>
          <w:bCs/>
          <w:color w:val="303F50"/>
          <w:sz w:val="28"/>
          <w:szCs w:val="28"/>
        </w:rPr>
        <w:t>Индивидуальный учебный план</w:t>
      </w:r>
      <w:r w:rsidRPr="001740E9">
        <w:rPr>
          <w:color w:val="303F50"/>
          <w:sz w:val="28"/>
          <w:szCs w:val="28"/>
        </w:rPr>
        <w:t>. Возможно варьирование внутри содержания индивидуальной программы путем усиления отдельных тем, разделов. Варьирование на уровне содержания индивидуальной образовательной программы осуществляется путем перепланировки количества часов в структурных единицах программы; изменения последовательности изучения отдельных разделов программы, некоторых тем; увеличения объема интегрированных занятий внутри индивидуальной программы.</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4. </w:t>
      </w:r>
      <w:r w:rsidRPr="001740E9">
        <w:rPr>
          <w:b/>
          <w:bCs/>
          <w:color w:val="303F50"/>
          <w:sz w:val="28"/>
          <w:szCs w:val="28"/>
        </w:rPr>
        <w:t>Содержание программы.</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Включает в себя три основных компонента или блока:</w:t>
      </w:r>
    </w:p>
    <w:p w:rsidR="008E4856" w:rsidRPr="001740E9" w:rsidRDefault="008E4856">
      <w:pPr>
        <w:pStyle w:val="normal0"/>
        <w:shd w:val="clear" w:color="auto" w:fill="FFFFFF"/>
        <w:spacing w:before="150" w:after="150"/>
        <w:rPr>
          <w:color w:val="303F50"/>
          <w:sz w:val="28"/>
          <w:szCs w:val="28"/>
        </w:rPr>
      </w:pPr>
      <w:r w:rsidRPr="001740E9">
        <w:rPr>
          <w:b/>
          <w:bCs/>
          <w:color w:val="303F50"/>
          <w:sz w:val="28"/>
          <w:szCs w:val="28"/>
        </w:rPr>
        <w:t>Образовательный компонент</w:t>
      </w:r>
      <w:r w:rsidRPr="001740E9">
        <w:rPr>
          <w:color w:val="303F50"/>
          <w:sz w:val="28"/>
          <w:szCs w:val="28"/>
        </w:rPr>
        <w:t>, в котором раскрывается содержание образования на определенном году обучения (промежуточные планируемые результаты) с включением календарно-тематического планирования, критериев оценивания достижений по образовательным областям и др. </w:t>
      </w:r>
      <w:r w:rsidRPr="001740E9">
        <w:rPr>
          <w:i/>
          <w:iCs/>
          <w:color w:val="303F50"/>
          <w:sz w:val="28"/>
          <w:szCs w:val="28"/>
        </w:rPr>
        <w:t>Образовательный компонент является обязательным, если в индивидуальную программу включен индивидуальный учебный план</w:t>
      </w:r>
      <w:r w:rsidRPr="001740E9">
        <w:rPr>
          <w:color w:val="303F50"/>
          <w:sz w:val="28"/>
          <w:szCs w:val="28"/>
        </w:rPr>
        <w:t>.</w:t>
      </w:r>
    </w:p>
    <w:p w:rsidR="008E4856" w:rsidRPr="001740E9" w:rsidRDefault="008E4856">
      <w:pPr>
        <w:pStyle w:val="normal0"/>
        <w:shd w:val="clear" w:color="auto" w:fill="FFFFFF"/>
        <w:spacing w:before="150" w:after="150"/>
        <w:rPr>
          <w:color w:val="303F50"/>
          <w:sz w:val="28"/>
          <w:szCs w:val="28"/>
        </w:rPr>
      </w:pPr>
      <w:r w:rsidRPr="001740E9">
        <w:rPr>
          <w:b/>
          <w:bCs/>
          <w:color w:val="303F50"/>
          <w:sz w:val="28"/>
          <w:szCs w:val="28"/>
        </w:rPr>
        <w:t>Коррекционный компонент</w:t>
      </w:r>
      <w:r w:rsidRPr="001740E9">
        <w:rPr>
          <w:color w:val="303F50"/>
          <w:sz w:val="28"/>
          <w:szCs w:val="28"/>
        </w:rPr>
        <w:t>, в рамках которого излагаются направления коррекционной работы с воспитанниками, приемы, методы и формы. В коррекционный блок входят разделы специалистов ДОУ: учителя-логопеда, педагога-психолога, инструктора по физической культуре, музыкального руководителя, воспитателя, который имеет возможность реализовывать приемы и методы коррекционной работы с воспитанником во время непосредственно-образовательной деятельности и в свободной деятельности.</w:t>
      </w:r>
    </w:p>
    <w:p w:rsidR="008E4856" w:rsidRPr="001740E9" w:rsidRDefault="008E4856">
      <w:pPr>
        <w:pStyle w:val="normal0"/>
        <w:shd w:val="clear" w:color="auto" w:fill="FFFFFF"/>
        <w:spacing w:before="150" w:after="150"/>
        <w:rPr>
          <w:color w:val="303F50"/>
          <w:sz w:val="28"/>
          <w:szCs w:val="28"/>
        </w:rPr>
      </w:pPr>
      <w:r w:rsidRPr="001740E9">
        <w:rPr>
          <w:b/>
          <w:bCs/>
          <w:color w:val="303F50"/>
          <w:sz w:val="28"/>
          <w:szCs w:val="28"/>
        </w:rPr>
        <w:t>Воспитательный компонент</w:t>
      </w:r>
      <w:r w:rsidRPr="001740E9">
        <w:rPr>
          <w:color w:val="303F50"/>
          <w:sz w:val="28"/>
          <w:szCs w:val="28"/>
        </w:rPr>
        <w:t> содержит условия взаимодействий воспитателей и специалистов с ребенком с ОВЗ или ребенком-инвалидом, а также с родителями в процессе психолого-педагогического сопровождения</w:t>
      </w:r>
    </w:p>
    <w:p w:rsidR="008E4856" w:rsidRPr="001740E9" w:rsidRDefault="008E4856">
      <w:pPr>
        <w:pStyle w:val="normal0"/>
        <w:shd w:val="clear" w:color="auto" w:fill="FFFFFF"/>
        <w:spacing w:before="150" w:after="150"/>
        <w:rPr>
          <w:color w:val="303F50"/>
          <w:sz w:val="28"/>
          <w:szCs w:val="28"/>
        </w:rPr>
      </w:pPr>
      <w:r w:rsidRPr="001740E9">
        <w:rPr>
          <w:b/>
          <w:bCs/>
          <w:color w:val="303F50"/>
          <w:sz w:val="28"/>
          <w:szCs w:val="28"/>
        </w:rPr>
        <w:t>Заключение и рекомендации.</w:t>
      </w:r>
      <w:r w:rsidRPr="001740E9">
        <w:rPr>
          <w:color w:val="303F50"/>
          <w:sz w:val="28"/>
          <w:szCs w:val="28"/>
        </w:rPr>
        <w:t> В данном разделе формулируется обоснование внесения корректив по результатам промежуточной диагностики и заключение о реализации индивидуальной программы в целом при обсуждении данного вопроса в рамках итогового психолого-медико-педагогического консилиума в конце учебного года. Рекомендации формулируются с целью обеспечения преемственности в процессе индивидуального сопровождения ребенка с ограниченными возможностями здоровья и ребенка-инвалида специалистами на следующем этапе его обучения</w:t>
      </w:r>
    </w:p>
    <w:p w:rsidR="008E4856" w:rsidRPr="001740E9" w:rsidRDefault="008E4856">
      <w:pPr>
        <w:pStyle w:val="normal0"/>
        <w:shd w:val="clear" w:color="auto" w:fill="FFFFFF"/>
        <w:spacing w:before="150" w:after="150"/>
        <w:rPr>
          <w:color w:val="303F50"/>
          <w:sz w:val="28"/>
          <w:szCs w:val="28"/>
        </w:rPr>
      </w:pPr>
      <w:r w:rsidRPr="001740E9">
        <w:rPr>
          <w:color w:val="303F50"/>
          <w:sz w:val="28"/>
          <w:szCs w:val="28"/>
        </w:rPr>
        <w:t> </w:t>
      </w: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rsidP="001740E9">
      <w:pPr>
        <w:jc w:val="center"/>
        <w:rPr>
          <w:sz w:val="44"/>
          <w:szCs w:val="44"/>
        </w:rPr>
      </w:pPr>
      <w:r w:rsidRPr="00E4466B">
        <w:rPr>
          <w:sz w:val="44"/>
          <w:szCs w:val="44"/>
        </w:rPr>
        <w:t>Методические рекомендации для детей с ОВЗ</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
        <w:gridCol w:w="2720"/>
        <w:gridCol w:w="7957"/>
      </w:tblGrid>
      <w:tr w:rsidR="008E4856" w:rsidRPr="0008185A">
        <w:tc>
          <w:tcPr>
            <w:tcW w:w="3348" w:type="dxa"/>
            <w:gridSpan w:val="2"/>
          </w:tcPr>
          <w:p w:rsidR="008E4856" w:rsidRPr="0008185A" w:rsidRDefault="008E4856" w:rsidP="001740E9">
            <w:pPr>
              <w:rPr>
                <w:sz w:val="44"/>
                <w:szCs w:val="44"/>
              </w:rPr>
            </w:pPr>
            <w:r w:rsidRPr="0008185A">
              <w:rPr>
                <w:sz w:val="44"/>
                <w:szCs w:val="44"/>
              </w:rPr>
              <w:t>Тема</w:t>
            </w:r>
          </w:p>
        </w:tc>
        <w:tc>
          <w:tcPr>
            <w:tcW w:w="11417" w:type="dxa"/>
          </w:tcPr>
          <w:p w:rsidR="008E4856" w:rsidRPr="0008185A" w:rsidRDefault="008E4856" w:rsidP="001740E9">
            <w:pPr>
              <w:rPr>
                <w:sz w:val="44"/>
                <w:szCs w:val="44"/>
              </w:rPr>
            </w:pPr>
          </w:p>
        </w:tc>
      </w:tr>
      <w:tr w:rsidR="008E4856" w:rsidRPr="0008185A">
        <w:tc>
          <w:tcPr>
            <w:tcW w:w="3348" w:type="dxa"/>
            <w:gridSpan w:val="2"/>
          </w:tcPr>
          <w:p w:rsidR="008E4856" w:rsidRPr="0008185A" w:rsidRDefault="008E4856" w:rsidP="001740E9">
            <w:pPr>
              <w:rPr>
                <w:sz w:val="44"/>
                <w:szCs w:val="44"/>
              </w:rPr>
            </w:pPr>
            <w:r w:rsidRPr="0008185A">
              <w:rPr>
                <w:sz w:val="44"/>
                <w:szCs w:val="44"/>
              </w:rPr>
              <w:t>Количество часов</w:t>
            </w:r>
          </w:p>
        </w:tc>
        <w:tc>
          <w:tcPr>
            <w:tcW w:w="11417" w:type="dxa"/>
          </w:tcPr>
          <w:p w:rsidR="008E4856" w:rsidRPr="0008185A" w:rsidRDefault="008E4856" w:rsidP="001740E9">
            <w:pPr>
              <w:rPr>
                <w:sz w:val="44"/>
                <w:szCs w:val="44"/>
              </w:rPr>
            </w:pPr>
          </w:p>
        </w:tc>
      </w:tr>
      <w:tr w:rsidR="008E4856" w:rsidRPr="0008185A">
        <w:tc>
          <w:tcPr>
            <w:tcW w:w="3348" w:type="dxa"/>
            <w:gridSpan w:val="2"/>
          </w:tcPr>
          <w:p w:rsidR="008E4856" w:rsidRPr="0008185A" w:rsidRDefault="008E4856" w:rsidP="001740E9">
            <w:pPr>
              <w:rPr>
                <w:sz w:val="28"/>
                <w:szCs w:val="28"/>
              </w:rPr>
            </w:pPr>
            <w:r w:rsidRPr="0008185A">
              <w:rPr>
                <w:sz w:val="28"/>
                <w:szCs w:val="28"/>
              </w:rPr>
              <w:t>Условия для адаптации</w:t>
            </w:r>
          </w:p>
        </w:tc>
        <w:tc>
          <w:tcPr>
            <w:tcW w:w="11417" w:type="dxa"/>
          </w:tcPr>
          <w:p w:rsidR="008E4856" w:rsidRPr="0008185A" w:rsidRDefault="008E4856" w:rsidP="001740E9">
            <w:pPr>
              <w:pStyle w:val="NormalWeb"/>
              <w:shd w:val="clear" w:color="auto" w:fill="FFFFFF"/>
              <w:spacing w:before="0" w:beforeAutospacing="0" w:after="0" w:afterAutospacing="0"/>
              <w:rPr>
                <w:color w:val="333333"/>
                <w:sz w:val="28"/>
                <w:szCs w:val="28"/>
              </w:rPr>
            </w:pPr>
            <w:r w:rsidRPr="0008185A">
              <w:rPr>
                <w:color w:val="333333"/>
                <w:sz w:val="28"/>
                <w:szCs w:val="28"/>
              </w:rPr>
              <w:t>Для самого ребенка и его родителей значимым периодом является время</w:t>
            </w:r>
            <w:r w:rsidRPr="0008185A">
              <w:rPr>
                <w:rStyle w:val="apple-converted-space"/>
                <w:color w:val="333333"/>
                <w:sz w:val="28"/>
                <w:szCs w:val="28"/>
              </w:rPr>
              <w:t> </w:t>
            </w:r>
            <w:r w:rsidRPr="0008185A">
              <w:rPr>
                <w:rStyle w:val="Strong"/>
                <w:color w:val="333333"/>
                <w:sz w:val="28"/>
                <w:szCs w:val="28"/>
                <w:bdr w:val="none" w:sz="0" w:space="0" w:color="auto" w:frame="1"/>
              </w:rPr>
              <w:t>адаптации к условиям ДОУ .</w:t>
            </w:r>
            <w:r w:rsidRPr="0008185A">
              <w:rPr>
                <w:color w:val="333333"/>
                <w:sz w:val="28"/>
                <w:szCs w:val="28"/>
              </w:rPr>
              <w:t xml:space="preserve"> В это время семья вынуждена пересмотреть свои педагогические установки и принять единые требования и подходы к воспитанию своего ребенка. Они прежде всего должны быть ориентированы на Правила</w:t>
            </w:r>
            <w:r w:rsidRPr="0008185A">
              <w:rPr>
                <w:rStyle w:val="apple-converted-space"/>
                <w:color w:val="333333"/>
                <w:sz w:val="28"/>
                <w:szCs w:val="28"/>
              </w:rPr>
              <w:t> </w:t>
            </w:r>
            <w:r w:rsidRPr="0008185A">
              <w:rPr>
                <w:rStyle w:val="Strong"/>
                <w:color w:val="333333"/>
                <w:sz w:val="28"/>
                <w:szCs w:val="28"/>
                <w:bdr w:val="none" w:sz="0" w:space="0" w:color="auto" w:frame="1"/>
              </w:rPr>
              <w:t>специализированного</w:t>
            </w:r>
            <w:r w:rsidRPr="0008185A">
              <w:rPr>
                <w:rStyle w:val="apple-converted-space"/>
                <w:color w:val="333333"/>
                <w:sz w:val="28"/>
                <w:szCs w:val="28"/>
              </w:rPr>
              <w:t> </w:t>
            </w:r>
            <w:r w:rsidRPr="0008185A">
              <w:rPr>
                <w:color w:val="333333"/>
                <w:sz w:val="28"/>
                <w:szCs w:val="28"/>
              </w:rPr>
              <w:t>образовательного учреждения. Во время</w:t>
            </w:r>
            <w:r w:rsidRPr="0008185A">
              <w:rPr>
                <w:rStyle w:val="apple-converted-space"/>
                <w:color w:val="333333"/>
                <w:sz w:val="28"/>
                <w:szCs w:val="28"/>
              </w:rPr>
              <w:t> </w:t>
            </w:r>
            <w:r w:rsidRPr="0008185A">
              <w:rPr>
                <w:rStyle w:val="Strong"/>
                <w:color w:val="333333"/>
                <w:sz w:val="28"/>
                <w:szCs w:val="28"/>
                <w:bdr w:val="none" w:sz="0" w:space="0" w:color="auto" w:frame="1"/>
              </w:rPr>
              <w:t>адаптации</w:t>
            </w:r>
            <w:r w:rsidRPr="0008185A">
              <w:rPr>
                <w:rStyle w:val="apple-converted-space"/>
                <w:color w:val="333333"/>
                <w:sz w:val="28"/>
                <w:szCs w:val="28"/>
              </w:rPr>
              <w:t> </w:t>
            </w:r>
            <w:r w:rsidRPr="0008185A">
              <w:rPr>
                <w:color w:val="333333"/>
                <w:sz w:val="28"/>
                <w:szCs w:val="28"/>
              </w:rPr>
              <w:t>ребенок начинает привыкать к общему для всех распорядку дня,</w:t>
            </w:r>
            <w:r w:rsidRPr="0008185A">
              <w:rPr>
                <w:rStyle w:val="apple-converted-space"/>
                <w:color w:val="333333"/>
                <w:sz w:val="28"/>
                <w:szCs w:val="28"/>
              </w:rPr>
              <w:t> </w:t>
            </w:r>
            <w:r w:rsidRPr="0008185A">
              <w:rPr>
                <w:rStyle w:val="Strong"/>
                <w:color w:val="333333"/>
                <w:sz w:val="28"/>
                <w:szCs w:val="28"/>
                <w:bdr w:val="none" w:sz="0" w:space="0" w:color="auto" w:frame="1"/>
              </w:rPr>
              <w:t>специально</w:t>
            </w:r>
            <w:r w:rsidRPr="0008185A">
              <w:rPr>
                <w:rStyle w:val="apple-converted-space"/>
                <w:color w:val="333333"/>
                <w:sz w:val="28"/>
                <w:szCs w:val="28"/>
              </w:rPr>
              <w:t> </w:t>
            </w:r>
            <w:r w:rsidRPr="0008185A">
              <w:rPr>
                <w:color w:val="333333"/>
                <w:sz w:val="28"/>
                <w:szCs w:val="28"/>
              </w:rPr>
              <w:t>разработанным режимным моментам</w:t>
            </w:r>
            <w:r w:rsidRPr="0008185A">
              <w:rPr>
                <w:rStyle w:val="apple-converted-space"/>
                <w:color w:val="333333"/>
                <w:sz w:val="28"/>
                <w:szCs w:val="28"/>
              </w:rPr>
              <w:t> </w:t>
            </w:r>
            <w:r w:rsidRPr="0008185A">
              <w:rPr>
                <w:i/>
                <w:iCs/>
                <w:color w:val="333333"/>
                <w:sz w:val="28"/>
                <w:szCs w:val="28"/>
                <w:bdr w:val="none" w:sz="0" w:space="0" w:color="auto" w:frame="1"/>
              </w:rPr>
              <w:t>(для каждой возрастной группы)</w:t>
            </w:r>
            <w:r w:rsidRPr="0008185A">
              <w:rPr>
                <w:rStyle w:val="apple-converted-space"/>
                <w:color w:val="333333"/>
                <w:sz w:val="28"/>
                <w:szCs w:val="28"/>
              </w:rPr>
              <w:t> </w:t>
            </w:r>
            <w:r w:rsidRPr="0008185A">
              <w:rPr>
                <w:color w:val="333333"/>
                <w:sz w:val="28"/>
                <w:szCs w:val="28"/>
              </w:rPr>
              <w:t>и личностно-ориентированным на него психолого-педагогическим</w:t>
            </w:r>
            <w:r w:rsidRPr="0008185A">
              <w:rPr>
                <w:rStyle w:val="apple-converted-space"/>
                <w:color w:val="333333"/>
                <w:sz w:val="28"/>
                <w:szCs w:val="28"/>
              </w:rPr>
              <w:t> </w:t>
            </w:r>
            <w:r w:rsidRPr="0008185A">
              <w:rPr>
                <w:rStyle w:val="Strong"/>
                <w:color w:val="333333"/>
                <w:sz w:val="28"/>
                <w:szCs w:val="28"/>
                <w:bdr w:val="none" w:sz="0" w:space="0" w:color="auto" w:frame="1"/>
              </w:rPr>
              <w:t>условиям</w:t>
            </w:r>
            <w:r w:rsidRPr="0008185A">
              <w:rPr>
                <w:color w:val="333333"/>
                <w:sz w:val="28"/>
                <w:szCs w:val="28"/>
              </w:rPr>
              <w:t>.</w:t>
            </w:r>
          </w:p>
          <w:p w:rsidR="008E4856" w:rsidRPr="0008185A" w:rsidRDefault="008E4856" w:rsidP="001740E9">
            <w:pPr>
              <w:pStyle w:val="NormalWeb"/>
              <w:shd w:val="clear" w:color="auto" w:fill="FFFFFF"/>
              <w:spacing w:before="0" w:beforeAutospacing="0" w:after="0" w:afterAutospacing="0"/>
              <w:rPr>
                <w:color w:val="333333"/>
                <w:sz w:val="28"/>
                <w:szCs w:val="28"/>
              </w:rPr>
            </w:pPr>
            <w:r w:rsidRPr="0008185A">
              <w:rPr>
                <w:color w:val="333333"/>
                <w:sz w:val="28"/>
                <w:szCs w:val="28"/>
              </w:rPr>
              <w:t xml:space="preserve"> К ним</w:t>
            </w:r>
            <w:r w:rsidRPr="0008185A">
              <w:rPr>
                <w:rStyle w:val="apple-converted-space"/>
                <w:color w:val="333333"/>
                <w:sz w:val="28"/>
                <w:szCs w:val="28"/>
              </w:rPr>
              <w:t> </w:t>
            </w:r>
            <w:r w:rsidRPr="0008185A">
              <w:rPr>
                <w:color w:val="333333"/>
                <w:sz w:val="28"/>
                <w:szCs w:val="28"/>
                <w:u w:val="single"/>
                <w:bdr w:val="none" w:sz="0" w:space="0" w:color="auto" w:frame="1"/>
              </w:rPr>
              <w:t>относятся</w:t>
            </w:r>
            <w:r w:rsidRPr="0008185A">
              <w:rPr>
                <w:color w:val="333333"/>
                <w:sz w:val="28"/>
                <w:szCs w:val="28"/>
              </w:rPr>
              <w:t>: индивидуальное знакомство с воспитанником и его семьей, педагогические наблюдения во всех режимных моментах (включая контакты со взрослыми, общение с детьми и игру в одиночестве, изучение медицинской документации на ребенка.</w:t>
            </w:r>
          </w:p>
          <w:p w:rsidR="008E4856" w:rsidRPr="0008185A" w:rsidRDefault="008E4856" w:rsidP="001740E9">
            <w:pPr>
              <w:pStyle w:val="NormalWeb"/>
              <w:shd w:val="clear" w:color="auto" w:fill="FFFFFF"/>
              <w:spacing w:before="0" w:beforeAutospacing="0" w:after="0" w:afterAutospacing="0"/>
              <w:rPr>
                <w:color w:val="333333"/>
                <w:sz w:val="28"/>
                <w:szCs w:val="28"/>
              </w:rPr>
            </w:pPr>
            <w:r w:rsidRPr="0008185A">
              <w:rPr>
                <w:color w:val="333333"/>
                <w:sz w:val="28"/>
                <w:szCs w:val="28"/>
              </w:rPr>
              <w:t>В</w:t>
            </w:r>
            <w:r w:rsidRPr="0008185A">
              <w:rPr>
                <w:rStyle w:val="apple-converted-space"/>
                <w:color w:val="333333"/>
                <w:sz w:val="28"/>
                <w:szCs w:val="28"/>
              </w:rPr>
              <w:t> </w:t>
            </w:r>
            <w:r w:rsidRPr="0008185A">
              <w:rPr>
                <w:rStyle w:val="Strong"/>
                <w:color w:val="333333"/>
                <w:sz w:val="28"/>
                <w:szCs w:val="28"/>
                <w:bdr w:val="none" w:sz="0" w:space="0" w:color="auto" w:frame="1"/>
              </w:rPr>
              <w:t>адаптационный</w:t>
            </w:r>
            <w:r w:rsidRPr="0008185A">
              <w:rPr>
                <w:rStyle w:val="apple-converted-space"/>
                <w:color w:val="333333"/>
                <w:sz w:val="28"/>
                <w:szCs w:val="28"/>
              </w:rPr>
              <w:t> </w:t>
            </w:r>
            <w:r w:rsidRPr="0008185A">
              <w:rPr>
                <w:color w:val="333333"/>
                <w:sz w:val="28"/>
                <w:szCs w:val="28"/>
              </w:rPr>
              <w:t>период по итогам наблюдения за детьми проводятся консультации семьи и родительские собрания ДОУ и группы, на которых родителей знакомят с первыми общими результатами первичной работы. Разрабатываются памятки по актуальным вопросам, педагогом-психологом проводится серия занятий по обучению родителей отдельным методам и приемам воспитания и развития ребенка с ЗПР. Выявленные в период</w:t>
            </w:r>
            <w:r w:rsidRPr="0008185A">
              <w:rPr>
                <w:rStyle w:val="apple-converted-space"/>
                <w:color w:val="333333"/>
                <w:sz w:val="28"/>
                <w:szCs w:val="28"/>
              </w:rPr>
              <w:t> </w:t>
            </w:r>
            <w:r w:rsidRPr="0008185A">
              <w:rPr>
                <w:rStyle w:val="Strong"/>
                <w:color w:val="333333"/>
                <w:sz w:val="28"/>
                <w:szCs w:val="28"/>
                <w:bdr w:val="none" w:sz="0" w:space="0" w:color="auto" w:frame="1"/>
              </w:rPr>
              <w:t>адаптации</w:t>
            </w:r>
            <w:r w:rsidRPr="0008185A">
              <w:rPr>
                <w:rStyle w:val="apple-converted-space"/>
                <w:color w:val="333333"/>
                <w:sz w:val="28"/>
                <w:szCs w:val="28"/>
              </w:rPr>
              <w:t> </w:t>
            </w:r>
            <w:r w:rsidRPr="0008185A">
              <w:rPr>
                <w:color w:val="333333"/>
                <w:sz w:val="28"/>
                <w:szCs w:val="28"/>
              </w:rPr>
              <w:t>индивидуальные особенности в развитии каждого ребенка в отдельности фиксируются в тетради взаимосвязи</w:t>
            </w:r>
            <w:r w:rsidRPr="0008185A">
              <w:rPr>
                <w:rStyle w:val="apple-converted-space"/>
                <w:color w:val="333333"/>
                <w:sz w:val="28"/>
                <w:szCs w:val="28"/>
              </w:rPr>
              <w:t> </w:t>
            </w:r>
            <w:r w:rsidRPr="0008185A">
              <w:rPr>
                <w:rStyle w:val="Strong"/>
                <w:color w:val="333333"/>
                <w:sz w:val="28"/>
                <w:szCs w:val="28"/>
                <w:bdr w:val="none" w:sz="0" w:space="0" w:color="auto" w:frame="1"/>
              </w:rPr>
              <w:t>специалистов и воспитателей</w:t>
            </w:r>
            <w:r w:rsidRPr="0008185A">
              <w:rPr>
                <w:color w:val="333333"/>
                <w:sz w:val="28"/>
                <w:szCs w:val="28"/>
              </w:rPr>
              <w:t>. На основе совместно выработанных решений по сопровождению ребенка с ЗПР на ПМП-консилиуме составляется его индивидуальный план развития, с которым конфиденциально знакомят родителей. Последующее время пребывания ребенка с ограниченными возможностями в ДОУ и оказание ему необходимых услуг подчиняются Программным требованиям дошкольного образования и ФГОС.</w:t>
            </w:r>
          </w:p>
          <w:p w:rsidR="008E4856" w:rsidRPr="0008185A" w:rsidRDefault="008E4856" w:rsidP="001740E9">
            <w:pPr>
              <w:pStyle w:val="NormalWeb"/>
              <w:shd w:val="clear" w:color="auto" w:fill="FFFFFF"/>
              <w:spacing w:before="0" w:beforeAutospacing="0" w:after="0" w:afterAutospacing="0"/>
              <w:rPr>
                <w:color w:val="333333"/>
                <w:sz w:val="28"/>
                <w:szCs w:val="28"/>
              </w:rPr>
            </w:pPr>
            <w:r w:rsidRPr="0008185A">
              <w:rPr>
                <w:color w:val="333333"/>
                <w:sz w:val="28"/>
                <w:szCs w:val="28"/>
              </w:rPr>
              <w:t>Для самих дошкольников создаются различные игровые ситуации в которых выявляются общие представления ребенка о себе и окружающей действительности (</w:t>
            </w:r>
            <w:r w:rsidRPr="0008185A">
              <w:rPr>
                <w:color w:val="333333"/>
                <w:sz w:val="28"/>
                <w:szCs w:val="28"/>
                <w:u w:val="single"/>
                <w:bdr w:val="none" w:sz="0" w:space="0" w:color="auto" w:frame="1"/>
              </w:rPr>
              <w:t>темы</w:t>
            </w:r>
            <w:r w:rsidRPr="0008185A">
              <w:rPr>
                <w:color w:val="333333"/>
                <w:sz w:val="28"/>
                <w:szCs w:val="28"/>
              </w:rPr>
              <w:t>:</w:t>
            </w:r>
            <w:r w:rsidRPr="0008185A">
              <w:rPr>
                <w:rStyle w:val="apple-converted-space"/>
                <w:color w:val="333333"/>
                <w:sz w:val="28"/>
                <w:szCs w:val="28"/>
              </w:rPr>
              <w:t> </w:t>
            </w:r>
            <w:r w:rsidRPr="0008185A">
              <w:rPr>
                <w:i/>
                <w:iCs/>
                <w:color w:val="333333"/>
                <w:sz w:val="28"/>
                <w:szCs w:val="28"/>
                <w:bdr w:val="none" w:sz="0" w:space="0" w:color="auto" w:frame="1"/>
              </w:rPr>
              <w:t>«Я и моя семья»</w:t>
            </w:r>
            <w:r w:rsidRPr="0008185A">
              <w:rPr>
                <w:color w:val="333333"/>
                <w:sz w:val="28"/>
                <w:szCs w:val="28"/>
              </w:rPr>
              <w:t>,</w:t>
            </w:r>
            <w:r w:rsidRPr="0008185A">
              <w:rPr>
                <w:rStyle w:val="apple-converted-space"/>
                <w:color w:val="333333"/>
                <w:sz w:val="28"/>
                <w:szCs w:val="28"/>
              </w:rPr>
              <w:t> </w:t>
            </w:r>
            <w:r w:rsidRPr="0008185A">
              <w:rPr>
                <w:i/>
                <w:iCs/>
                <w:color w:val="333333"/>
                <w:sz w:val="28"/>
                <w:szCs w:val="28"/>
                <w:bdr w:val="none" w:sz="0" w:space="0" w:color="auto" w:frame="1"/>
              </w:rPr>
              <w:t>«Мой дом»</w:t>
            </w:r>
            <w:r w:rsidRPr="0008185A">
              <w:rPr>
                <w:color w:val="333333"/>
                <w:sz w:val="28"/>
                <w:szCs w:val="28"/>
              </w:rPr>
              <w:t>,</w:t>
            </w:r>
            <w:r w:rsidRPr="0008185A">
              <w:rPr>
                <w:rStyle w:val="apple-converted-space"/>
                <w:color w:val="333333"/>
                <w:sz w:val="28"/>
                <w:szCs w:val="28"/>
              </w:rPr>
              <w:t> </w:t>
            </w:r>
            <w:r w:rsidRPr="0008185A">
              <w:rPr>
                <w:i/>
                <w:iCs/>
                <w:color w:val="333333"/>
                <w:sz w:val="28"/>
                <w:szCs w:val="28"/>
                <w:bdr w:val="none" w:sz="0" w:space="0" w:color="auto" w:frame="1"/>
              </w:rPr>
              <w:t>«Наш детский сад»</w:t>
            </w:r>
            <w:r w:rsidRPr="0008185A">
              <w:rPr>
                <w:color w:val="333333"/>
                <w:sz w:val="28"/>
                <w:szCs w:val="28"/>
              </w:rPr>
              <w:t>,</w:t>
            </w:r>
            <w:r w:rsidRPr="0008185A">
              <w:rPr>
                <w:rStyle w:val="apple-converted-space"/>
                <w:color w:val="333333"/>
                <w:sz w:val="28"/>
                <w:szCs w:val="28"/>
              </w:rPr>
              <w:t> </w:t>
            </w:r>
            <w:r w:rsidRPr="0008185A">
              <w:rPr>
                <w:i/>
                <w:iCs/>
                <w:color w:val="333333"/>
                <w:sz w:val="28"/>
                <w:szCs w:val="28"/>
                <w:bdr w:val="none" w:sz="0" w:space="0" w:color="auto" w:frame="1"/>
              </w:rPr>
              <w:t>«Времена года»</w:t>
            </w:r>
            <w:r w:rsidRPr="0008185A">
              <w:rPr>
                <w:rStyle w:val="apple-converted-space"/>
                <w:color w:val="333333"/>
                <w:sz w:val="28"/>
                <w:szCs w:val="28"/>
              </w:rPr>
              <w:t> </w:t>
            </w:r>
            <w:r w:rsidRPr="0008185A">
              <w:rPr>
                <w:color w:val="333333"/>
                <w:sz w:val="28"/>
                <w:szCs w:val="28"/>
              </w:rPr>
              <w:t>и т. д.). Параллельно проводится организационная работа по сплочению детского</w:t>
            </w:r>
            <w:r w:rsidRPr="0008185A">
              <w:rPr>
                <w:rStyle w:val="apple-converted-space"/>
                <w:color w:val="333333"/>
                <w:sz w:val="28"/>
                <w:szCs w:val="28"/>
              </w:rPr>
              <w:t> </w:t>
            </w:r>
            <w:r w:rsidRPr="0008185A">
              <w:rPr>
                <w:color w:val="333333"/>
                <w:sz w:val="28"/>
                <w:szCs w:val="28"/>
                <w:u w:val="single"/>
                <w:bdr w:val="none" w:sz="0" w:space="0" w:color="auto" w:frame="1"/>
              </w:rPr>
              <w:t>коллектива</w:t>
            </w:r>
            <w:r w:rsidRPr="0008185A">
              <w:rPr>
                <w:color w:val="333333"/>
                <w:sz w:val="28"/>
                <w:szCs w:val="28"/>
              </w:rPr>
              <w:t>: отрабатываются навыки самообслуживания, проходят подгрупповые занятия по лексическим темам, дошкольникам предлагается прослушивание сказок и инсценирование их фрагментов. Необходимо обучать</w:t>
            </w:r>
            <w:r w:rsidRPr="0008185A">
              <w:rPr>
                <w:rStyle w:val="apple-converted-space"/>
                <w:color w:val="333333"/>
                <w:sz w:val="28"/>
                <w:szCs w:val="28"/>
              </w:rPr>
              <w:t> </w:t>
            </w:r>
            <w:r w:rsidRPr="0008185A">
              <w:rPr>
                <w:rStyle w:val="Strong"/>
                <w:color w:val="333333"/>
                <w:sz w:val="28"/>
                <w:szCs w:val="28"/>
                <w:bdr w:val="none" w:sz="0" w:space="0" w:color="auto" w:frame="1"/>
              </w:rPr>
              <w:t>детей</w:t>
            </w:r>
            <w:r w:rsidRPr="0008185A">
              <w:rPr>
                <w:rStyle w:val="apple-converted-space"/>
                <w:color w:val="333333"/>
                <w:sz w:val="28"/>
                <w:szCs w:val="28"/>
              </w:rPr>
              <w:t> </w:t>
            </w:r>
            <w:r w:rsidRPr="0008185A">
              <w:rPr>
                <w:color w:val="333333"/>
                <w:sz w:val="28"/>
                <w:szCs w:val="28"/>
              </w:rPr>
              <w:t>используя наиболее доступные продуктивные виды деятельности - моделирование, конструирование, лепку и рисование; дидактические игры и упражнения на развитие высших психических функций. Акцентированное внимание уделяется играм и упражнениям на развитие общей и мелкой моторики с проговариванием простых чистоговорок.</w:t>
            </w:r>
          </w:p>
          <w:p w:rsidR="008E4856" w:rsidRPr="0008185A" w:rsidRDefault="008E4856" w:rsidP="001740E9">
            <w:pPr>
              <w:pStyle w:val="NormalWeb"/>
              <w:shd w:val="clear" w:color="auto" w:fill="FFFFFF"/>
              <w:spacing w:before="0" w:beforeAutospacing="0" w:after="0" w:afterAutospacing="0"/>
              <w:rPr>
                <w:color w:val="333333"/>
                <w:sz w:val="28"/>
                <w:szCs w:val="28"/>
              </w:rPr>
            </w:pPr>
            <w:r w:rsidRPr="0008185A">
              <w:rPr>
                <w:color w:val="333333"/>
                <w:sz w:val="28"/>
                <w:szCs w:val="28"/>
              </w:rPr>
              <w:t>Особую роль играет сам педагог, призванный создавать и поддерживать доброжелательный микроклимат в группе</w:t>
            </w:r>
            <w:r w:rsidRPr="0008185A">
              <w:rPr>
                <w:rStyle w:val="apple-converted-space"/>
                <w:color w:val="333333"/>
                <w:sz w:val="28"/>
                <w:szCs w:val="28"/>
              </w:rPr>
              <w:t> </w:t>
            </w:r>
            <w:r w:rsidRPr="0008185A">
              <w:rPr>
                <w:rStyle w:val="Strong"/>
                <w:color w:val="333333"/>
                <w:sz w:val="28"/>
                <w:szCs w:val="28"/>
                <w:bdr w:val="none" w:sz="0" w:space="0" w:color="auto" w:frame="1"/>
              </w:rPr>
              <w:t>детей и их родителей</w:t>
            </w:r>
            <w:r w:rsidRPr="0008185A">
              <w:rPr>
                <w:color w:val="333333"/>
                <w:sz w:val="28"/>
                <w:szCs w:val="28"/>
              </w:rPr>
              <w:t>, что способствует успешному завершению любой ситуации</w:t>
            </w:r>
            <w:r w:rsidRPr="0008185A">
              <w:rPr>
                <w:rStyle w:val="apple-converted-space"/>
                <w:color w:val="333333"/>
                <w:sz w:val="28"/>
                <w:szCs w:val="28"/>
              </w:rPr>
              <w:t> </w:t>
            </w:r>
            <w:r w:rsidRPr="0008185A">
              <w:rPr>
                <w:i/>
                <w:iCs/>
                <w:color w:val="333333"/>
                <w:sz w:val="28"/>
                <w:szCs w:val="28"/>
                <w:bdr w:val="none" w:sz="0" w:space="0" w:color="auto" w:frame="1"/>
              </w:rPr>
              <w:t>(освоения какого-либо навыка, диалог и т. п.)</w:t>
            </w:r>
            <w:r w:rsidRPr="0008185A">
              <w:rPr>
                <w:color w:val="333333"/>
                <w:sz w:val="28"/>
                <w:szCs w:val="28"/>
              </w:rPr>
              <w:t>. Многие дети испытывают затруднения не только в самоорганизации, но и в полноценном речевом общении, поэтому в отдельных случаях на этапе</w:t>
            </w:r>
            <w:r w:rsidRPr="0008185A">
              <w:rPr>
                <w:rStyle w:val="apple-converted-space"/>
                <w:color w:val="333333"/>
                <w:sz w:val="28"/>
                <w:szCs w:val="28"/>
              </w:rPr>
              <w:t> </w:t>
            </w:r>
            <w:r w:rsidRPr="0008185A">
              <w:rPr>
                <w:rStyle w:val="Strong"/>
                <w:color w:val="333333"/>
                <w:sz w:val="28"/>
                <w:szCs w:val="28"/>
                <w:bdr w:val="none" w:sz="0" w:space="0" w:color="auto" w:frame="1"/>
              </w:rPr>
              <w:t>адаптации</w:t>
            </w:r>
            <w:r w:rsidRPr="0008185A">
              <w:rPr>
                <w:rStyle w:val="apple-converted-space"/>
                <w:color w:val="333333"/>
                <w:sz w:val="28"/>
                <w:szCs w:val="28"/>
              </w:rPr>
              <w:t> </w:t>
            </w:r>
            <w:r w:rsidRPr="0008185A">
              <w:rPr>
                <w:color w:val="333333"/>
                <w:sz w:val="28"/>
                <w:szCs w:val="28"/>
              </w:rPr>
              <w:t>преобладает жестовая речь. Чтобы</w:t>
            </w:r>
            <w:r w:rsidRPr="0008185A">
              <w:rPr>
                <w:rStyle w:val="apple-converted-space"/>
                <w:color w:val="333333"/>
                <w:sz w:val="28"/>
                <w:szCs w:val="28"/>
              </w:rPr>
              <w:t> </w:t>
            </w:r>
            <w:r w:rsidRPr="0008185A">
              <w:rPr>
                <w:rStyle w:val="Strong"/>
                <w:color w:val="333333"/>
                <w:sz w:val="28"/>
                <w:szCs w:val="28"/>
                <w:bdr w:val="none" w:sz="0" w:space="0" w:color="auto" w:frame="1"/>
              </w:rPr>
              <w:t>помочь</w:t>
            </w:r>
            <w:r w:rsidRPr="0008185A">
              <w:rPr>
                <w:rStyle w:val="apple-converted-space"/>
                <w:color w:val="333333"/>
                <w:sz w:val="28"/>
                <w:szCs w:val="28"/>
              </w:rPr>
              <w:t> </w:t>
            </w:r>
            <w:r w:rsidRPr="0008185A">
              <w:rPr>
                <w:color w:val="333333"/>
                <w:sz w:val="28"/>
                <w:szCs w:val="28"/>
              </w:rPr>
              <w:t>ребенку и его семье педагоги ведут целенаправленную работу по созданию приемлемых</w:t>
            </w:r>
            <w:r w:rsidRPr="0008185A">
              <w:rPr>
                <w:rStyle w:val="apple-converted-space"/>
                <w:color w:val="333333"/>
                <w:sz w:val="28"/>
                <w:szCs w:val="28"/>
              </w:rPr>
              <w:t> </w:t>
            </w:r>
            <w:r w:rsidRPr="0008185A">
              <w:rPr>
                <w:rStyle w:val="Strong"/>
                <w:color w:val="333333"/>
                <w:sz w:val="28"/>
                <w:szCs w:val="28"/>
                <w:bdr w:val="none" w:sz="0" w:space="0" w:color="auto" w:frame="1"/>
              </w:rPr>
              <w:t>условий</w:t>
            </w:r>
            <w:r w:rsidRPr="0008185A">
              <w:rPr>
                <w:rStyle w:val="apple-converted-space"/>
                <w:color w:val="333333"/>
                <w:sz w:val="28"/>
                <w:szCs w:val="28"/>
              </w:rPr>
              <w:t> </w:t>
            </w:r>
            <w:r w:rsidRPr="0008185A">
              <w:rPr>
                <w:color w:val="333333"/>
                <w:sz w:val="28"/>
                <w:szCs w:val="28"/>
              </w:rPr>
              <w:t>развития для дошкольников, включая работу по самообразованию и профилактики стрессов среди персонала. Используя вышеперечисленные приемы детям, в зависимости от сложности материала, дается полная инструкция или дробное пошаговое описание совместной деятельности. При этом следует контролировать и направлять эмоционально-волевые проявления дошкольников. Для регистрации общего эмоционального состояния</w:t>
            </w:r>
            <w:r w:rsidRPr="0008185A">
              <w:rPr>
                <w:rStyle w:val="apple-converted-space"/>
                <w:color w:val="333333"/>
                <w:sz w:val="28"/>
                <w:szCs w:val="28"/>
              </w:rPr>
              <w:t> </w:t>
            </w:r>
            <w:r w:rsidRPr="0008185A">
              <w:rPr>
                <w:rStyle w:val="Strong"/>
                <w:color w:val="333333"/>
                <w:sz w:val="28"/>
                <w:szCs w:val="28"/>
                <w:bdr w:val="none" w:sz="0" w:space="0" w:color="auto" w:frame="1"/>
              </w:rPr>
              <w:t>детей в период адаптации</w:t>
            </w:r>
            <w:r w:rsidRPr="0008185A">
              <w:rPr>
                <w:rStyle w:val="apple-converted-space"/>
                <w:color w:val="333333"/>
                <w:sz w:val="28"/>
                <w:szCs w:val="28"/>
              </w:rPr>
              <w:t> </w:t>
            </w:r>
            <w:r w:rsidRPr="0008185A">
              <w:rPr>
                <w:color w:val="333333"/>
                <w:sz w:val="28"/>
                <w:szCs w:val="28"/>
              </w:rPr>
              <w:t>к ДОУ возможно использование следующей схемы "Сравнительные признаки некоторых эмоциональных состояний"</w:t>
            </w:r>
            <w:r w:rsidRPr="0008185A">
              <w:rPr>
                <w:rStyle w:val="apple-converted-space"/>
                <w:color w:val="333333"/>
                <w:sz w:val="28"/>
                <w:szCs w:val="28"/>
              </w:rPr>
              <w:t> </w:t>
            </w:r>
            <w:r w:rsidRPr="0008185A">
              <w:rPr>
                <w:i/>
                <w:iCs/>
                <w:color w:val="333333"/>
                <w:sz w:val="28"/>
                <w:szCs w:val="28"/>
                <w:bdr w:val="none" w:sz="0" w:space="0" w:color="auto" w:frame="1"/>
              </w:rPr>
              <w:t>(автор В. А. Ежова)</w:t>
            </w:r>
            <w:r w:rsidRPr="0008185A">
              <w:rPr>
                <w:color w:val="333333"/>
                <w:sz w:val="28"/>
                <w:szCs w:val="28"/>
              </w:rPr>
              <w:t>.</w:t>
            </w:r>
          </w:p>
          <w:p w:rsidR="008E4856" w:rsidRPr="0008185A" w:rsidRDefault="008E4856" w:rsidP="001740E9">
            <w:pPr>
              <w:pStyle w:val="NormalWeb"/>
              <w:shd w:val="clear" w:color="auto" w:fill="FFFFFF"/>
              <w:spacing w:before="0" w:beforeAutospacing="0" w:after="0" w:afterAutospacing="0"/>
              <w:rPr>
                <w:color w:val="333333"/>
                <w:sz w:val="28"/>
                <w:szCs w:val="28"/>
              </w:rPr>
            </w:pPr>
            <w:r w:rsidRPr="0008185A">
              <w:rPr>
                <w:color w:val="333333"/>
                <w:sz w:val="28"/>
                <w:szCs w:val="28"/>
              </w:rPr>
              <w:t>При соответствующей педагогической подготовке всех участников образовательного процесса знание характеристик внешних форм поведения ребенка, членов его семьи и педагогов на этапе</w:t>
            </w:r>
            <w:r w:rsidRPr="0008185A">
              <w:rPr>
                <w:rStyle w:val="apple-converted-space"/>
                <w:color w:val="333333"/>
                <w:sz w:val="28"/>
                <w:szCs w:val="28"/>
              </w:rPr>
              <w:t> </w:t>
            </w:r>
            <w:r w:rsidRPr="0008185A">
              <w:rPr>
                <w:rStyle w:val="Strong"/>
                <w:color w:val="333333"/>
                <w:sz w:val="28"/>
                <w:szCs w:val="28"/>
                <w:bdr w:val="none" w:sz="0" w:space="0" w:color="auto" w:frame="1"/>
              </w:rPr>
              <w:t>адаптации помогает</w:t>
            </w:r>
            <w:r w:rsidRPr="0008185A">
              <w:rPr>
                <w:rStyle w:val="apple-converted-space"/>
                <w:color w:val="333333"/>
                <w:sz w:val="28"/>
                <w:szCs w:val="28"/>
              </w:rPr>
              <w:t> </w:t>
            </w:r>
            <w:r w:rsidRPr="0008185A">
              <w:rPr>
                <w:color w:val="333333"/>
                <w:sz w:val="28"/>
                <w:szCs w:val="28"/>
              </w:rPr>
              <w:t>компенсировать временное недопонимание и выработать грамотный подход к взаимодействию взрослых на благо развития ребенка с ограниченными возможностями.</w:t>
            </w:r>
          </w:p>
          <w:p w:rsidR="008E4856" w:rsidRPr="0008185A" w:rsidRDefault="008E4856" w:rsidP="001740E9">
            <w:pPr>
              <w:rPr>
                <w:sz w:val="28"/>
                <w:szCs w:val="28"/>
              </w:rPr>
            </w:pPr>
          </w:p>
        </w:tc>
      </w:tr>
      <w:tr w:rsidR="008E4856" w:rsidRPr="0008185A">
        <w:trPr>
          <w:gridBefore w:val="1"/>
        </w:trPr>
        <w:tc>
          <w:tcPr>
            <w:tcW w:w="3348" w:type="dxa"/>
          </w:tcPr>
          <w:p w:rsidR="008E4856" w:rsidRPr="0008185A" w:rsidRDefault="008E4856" w:rsidP="001740E9">
            <w:pPr>
              <w:rPr>
                <w:sz w:val="28"/>
                <w:szCs w:val="28"/>
              </w:rPr>
            </w:pPr>
            <w:r w:rsidRPr="0008185A">
              <w:rPr>
                <w:sz w:val="28"/>
                <w:szCs w:val="28"/>
              </w:rPr>
              <w:t>Методические рекомендации для воспитателей</w:t>
            </w:r>
          </w:p>
        </w:tc>
        <w:tc>
          <w:tcPr>
            <w:tcW w:w="11417" w:type="dxa"/>
          </w:tcPr>
          <w:p w:rsidR="008E4856" w:rsidRPr="0008185A" w:rsidRDefault="008E4856" w:rsidP="001740E9">
            <w:pPr>
              <w:shd w:val="clear" w:color="auto" w:fill="FFFFFF"/>
              <w:spacing w:line="285" w:lineRule="atLeast"/>
              <w:jc w:val="center"/>
              <w:rPr>
                <w:i/>
                <w:iCs/>
                <w:sz w:val="28"/>
                <w:szCs w:val="28"/>
              </w:rPr>
            </w:pPr>
            <w:r w:rsidRPr="0008185A">
              <w:rPr>
                <w:i/>
                <w:iCs/>
                <w:sz w:val="28"/>
                <w:szCs w:val="28"/>
              </w:rPr>
              <w:t>Методические рекомендации для педагогов ДОУ по работе с детьми с ОВЗ.</w:t>
            </w:r>
          </w:p>
          <w:p w:rsidR="008E4856" w:rsidRPr="0008185A" w:rsidRDefault="008E4856" w:rsidP="001740E9">
            <w:pPr>
              <w:shd w:val="clear" w:color="auto" w:fill="FFFFFF"/>
              <w:spacing w:line="285" w:lineRule="atLeast"/>
              <w:jc w:val="both"/>
              <w:rPr>
                <w:sz w:val="28"/>
                <w:szCs w:val="28"/>
              </w:rPr>
            </w:pPr>
            <w:r w:rsidRPr="0008185A">
              <w:rPr>
                <w:sz w:val="28"/>
                <w:szCs w:val="28"/>
              </w:rPr>
              <w:t>Хорошая речь – важнейшее условие всестороннего развития детей. Чем богаче и правильнее речь ребенка,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w:t>
            </w:r>
          </w:p>
          <w:p w:rsidR="008E4856" w:rsidRPr="0008185A" w:rsidRDefault="008E4856" w:rsidP="001740E9">
            <w:pPr>
              <w:shd w:val="clear" w:color="auto" w:fill="FFFFFF"/>
              <w:spacing w:line="285" w:lineRule="atLeast"/>
              <w:ind w:firstLine="851"/>
              <w:jc w:val="both"/>
              <w:rPr>
                <w:sz w:val="28"/>
                <w:szCs w:val="28"/>
              </w:rPr>
            </w:pPr>
            <w:r w:rsidRPr="0008185A">
              <w:rPr>
                <w:sz w:val="28"/>
                <w:szCs w:val="28"/>
              </w:rPr>
              <w:t>Поэтому очень   важно заботиться о своевременном формировании речи ребенка, о ее чистоте и правильности, предупреждая и исправляя различные нарушения. Как  родителей, так и педагогов  волнует вопрос, как обеспечить полноценное речевое развитие ребенка в дошкольном возрасте, как правильно подготовить его к школе. Одним из показателей готовности к школьному обучению ребенка является сформированность  его речевых</w:t>
            </w:r>
            <w:r w:rsidRPr="0008185A">
              <w:rPr>
                <w:b/>
                <w:bCs/>
                <w:sz w:val="28"/>
                <w:szCs w:val="28"/>
              </w:rPr>
              <w:t> </w:t>
            </w:r>
            <w:r w:rsidRPr="0008185A">
              <w:rPr>
                <w:sz w:val="28"/>
                <w:szCs w:val="28"/>
              </w:rPr>
              <w:t>навыков.</w:t>
            </w:r>
          </w:p>
          <w:p w:rsidR="008E4856" w:rsidRPr="0008185A" w:rsidRDefault="008E4856" w:rsidP="001740E9">
            <w:pPr>
              <w:rPr>
                <w:sz w:val="28"/>
                <w:szCs w:val="28"/>
              </w:rPr>
            </w:pPr>
            <w:r w:rsidRPr="0008185A">
              <w:rPr>
                <w:sz w:val="28"/>
                <w:szCs w:val="28"/>
              </w:rPr>
              <w:t>Для успешного воспитания ребенка в детском саду необходимы:</w:t>
            </w:r>
          </w:p>
          <w:p w:rsidR="008E4856" w:rsidRPr="0008185A" w:rsidRDefault="008E4856" w:rsidP="001740E9">
            <w:pPr>
              <w:widowControl/>
              <w:numPr>
                <w:ilvl w:val="0"/>
                <w:numId w:val="3"/>
              </w:numPr>
              <w:rPr>
                <w:sz w:val="28"/>
                <w:szCs w:val="28"/>
              </w:rPr>
            </w:pPr>
            <w:r w:rsidRPr="0008185A">
              <w:rPr>
                <w:sz w:val="28"/>
                <w:szCs w:val="28"/>
              </w:rPr>
              <w:t>эмоциональный комфорт (положительные эмоции);</w:t>
            </w:r>
          </w:p>
          <w:p w:rsidR="008E4856" w:rsidRPr="0008185A" w:rsidRDefault="008E4856" w:rsidP="001740E9">
            <w:pPr>
              <w:widowControl/>
              <w:numPr>
                <w:ilvl w:val="0"/>
                <w:numId w:val="3"/>
              </w:numPr>
              <w:rPr>
                <w:sz w:val="28"/>
                <w:szCs w:val="28"/>
              </w:rPr>
            </w:pPr>
            <w:r w:rsidRPr="0008185A">
              <w:rPr>
                <w:sz w:val="28"/>
                <w:szCs w:val="28"/>
              </w:rPr>
              <w:t>демократический (партнерский, доверительный) стиль общения (воспитатель – партнер, но партнер-инициатор и консультант);</w:t>
            </w:r>
          </w:p>
          <w:p w:rsidR="008E4856" w:rsidRPr="0008185A" w:rsidRDefault="008E4856" w:rsidP="001740E9">
            <w:pPr>
              <w:widowControl/>
              <w:numPr>
                <w:ilvl w:val="0"/>
                <w:numId w:val="3"/>
              </w:numPr>
              <w:rPr>
                <w:sz w:val="28"/>
                <w:szCs w:val="28"/>
              </w:rPr>
            </w:pPr>
            <w:r w:rsidRPr="0008185A">
              <w:rPr>
                <w:sz w:val="28"/>
                <w:szCs w:val="28"/>
              </w:rPr>
              <w:t>достаточная свобода для деятельности (свобода, но не анархия);</w:t>
            </w:r>
          </w:p>
          <w:p w:rsidR="008E4856" w:rsidRPr="0008185A" w:rsidRDefault="008E4856" w:rsidP="001740E9">
            <w:pPr>
              <w:widowControl/>
              <w:numPr>
                <w:ilvl w:val="0"/>
                <w:numId w:val="3"/>
              </w:numPr>
              <w:rPr>
                <w:sz w:val="28"/>
                <w:szCs w:val="28"/>
              </w:rPr>
            </w:pPr>
            <w:r w:rsidRPr="0008185A">
              <w:rPr>
                <w:sz w:val="28"/>
                <w:szCs w:val="28"/>
              </w:rPr>
              <w:t>большое количество материалов для «исследований», много пособий, игр, т.е. развивающая и обучающая среда.</w:t>
            </w:r>
          </w:p>
          <w:p w:rsidR="008E4856" w:rsidRPr="0008185A" w:rsidRDefault="008E4856" w:rsidP="001740E9">
            <w:pPr>
              <w:rPr>
                <w:sz w:val="28"/>
                <w:szCs w:val="28"/>
              </w:rPr>
            </w:pPr>
            <w:r w:rsidRPr="0008185A">
              <w:rPr>
                <w:sz w:val="28"/>
                <w:szCs w:val="28"/>
              </w:rPr>
              <w:t>Овладение речью происходит в процессе общения и в ходе познания ребенком действительности. Взрослый организует и материальную, и языковую среду, увлекает в совместную деятельность и выступает как образец, живой носитель тех способностей, которыми малышу предстоит овладеть. Педагог – образец речевой культуры. Замечательно, если он обладатель таланта общения – главного таланта в жизни (такой вывод сделали современные исследователи, изучая биографии «успешных» людей).  При этом для педагога развитие речи детей – одна из важнейших целей работы, но у самих детей такой цели нет. Для них речь не цель, а средство реализации своих потребностей в общении, в игре,  в познании. Поэтому и основной формой обучения будут не столько специальные занятия, сколько естественная жизнь детской группы. Но жизнь эта также организуется и протекает в различных формах. Перечислим основные.</w:t>
            </w:r>
          </w:p>
          <w:p w:rsidR="008E4856" w:rsidRPr="0008185A" w:rsidRDefault="008E4856" w:rsidP="001740E9">
            <w:pPr>
              <w:rPr>
                <w:sz w:val="28"/>
                <w:szCs w:val="28"/>
              </w:rPr>
            </w:pPr>
            <w:r w:rsidRPr="0008185A">
              <w:rPr>
                <w:sz w:val="28"/>
                <w:szCs w:val="28"/>
              </w:rPr>
              <w:t>1. Общение: неподготовленное и подготовленное. «Живое» общение с правилами, так называемое этикетное. Общение по телефону. Общение через письма. Расширение круга знакомств детей.</w:t>
            </w:r>
          </w:p>
          <w:p w:rsidR="008E4856" w:rsidRPr="0008185A" w:rsidRDefault="008E4856" w:rsidP="001740E9">
            <w:pPr>
              <w:rPr>
                <w:sz w:val="28"/>
                <w:szCs w:val="28"/>
              </w:rPr>
            </w:pPr>
            <w:r w:rsidRPr="0008185A">
              <w:rPr>
                <w:sz w:val="28"/>
                <w:szCs w:val="28"/>
              </w:rPr>
              <w:t>2. Игры. Речевые действия как часть речевого поведения. Ролевые игры. Речевое поведение ребенка в сюжетно- ролевых и театрализованных играх. Театрализованные игры как средство развития связной речи.</w:t>
            </w:r>
          </w:p>
          <w:p w:rsidR="008E4856" w:rsidRPr="0008185A" w:rsidRDefault="008E4856" w:rsidP="001740E9">
            <w:pPr>
              <w:rPr>
                <w:sz w:val="28"/>
                <w:szCs w:val="28"/>
              </w:rPr>
            </w:pPr>
            <w:r w:rsidRPr="0008185A">
              <w:rPr>
                <w:sz w:val="28"/>
                <w:szCs w:val="28"/>
              </w:rPr>
              <w:t>3. Учебно-игровые ситуации, возникающие по инициативе взрослого или ребенка, где ребенок может проявить речевую активность.</w:t>
            </w:r>
          </w:p>
          <w:p w:rsidR="008E4856" w:rsidRPr="0008185A" w:rsidRDefault="008E4856" w:rsidP="001740E9">
            <w:pPr>
              <w:rPr>
                <w:sz w:val="28"/>
                <w:szCs w:val="28"/>
              </w:rPr>
            </w:pPr>
            <w:r w:rsidRPr="0008185A">
              <w:rPr>
                <w:sz w:val="28"/>
                <w:szCs w:val="28"/>
              </w:rPr>
              <w:t>4. Пение. Стихотворение-рифмование.</w:t>
            </w:r>
          </w:p>
          <w:p w:rsidR="008E4856" w:rsidRPr="0008185A" w:rsidRDefault="008E4856" w:rsidP="001740E9">
            <w:pPr>
              <w:rPr>
                <w:sz w:val="28"/>
                <w:szCs w:val="28"/>
              </w:rPr>
            </w:pPr>
            <w:r w:rsidRPr="0008185A">
              <w:rPr>
                <w:sz w:val="28"/>
                <w:szCs w:val="28"/>
              </w:rPr>
              <w:t>5. Организация мини-туризма. Экскурсии. Музейный туризм.</w:t>
            </w:r>
          </w:p>
          <w:p w:rsidR="008E4856" w:rsidRPr="0008185A" w:rsidRDefault="008E4856" w:rsidP="001740E9">
            <w:pPr>
              <w:rPr>
                <w:sz w:val="28"/>
                <w:szCs w:val="28"/>
              </w:rPr>
            </w:pPr>
            <w:r w:rsidRPr="0008185A">
              <w:rPr>
                <w:sz w:val="28"/>
                <w:szCs w:val="28"/>
              </w:rPr>
              <w:t>6. Развитие речи через использование СМИ (радио, телевизор, периодическая детская печать).</w:t>
            </w:r>
          </w:p>
          <w:p w:rsidR="008E4856" w:rsidRPr="0008185A" w:rsidRDefault="008E4856" w:rsidP="001740E9">
            <w:pPr>
              <w:rPr>
                <w:sz w:val="28"/>
                <w:szCs w:val="28"/>
              </w:rPr>
            </w:pPr>
            <w:r w:rsidRPr="0008185A">
              <w:rPr>
                <w:sz w:val="28"/>
                <w:szCs w:val="28"/>
              </w:rPr>
              <w:t>7. Труд: трудовые и речевые действия.</w:t>
            </w:r>
          </w:p>
          <w:p w:rsidR="008E4856" w:rsidRPr="0008185A" w:rsidRDefault="008E4856" w:rsidP="001740E9">
            <w:pPr>
              <w:rPr>
                <w:sz w:val="28"/>
                <w:szCs w:val="28"/>
              </w:rPr>
            </w:pPr>
            <w:r w:rsidRPr="0008185A">
              <w:rPr>
                <w:sz w:val="28"/>
                <w:szCs w:val="28"/>
              </w:rPr>
              <w:t>8. Досуг. Праздники и развлечения как эффективная форма обучения речи.</w:t>
            </w:r>
          </w:p>
          <w:p w:rsidR="008E4856" w:rsidRPr="0008185A" w:rsidRDefault="008E4856" w:rsidP="001740E9">
            <w:pPr>
              <w:rPr>
                <w:sz w:val="28"/>
                <w:szCs w:val="28"/>
              </w:rPr>
            </w:pPr>
            <w:r w:rsidRPr="0008185A">
              <w:rPr>
                <w:sz w:val="28"/>
                <w:szCs w:val="28"/>
              </w:rPr>
              <w:t>С чего начинать речевое воспитание ребенка?Начинать работу следует с диагностики.</w:t>
            </w:r>
          </w:p>
          <w:p w:rsidR="008E4856" w:rsidRPr="0008185A" w:rsidRDefault="008E4856" w:rsidP="001740E9">
            <w:pPr>
              <w:rPr>
                <w:color w:val="333333"/>
                <w:sz w:val="28"/>
                <w:szCs w:val="28"/>
              </w:rPr>
            </w:pPr>
            <w:r w:rsidRPr="0008185A">
              <w:rPr>
                <w:color w:val="333333"/>
                <w:sz w:val="28"/>
                <w:szCs w:val="28"/>
              </w:rPr>
              <w:t>Диагностическая работа педагога заключается в выявлении особенностей и трудностей речевого развития ребенка</w:t>
            </w:r>
          </w:p>
          <w:p w:rsidR="008E4856" w:rsidRPr="0008185A" w:rsidRDefault="008E4856" w:rsidP="001740E9">
            <w:pPr>
              <w:rPr>
                <w:color w:val="333333"/>
                <w:sz w:val="28"/>
                <w:szCs w:val="28"/>
              </w:rPr>
            </w:pPr>
            <w:r w:rsidRPr="0008185A">
              <w:rPr>
                <w:color w:val="333333"/>
                <w:sz w:val="28"/>
                <w:szCs w:val="28"/>
              </w:rPr>
              <w:t>Воспитатель должен действовать по определенному алгоритму:</w:t>
            </w:r>
          </w:p>
          <w:p w:rsidR="008E4856" w:rsidRPr="0008185A" w:rsidRDefault="008E4856" w:rsidP="001740E9">
            <w:pPr>
              <w:widowControl/>
              <w:numPr>
                <w:ilvl w:val="0"/>
                <w:numId w:val="1"/>
              </w:numPr>
              <w:shd w:val="clear" w:color="auto" w:fill="FFFDF6"/>
              <w:spacing w:line="307" w:lineRule="atLeast"/>
              <w:ind w:left="525"/>
              <w:jc w:val="both"/>
              <w:rPr>
                <w:color w:val="333333"/>
                <w:sz w:val="28"/>
                <w:szCs w:val="28"/>
              </w:rPr>
            </w:pPr>
            <w:r w:rsidRPr="0008185A">
              <w:rPr>
                <w:color w:val="333333"/>
                <w:sz w:val="28"/>
                <w:szCs w:val="28"/>
              </w:rPr>
              <w:t>изучает уровень и динамику речевого развития своих подопечных;</w:t>
            </w:r>
          </w:p>
          <w:p w:rsidR="008E4856" w:rsidRPr="0008185A" w:rsidRDefault="008E4856" w:rsidP="001740E9">
            <w:pPr>
              <w:widowControl/>
              <w:numPr>
                <w:ilvl w:val="0"/>
                <w:numId w:val="1"/>
              </w:numPr>
              <w:shd w:val="clear" w:color="auto" w:fill="FFFDF6"/>
              <w:spacing w:line="307" w:lineRule="atLeast"/>
              <w:ind w:left="525"/>
              <w:jc w:val="both"/>
              <w:rPr>
                <w:color w:val="333333"/>
                <w:sz w:val="28"/>
                <w:szCs w:val="28"/>
              </w:rPr>
            </w:pPr>
            <w:r w:rsidRPr="0008185A">
              <w:rPr>
                <w:color w:val="333333"/>
                <w:sz w:val="28"/>
                <w:szCs w:val="28"/>
              </w:rPr>
              <w:t>выделяет детей с опережающим и нормативным речевым развитием, с негативными тенденциями, задержками и недостатками в нем;</w:t>
            </w:r>
          </w:p>
          <w:p w:rsidR="008E4856" w:rsidRPr="0008185A" w:rsidRDefault="008E4856" w:rsidP="001740E9">
            <w:pPr>
              <w:widowControl/>
              <w:numPr>
                <w:ilvl w:val="0"/>
                <w:numId w:val="1"/>
              </w:numPr>
              <w:shd w:val="clear" w:color="auto" w:fill="FFFDF6"/>
              <w:spacing w:line="307" w:lineRule="atLeast"/>
              <w:ind w:left="525"/>
              <w:jc w:val="both"/>
              <w:rPr>
                <w:color w:val="333333"/>
                <w:sz w:val="28"/>
                <w:szCs w:val="28"/>
              </w:rPr>
            </w:pPr>
            <w:r w:rsidRPr="0008185A">
              <w:rPr>
                <w:color w:val="333333"/>
                <w:sz w:val="28"/>
                <w:szCs w:val="28"/>
              </w:rPr>
              <w:t>квалифицирует (самостоятельно или с помощью специалистов) вид речевых недостатков, устанавливает их возможные причины;</w:t>
            </w:r>
          </w:p>
          <w:p w:rsidR="008E4856" w:rsidRPr="0008185A" w:rsidRDefault="008E4856" w:rsidP="001740E9">
            <w:pPr>
              <w:widowControl/>
              <w:numPr>
                <w:ilvl w:val="0"/>
                <w:numId w:val="1"/>
              </w:numPr>
              <w:shd w:val="clear" w:color="auto" w:fill="FFFDF6"/>
              <w:spacing w:line="307" w:lineRule="atLeast"/>
              <w:ind w:left="525"/>
              <w:jc w:val="both"/>
              <w:rPr>
                <w:color w:val="333333"/>
                <w:sz w:val="28"/>
                <w:szCs w:val="28"/>
              </w:rPr>
            </w:pPr>
            <w:r w:rsidRPr="0008185A">
              <w:rPr>
                <w:color w:val="333333"/>
                <w:sz w:val="28"/>
                <w:szCs w:val="28"/>
              </w:rPr>
              <w:t>конструирует групповые и индивидуальные программы речевой работы с детьми профилактической и/или коррекционно-развивающей направленности.</w:t>
            </w:r>
          </w:p>
          <w:p w:rsidR="008E4856" w:rsidRPr="0008185A" w:rsidRDefault="008E4856" w:rsidP="001740E9">
            <w:pPr>
              <w:rPr>
                <w:sz w:val="28"/>
                <w:szCs w:val="28"/>
              </w:rPr>
            </w:pPr>
            <w:r w:rsidRPr="0008185A">
              <w:rPr>
                <w:sz w:val="28"/>
                <w:szCs w:val="28"/>
              </w:rPr>
              <w:t>Для диагностики воспитатель должен использовать следующие методы:</w:t>
            </w:r>
          </w:p>
          <w:p w:rsidR="008E4856" w:rsidRPr="0008185A" w:rsidRDefault="008E4856" w:rsidP="001740E9">
            <w:pPr>
              <w:widowControl/>
              <w:numPr>
                <w:ilvl w:val="0"/>
                <w:numId w:val="2"/>
              </w:numPr>
              <w:shd w:val="clear" w:color="auto" w:fill="FFFDF6"/>
              <w:spacing w:line="307" w:lineRule="atLeast"/>
              <w:ind w:left="525"/>
              <w:jc w:val="both"/>
              <w:rPr>
                <w:color w:val="333333"/>
                <w:sz w:val="28"/>
                <w:szCs w:val="28"/>
              </w:rPr>
            </w:pPr>
            <w:r w:rsidRPr="0008185A">
              <w:rPr>
                <w:color w:val="333333"/>
                <w:sz w:val="28"/>
                <w:szCs w:val="28"/>
              </w:rPr>
              <w:t>наблюдение за ребенком в процессе разных видов деятельности и при выполнении специальных диагностических заданий;</w:t>
            </w:r>
          </w:p>
          <w:p w:rsidR="008E4856" w:rsidRPr="0008185A" w:rsidRDefault="008E4856" w:rsidP="001740E9">
            <w:pPr>
              <w:widowControl/>
              <w:numPr>
                <w:ilvl w:val="0"/>
                <w:numId w:val="2"/>
              </w:numPr>
              <w:shd w:val="clear" w:color="auto" w:fill="FFFDF6"/>
              <w:spacing w:line="307" w:lineRule="atLeast"/>
              <w:ind w:left="525"/>
              <w:jc w:val="both"/>
              <w:rPr>
                <w:color w:val="333333"/>
                <w:sz w:val="28"/>
                <w:szCs w:val="28"/>
              </w:rPr>
            </w:pPr>
            <w:r w:rsidRPr="0008185A">
              <w:rPr>
                <w:color w:val="333333"/>
                <w:sz w:val="28"/>
                <w:szCs w:val="28"/>
              </w:rPr>
              <w:t>изучение истории его раннего общего, речевого развития и условий семейного воспитания;</w:t>
            </w:r>
          </w:p>
          <w:p w:rsidR="008E4856" w:rsidRPr="0008185A" w:rsidRDefault="008E4856" w:rsidP="001740E9">
            <w:pPr>
              <w:widowControl/>
              <w:numPr>
                <w:ilvl w:val="0"/>
                <w:numId w:val="2"/>
              </w:numPr>
              <w:shd w:val="clear" w:color="auto" w:fill="FFFDF6"/>
              <w:spacing w:line="307" w:lineRule="atLeast"/>
              <w:ind w:left="525"/>
              <w:jc w:val="both"/>
              <w:rPr>
                <w:color w:val="333333"/>
                <w:sz w:val="28"/>
                <w:szCs w:val="28"/>
              </w:rPr>
            </w:pPr>
            <w:r w:rsidRPr="0008185A">
              <w:rPr>
                <w:color w:val="333333"/>
                <w:sz w:val="28"/>
                <w:szCs w:val="28"/>
              </w:rPr>
              <w:t>беседы с родителями;</w:t>
            </w:r>
          </w:p>
          <w:p w:rsidR="008E4856" w:rsidRPr="0008185A" w:rsidRDefault="008E4856" w:rsidP="001740E9">
            <w:pPr>
              <w:shd w:val="clear" w:color="auto" w:fill="FFFDF6"/>
              <w:spacing w:line="307" w:lineRule="atLeast"/>
              <w:ind w:left="165"/>
              <w:jc w:val="both"/>
              <w:rPr>
                <w:color w:val="333333"/>
                <w:sz w:val="28"/>
                <w:szCs w:val="28"/>
              </w:rPr>
            </w:pPr>
          </w:p>
          <w:p w:rsidR="008E4856" w:rsidRPr="0008185A" w:rsidRDefault="008E4856" w:rsidP="001740E9">
            <w:pPr>
              <w:shd w:val="clear" w:color="auto" w:fill="FFFDF6"/>
              <w:spacing w:line="307" w:lineRule="atLeast"/>
              <w:ind w:left="165"/>
              <w:jc w:val="both"/>
              <w:rPr>
                <w:sz w:val="28"/>
                <w:szCs w:val="28"/>
              </w:rPr>
            </w:pPr>
            <w:r w:rsidRPr="0008185A">
              <w:rPr>
                <w:sz w:val="28"/>
                <w:szCs w:val="28"/>
              </w:rPr>
              <w:t>Работа воспитателя по развитию звуковой культуры речи играет большую роль в речевом развитии ребенка.Она предусматривает введение с младшего дошкольного возраста в образовательный процесс упражнений артикуляционной, дыхательной гимнастики, на развитие мелкой моторики, фонематического слуха. Все это плодотворно сказывается на развитии речи детей в целом или становится подготовкой к коррекционной логопедической работе с ними в дальнейшем, которая будет, несомненно, протекать успешнее.</w:t>
            </w:r>
          </w:p>
          <w:p w:rsidR="008E4856" w:rsidRPr="0008185A" w:rsidRDefault="008E4856" w:rsidP="001740E9">
            <w:pPr>
              <w:rPr>
                <w:sz w:val="28"/>
                <w:szCs w:val="28"/>
              </w:rPr>
            </w:pPr>
            <w:r w:rsidRPr="0008185A">
              <w:rPr>
                <w:sz w:val="28"/>
                <w:szCs w:val="28"/>
              </w:rPr>
              <w:t>Важнейшая деятельность для дошкольника – игра, а главнейшая потребность – общение.Основная задача этих игр-занятий — воспитание культуры поведения детей, но они чрезвычайно важны и для развития речи, так как обогащают словарь, закрепляют навыки разговорной речи.</w:t>
            </w:r>
          </w:p>
          <w:p w:rsidR="008E4856" w:rsidRPr="0008185A" w:rsidRDefault="008E4856" w:rsidP="001740E9">
            <w:pPr>
              <w:ind w:left="-489"/>
              <w:rPr>
                <w:sz w:val="28"/>
                <w:szCs w:val="28"/>
              </w:rPr>
            </w:pPr>
            <w:r w:rsidRPr="0008185A">
              <w:rPr>
                <w:sz w:val="28"/>
                <w:szCs w:val="28"/>
              </w:rPr>
              <w:t>В развитии речи дошкольников очень важны игровые прагмы и просто эмоциональность в применении некоторых приемов: интригующая интонация голоса при вопросе, утрированно озабоченная интонация при постановке трудного задания, использование шутки при объяснении задания. Живость эмоций повышает внимание детей в игре, вследствие чего активизируются все процессы речи (сравните упражнение на классификацию предметов, которое проводят за столами, и игру «Не зевай!» с тем же словесным материалом, проводимую в кругу с мячом, с разыгрыванием фантов). На занятии, особенно в конце его, можно задавать шутливые вопросы, использовать небылицы, перевертыши, игру «Так или не так», игровой персонаж (внести Петрушку, мишку), употреблять игровые формы оценки (фишки, фанты, апп</w:t>
            </w:r>
            <w:bookmarkStart w:id="0" w:name="_GoBack"/>
            <w:bookmarkEnd w:id="0"/>
            <w:r w:rsidRPr="0008185A">
              <w:rPr>
                <w:sz w:val="28"/>
                <w:szCs w:val="28"/>
              </w:rPr>
              <w:t>лодисменты).</w:t>
            </w:r>
          </w:p>
          <w:p w:rsidR="008E4856" w:rsidRPr="0008185A" w:rsidRDefault="008E4856" w:rsidP="001740E9">
            <w:pPr>
              <w:rPr>
                <w:sz w:val="28"/>
                <w:szCs w:val="28"/>
              </w:rPr>
            </w:pPr>
            <w:r w:rsidRPr="0008185A">
              <w:rPr>
                <w:sz w:val="28"/>
                <w:szCs w:val="28"/>
              </w:rPr>
              <w:t xml:space="preserve"> Усиливают эмоциональное воздействие учебного материала такие приемы, как действия по выбору (составь рассказ по одной из этих двух картин; вспомни стихотворение, которое тебе нравится) или по замыслу. Вызывают интерес и усиливают внимание детей к речевому материалу элементы соревнования («Кто скажет больше слов?», «Кто лучше скажет?»), красочность, новизна атрибутов, занимательность сюжетов игр.</w:t>
            </w:r>
          </w:p>
          <w:p w:rsidR="008E4856" w:rsidRPr="0008185A" w:rsidRDefault="008E4856" w:rsidP="001740E9">
            <w:pPr>
              <w:rPr>
                <w:sz w:val="28"/>
                <w:szCs w:val="28"/>
              </w:rPr>
            </w:pPr>
            <w:r w:rsidRPr="0008185A">
              <w:rPr>
                <w:sz w:val="28"/>
                <w:szCs w:val="28"/>
              </w:rPr>
              <w:t xml:space="preserve">Воспитатели  мало работают над развитием диалогов между детьми и взрослыми. Не потому ли наши дошкольники не умеют спорить, участвовать в обсуждениях. Некоторые дети стесняются говорить, избегают участия в беседе, не отвечают на прямой вопрос педагога. Это опасное явление, и задача взрослых помочь научиться ребенку говорить смело, громко, отчетливо, чтобы в дальнейшем развитие речи шло успешнее. </w:t>
            </w:r>
          </w:p>
          <w:p w:rsidR="008E4856" w:rsidRPr="0008185A" w:rsidRDefault="008E4856" w:rsidP="001740E9">
            <w:pPr>
              <w:shd w:val="clear" w:color="auto" w:fill="FFFFFF"/>
              <w:spacing w:before="150" w:after="225"/>
              <w:rPr>
                <w:color w:val="333333"/>
                <w:sz w:val="28"/>
                <w:szCs w:val="28"/>
              </w:rPr>
            </w:pPr>
            <w:r w:rsidRPr="0008185A">
              <w:rPr>
                <w:color w:val="333333"/>
                <w:sz w:val="28"/>
                <w:szCs w:val="28"/>
              </w:rPr>
              <w:t>Большое внимание воспитатели должны уделять развитию восприятия, мотивации, доступных форм словесно-логического мышления, познавательных процессов, созданию доброжелательной обстановки в детском коллективе, укреплению веры детей в собственные силы, формированию интереса к знаниям.</w:t>
            </w:r>
          </w:p>
          <w:p w:rsidR="008E4856" w:rsidRPr="0008185A" w:rsidRDefault="008E4856" w:rsidP="001740E9">
            <w:pPr>
              <w:shd w:val="clear" w:color="auto" w:fill="FFFFFF"/>
              <w:spacing w:before="150" w:after="225"/>
              <w:rPr>
                <w:sz w:val="28"/>
                <w:szCs w:val="28"/>
              </w:rPr>
            </w:pPr>
            <w:r w:rsidRPr="0008185A">
              <w:rPr>
                <w:sz w:val="28"/>
                <w:szCs w:val="28"/>
              </w:rPr>
              <w:t>У детей с  ограниченными возможностями здоровья обычно наблюдаются специфические проявления особенностей работоспособности, памяти, внимания, мышления, развития личности. Необходимо четко определить цели, которые желательно достичь в процессе обучения. Перед началом обучения составляют этапную программу обучения. Процесс обучения следует сделать трехступенчатым:</w:t>
            </w:r>
          </w:p>
          <w:p w:rsidR="008E4856" w:rsidRPr="0008185A" w:rsidRDefault="008E4856" w:rsidP="001740E9">
            <w:pPr>
              <w:ind w:firstLine="851"/>
              <w:jc w:val="both"/>
              <w:rPr>
                <w:sz w:val="28"/>
                <w:szCs w:val="28"/>
              </w:rPr>
            </w:pPr>
            <w:r w:rsidRPr="0008185A">
              <w:rPr>
                <w:sz w:val="28"/>
                <w:szCs w:val="28"/>
              </w:rPr>
              <w:t>1. Вначале ребенку объясняют, что он должен сделать.</w:t>
            </w:r>
          </w:p>
          <w:p w:rsidR="008E4856" w:rsidRPr="0008185A" w:rsidRDefault="008E4856" w:rsidP="001740E9">
            <w:pPr>
              <w:ind w:firstLine="851"/>
              <w:jc w:val="both"/>
              <w:rPr>
                <w:sz w:val="28"/>
                <w:szCs w:val="28"/>
              </w:rPr>
            </w:pPr>
            <w:r w:rsidRPr="0008185A">
              <w:rPr>
                <w:sz w:val="28"/>
                <w:szCs w:val="28"/>
              </w:rPr>
              <w:t>2. Затем при необходимости оказывают ту или иную помощь.</w:t>
            </w:r>
          </w:p>
          <w:p w:rsidR="008E4856" w:rsidRPr="0008185A" w:rsidRDefault="008E4856" w:rsidP="001740E9">
            <w:pPr>
              <w:ind w:firstLine="851"/>
              <w:jc w:val="both"/>
              <w:rPr>
                <w:sz w:val="28"/>
                <w:szCs w:val="28"/>
              </w:rPr>
            </w:pPr>
            <w:r w:rsidRPr="0008185A">
              <w:rPr>
                <w:sz w:val="28"/>
                <w:szCs w:val="28"/>
              </w:rPr>
              <w:t>3. Создают ситуацию успеха и поощряют за выполненное задание.</w:t>
            </w:r>
          </w:p>
          <w:p w:rsidR="008E4856" w:rsidRPr="0008185A" w:rsidRDefault="008E4856" w:rsidP="001740E9">
            <w:pPr>
              <w:ind w:left="-567"/>
              <w:jc w:val="both"/>
              <w:rPr>
                <w:sz w:val="28"/>
                <w:szCs w:val="28"/>
              </w:rPr>
            </w:pPr>
            <w:r w:rsidRPr="0008185A">
              <w:rPr>
                <w:sz w:val="28"/>
                <w:szCs w:val="28"/>
              </w:rPr>
              <w:t>Для того, чтобы помочь ребенку показать себя с лучшей стороны, следует:</w:t>
            </w:r>
          </w:p>
          <w:p w:rsidR="008E4856" w:rsidRPr="0008185A" w:rsidRDefault="008E4856" w:rsidP="001740E9">
            <w:pPr>
              <w:widowControl/>
              <w:numPr>
                <w:ilvl w:val="0"/>
                <w:numId w:val="4"/>
              </w:numPr>
              <w:jc w:val="both"/>
              <w:rPr>
                <w:sz w:val="28"/>
                <w:szCs w:val="28"/>
              </w:rPr>
            </w:pPr>
            <w:r w:rsidRPr="0008185A">
              <w:rPr>
                <w:sz w:val="28"/>
                <w:szCs w:val="28"/>
              </w:rPr>
              <w:t>предлагать ребенку короткие задания, стараясь сделать их более разнообразными, чередовать разнообразные виды деятельности;</w:t>
            </w:r>
          </w:p>
          <w:p w:rsidR="008E4856" w:rsidRPr="0008185A" w:rsidRDefault="008E4856" w:rsidP="001740E9">
            <w:pPr>
              <w:widowControl/>
              <w:numPr>
                <w:ilvl w:val="0"/>
                <w:numId w:val="4"/>
              </w:numPr>
              <w:jc w:val="both"/>
              <w:rPr>
                <w:sz w:val="28"/>
                <w:szCs w:val="28"/>
              </w:rPr>
            </w:pPr>
            <w:r w:rsidRPr="0008185A">
              <w:rPr>
                <w:sz w:val="28"/>
                <w:szCs w:val="28"/>
              </w:rPr>
              <w:t>начинать и заканчивать каждую серию заданий ситуацией успеха;</w:t>
            </w:r>
          </w:p>
          <w:p w:rsidR="008E4856" w:rsidRPr="0008185A" w:rsidRDefault="008E4856" w:rsidP="001740E9">
            <w:pPr>
              <w:widowControl/>
              <w:numPr>
                <w:ilvl w:val="0"/>
                <w:numId w:val="4"/>
              </w:numPr>
              <w:jc w:val="both"/>
              <w:rPr>
                <w:sz w:val="28"/>
                <w:szCs w:val="28"/>
              </w:rPr>
            </w:pPr>
            <w:r w:rsidRPr="0008185A">
              <w:rPr>
                <w:sz w:val="28"/>
                <w:szCs w:val="28"/>
              </w:rPr>
              <w:t>сочетать новые более трудные задания с уже известными заданиями, более легкими;</w:t>
            </w:r>
          </w:p>
          <w:p w:rsidR="008E4856" w:rsidRPr="0008185A" w:rsidRDefault="008E4856" w:rsidP="001740E9">
            <w:pPr>
              <w:ind w:left="-567"/>
              <w:rPr>
                <w:sz w:val="28"/>
                <w:szCs w:val="28"/>
              </w:rPr>
            </w:pPr>
            <w:r w:rsidRPr="0008185A">
              <w:rPr>
                <w:sz w:val="28"/>
                <w:szCs w:val="28"/>
              </w:rPr>
              <w:t>Воспитателям, работающим с детьми с  ограниченными возможностями здоровья необходимо набраться терпения и не спешить. Не следует стараться научить ребенка сразу всему, лучше двигаться небольшими шажками, поднимаясь как бы по маленьким ступенькам.</w:t>
            </w:r>
          </w:p>
          <w:p w:rsidR="008E4856" w:rsidRPr="0008185A" w:rsidRDefault="008E4856" w:rsidP="001740E9">
            <w:pPr>
              <w:ind w:left="-567"/>
              <w:jc w:val="both"/>
              <w:rPr>
                <w:sz w:val="28"/>
                <w:szCs w:val="28"/>
              </w:rPr>
            </w:pPr>
            <w:r w:rsidRPr="0008185A">
              <w:rPr>
                <w:sz w:val="28"/>
                <w:szCs w:val="28"/>
              </w:rPr>
              <w:t xml:space="preserve">Доступным для детей с  ограниченными возможностями здоровья любое образовательное учреждение делают педагоги, способные реализовать особые образовательные потребности детей данной категории. Это создание психологической, нравственной атмосферы, в которой особый ребенок  перестанет ощущать себя не таким как все. Это место, где ребенок с  ограниченными возможностями здоровья может реализовать не только свое право на образование, но и, будучи включенным в полноценную социальную жизнь ровесников, обрести право на обычное детство. </w:t>
            </w:r>
          </w:p>
          <w:p w:rsidR="008E4856" w:rsidRPr="0008185A" w:rsidRDefault="008E4856" w:rsidP="001740E9">
            <w:pPr>
              <w:rPr>
                <w:sz w:val="28"/>
                <w:szCs w:val="28"/>
              </w:rPr>
            </w:pPr>
          </w:p>
        </w:tc>
      </w:tr>
      <w:tr w:rsidR="008E4856" w:rsidRPr="0008185A">
        <w:trPr>
          <w:gridBefore w:val="1"/>
        </w:trPr>
        <w:tc>
          <w:tcPr>
            <w:tcW w:w="3348" w:type="dxa"/>
          </w:tcPr>
          <w:p w:rsidR="008E4856" w:rsidRPr="0008185A" w:rsidRDefault="008E4856" w:rsidP="001740E9">
            <w:pPr>
              <w:rPr>
                <w:sz w:val="28"/>
                <w:szCs w:val="28"/>
              </w:rPr>
            </w:pPr>
            <w:r w:rsidRPr="0008185A">
              <w:rPr>
                <w:sz w:val="28"/>
                <w:szCs w:val="28"/>
              </w:rPr>
              <w:t>Методические рекомендации для родителей</w:t>
            </w:r>
          </w:p>
        </w:tc>
        <w:tc>
          <w:tcPr>
            <w:tcW w:w="11417" w:type="dxa"/>
          </w:tcPr>
          <w:p w:rsidR="008E4856" w:rsidRPr="0008185A" w:rsidRDefault="008E4856" w:rsidP="001740E9">
            <w:pPr>
              <w:autoSpaceDE w:val="0"/>
              <w:autoSpaceDN w:val="0"/>
              <w:adjustRightInd w:val="0"/>
              <w:jc w:val="center"/>
              <w:rPr>
                <w:b/>
                <w:bCs/>
                <w:sz w:val="28"/>
                <w:szCs w:val="28"/>
              </w:rPr>
            </w:pPr>
            <w:r w:rsidRPr="0008185A">
              <w:rPr>
                <w:b/>
                <w:bCs/>
                <w:sz w:val="28"/>
                <w:szCs w:val="28"/>
              </w:rPr>
              <w:t>Рекомендации родителям для успешной адаптации</w:t>
            </w:r>
          </w:p>
          <w:p w:rsidR="008E4856" w:rsidRPr="0008185A" w:rsidRDefault="008E4856" w:rsidP="001740E9">
            <w:pPr>
              <w:autoSpaceDE w:val="0"/>
              <w:autoSpaceDN w:val="0"/>
              <w:adjustRightInd w:val="0"/>
              <w:jc w:val="center"/>
              <w:rPr>
                <w:b/>
                <w:bCs/>
                <w:sz w:val="28"/>
                <w:szCs w:val="28"/>
              </w:rPr>
            </w:pPr>
            <w:r w:rsidRPr="0008185A">
              <w:rPr>
                <w:b/>
                <w:bCs/>
                <w:sz w:val="28"/>
                <w:szCs w:val="28"/>
              </w:rPr>
              <w:t>детей с ОВЗ в детском саду</w:t>
            </w:r>
          </w:p>
          <w:p w:rsidR="008E4856" w:rsidRPr="0008185A" w:rsidRDefault="008E4856" w:rsidP="001740E9">
            <w:pPr>
              <w:autoSpaceDE w:val="0"/>
              <w:autoSpaceDN w:val="0"/>
              <w:adjustRightInd w:val="0"/>
              <w:rPr>
                <w:sz w:val="28"/>
                <w:szCs w:val="28"/>
              </w:rPr>
            </w:pPr>
            <w:r w:rsidRPr="0008185A">
              <w:rPr>
                <w:sz w:val="28"/>
                <w:szCs w:val="28"/>
              </w:rPr>
              <w:t>• Постарайтесь создать в семье спокойную, дружескую атмосферу.</w:t>
            </w:r>
          </w:p>
          <w:p w:rsidR="008E4856" w:rsidRPr="0008185A" w:rsidRDefault="008E4856" w:rsidP="001740E9">
            <w:pPr>
              <w:autoSpaceDE w:val="0"/>
              <w:autoSpaceDN w:val="0"/>
              <w:adjustRightInd w:val="0"/>
              <w:rPr>
                <w:sz w:val="28"/>
                <w:szCs w:val="28"/>
              </w:rPr>
            </w:pPr>
            <w:r w:rsidRPr="0008185A">
              <w:rPr>
                <w:sz w:val="28"/>
                <w:szCs w:val="28"/>
              </w:rPr>
              <w:t>• Установите четкие требования к ребенку и будьте последовательны в их</w:t>
            </w:r>
          </w:p>
          <w:p w:rsidR="008E4856" w:rsidRPr="0008185A" w:rsidRDefault="008E4856" w:rsidP="001740E9">
            <w:pPr>
              <w:autoSpaceDE w:val="0"/>
              <w:autoSpaceDN w:val="0"/>
              <w:adjustRightInd w:val="0"/>
              <w:rPr>
                <w:sz w:val="28"/>
                <w:szCs w:val="28"/>
              </w:rPr>
            </w:pPr>
            <w:r w:rsidRPr="0008185A">
              <w:rPr>
                <w:sz w:val="28"/>
                <w:szCs w:val="28"/>
              </w:rPr>
              <w:t>предъявлении.</w:t>
            </w:r>
          </w:p>
          <w:p w:rsidR="008E4856" w:rsidRPr="0008185A" w:rsidRDefault="008E4856" w:rsidP="001740E9">
            <w:pPr>
              <w:autoSpaceDE w:val="0"/>
              <w:autoSpaceDN w:val="0"/>
              <w:adjustRightInd w:val="0"/>
              <w:rPr>
                <w:sz w:val="28"/>
                <w:szCs w:val="28"/>
              </w:rPr>
            </w:pPr>
            <w:r w:rsidRPr="0008185A">
              <w:rPr>
                <w:sz w:val="28"/>
                <w:szCs w:val="28"/>
              </w:rPr>
              <w:t>• Формируйте у детей навыки самообслуживания и личной гигиены.</w:t>
            </w:r>
          </w:p>
          <w:p w:rsidR="008E4856" w:rsidRPr="0008185A" w:rsidRDefault="008E4856" w:rsidP="001740E9">
            <w:pPr>
              <w:autoSpaceDE w:val="0"/>
              <w:autoSpaceDN w:val="0"/>
              <w:adjustRightInd w:val="0"/>
              <w:rPr>
                <w:sz w:val="28"/>
                <w:szCs w:val="28"/>
              </w:rPr>
            </w:pPr>
            <w:r w:rsidRPr="0008185A">
              <w:rPr>
                <w:sz w:val="28"/>
                <w:szCs w:val="28"/>
              </w:rPr>
              <w:t>• Поощряйте игры с другими детьми, расширяйте круг общения со</w:t>
            </w:r>
          </w:p>
          <w:p w:rsidR="008E4856" w:rsidRPr="0008185A" w:rsidRDefault="008E4856" w:rsidP="001740E9">
            <w:pPr>
              <w:autoSpaceDE w:val="0"/>
              <w:autoSpaceDN w:val="0"/>
              <w:adjustRightInd w:val="0"/>
              <w:rPr>
                <w:sz w:val="28"/>
                <w:szCs w:val="28"/>
              </w:rPr>
            </w:pPr>
            <w:r w:rsidRPr="0008185A">
              <w:rPr>
                <w:sz w:val="28"/>
                <w:szCs w:val="28"/>
              </w:rPr>
              <w:t>взрослыми.</w:t>
            </w:r>
          </w:p>
          <w:p w:rsidR="008E4856" w:rsidRPr="0008185A" w:rsidRDefault="008E4856" w:rsidP="001740E9">
            <w:pPr>
              <w:autoSpaceDE w:val="0"/>
              <w:autoSpaceDN w:val="0"/>
              <w:adjustRightInd w:val="0"/>
              <w:rPr>
                <w:sz w:val="28"/>
                <w:szCs w:val="28"/>
              </w:rPr>
            </w:pPr>
            <w:r w:rsidRPr="0008185A">
              <w:rPr>
                <w:sz w:val="28"/>
                <w:szCs w:val="28"/>
              </w:rPr>
              <w:t>• Не говорите плохо о детском учреждении в присутствии ребенка.</w:t>
            </w:r>
          </w:p>
          <w:p w:rsidR="008E4856" w:rsidRPr="0008185A" w:rsidRDefault="008E4856" w:rsidP="001740E9">
            <w:pPr>
              <w:autoSpaceDE w:val="0"/>
              <w:autoSpaceDN w:val="0"/>
              <w:adjustRightInd w:val="0"/>
              <w:rPr>
                <w:sz w:val="28"/>
                <w:szCs w:val="28"/>
              </w:rPr>
            </w:pPr>
            <w:r w:rsidRPr="0008185A">
              <w:rPr>
                <w:sz w:val="28"/>
                <w:szCs w:val="28"/>
              </w:rPr>
              <w:t>• Если Вы увидите, что ребенок что-то делает, начните "параллельный</w:t>
            </w:r>
          </w:p>
          <w:p w:rsidR="008E4856" w:rsidRPr="0008185A" w:rsidRDefault="008E4856" w:rsidP="001740E9">
            <w:pPr>
              <w:autoSpaceDE w:val="0"/>
              <w:autoSpaceDN w:val="0"/>
              <w:adjustRightInd w:val="0"/>
              <w:rPr>
                <w:sz w:val="28"/>
                <w:szCs w:val="28"/>
              </w:rPr>
            </w:pPr>
            <w:r w:rsidRPr="0008185A">
              <w:rPr>
                <w:sz w:val="28"/>
                <w:szCs w:val="28"/>
              </w:rPr>
              <w:t>разговор" (комментируйте его действия).</w:t>
            </w:r>
          </w:p>
          <w:p w:rsidR="008E4856" w:rsidRPr="0008185A" w:rsidRDefault="008E4856" w:rsidP="001740E9">
            <w:pPr>
              <w:autoSpaceDE w:val="0"/>
              <w:autoSpaceDN w:val="0"/>
              <w:adjustRightInd w:val="0"/>
              <w:rPr>
                <w:sz w:val="28"/>
                <w:szCs w:val="28"/>
              </w:rPr>
            </w:pPr>
            <w:r w:rsidRPr="0008185A">
              <w:rPr>
                <w:sz w:val="28"/>
                <w:szCs w:val="28"/>
              </w:rPr>
              <w:t>• Говорите с малышом короткими фразами, медленно; в разговоре</w:t>
            </w:r>
          </w:p>
          <w:p w:rsidR="008E4856" w:rsidRPr="0008185A" w:rsidRDefault="008E4856" w:rsidP="001740E9">
            <w:pPr>
              <w:autoSpaceDE w:val="0"/>
              <w:autoSpaceDN w:val="0"/>
              <w:adjustRightInd w:val="0"/>
              <w:rPr>
                <w:sz w:val="28"/>
                <w:szCs w:val="28"/>
              </w:rPr>
            </w:pPr>
            <w:r w:rsidRPr="0008185A">
              <w:rPr>
                <w:sz w:val="28"/>
                <w:szCs w:val="28"/>
              </w:rPr>
              <w:t>называйте как можно больше предметов. Давайте простые и понятные</w:t>
            </w:r>
          </w:p>
          <w:p w:rsidR="008E4856" w:rsidRPr="0008185A" w:rsidRDefault="008E4856" w:rsidP="001740E9">
            <w:pPr>
              <w:autoSpaceDE w:val="0"/>
              <w:autoSpaceDN w:val="0"/>
              <w:adjustRightInd w:val="0"/>
              <w:rPr>
                <w:sz w:val="28"/>
                <w:szCs w:val="28"/>
              </w:rPr>
            </w:pPr>
            <w:r w:rsidRPr="0008185A">
              <w:rPr>
                <w:sz w:val="28"/>
                <w:szCs w:val="28"/>
              </w:rPr>
              <w:t>объяснения.</w:t>
            </w:r>
          </w:p>
          <w:p w:rsidR="008E4856" w:rsidRPr="0008185A" w:rsidRDefault="008E4856" w:rsidP="001740E9">
            <w:pPr>
              <w:autoSpaceDE w:val="0"/>
              <w:autoSpaceDN w:val="0"/>
              <w:adjustRightInd w:val="0"/>
              <w:rPr>
                <w:sz w:val="28"/>
                <w:szCs w:val="28"/>
              </w:rPr>
            </w:pPr>
            <w:r w:rsidRPr="0008185A">
              <w:rPr>
                <w:sz w:val="28"/>
                <w:szCs w:val="28"/>
              </w:rPr>
              <w:t>• Не реагировать на выходки ребенка и не наказывайте его за капризы.</w:t>
            </w:r>
          </w:p>
          <w:p w:rsidR="008E4856" w:rsidRPr="0008185A" w:rsidRDefault="008E4856" w:rsidP="001740E9">
            <w:pPr>
              <w:autoSpaceDE w:val="0"/>
              <w:autoSpaceDN w:val="0"/>
              <w:adjustRightInd w:val="0"/>
              <w:rPr>
                <w:sz w:val="28"/>
                <w:szCs w:val="28"/>
              </w:rPr>
            </w:pPr>
            <w:r w:rsidRPr="0008185A">
              <w:rPr>
                <w:sz w:val="28"/>
                <w:szCs w:val="28"/>
              </w:rPr>
              <w:t>• Одевайте ребенка в соответствии с температурой в группе.</w:t>
            </w:r>
          </w:p>
          <w:p w:rsidR="008E4856" w:rsidRPr="0008185A" w:rsidRDefault="008E4856" w:rsidP="001740E9">
            <w:pPr>
              <w:autoSpaceDE w:val="0"/>
              <w:autoSpaceDN w:val="0"/>
              <w:adjustRightInd w:val="0"/>
              <w:rPr>
                <w:sz w:val="28"/>
                <w:szCs w:val="28"/>
              </w:rPr>
            </w:pPr>
            <w:r w:rsidRPr="0008185A">
              <w:rPr>
                <w:sz w:val="28"/>
                <w:szCs w:val="28"/>
              </w:rPr>
              <w:t>• Не «наказывайте» ребенка детским садом. ( поздно забирать его домой)</w:t>
            </w:r>
          </w:p>
          <w:p w:rsidR="008E4856" w:rsidRPr="0008185A" w:rsidRDefault="008E4856" w:rsidP="001740E9">
            <w:pPr>
              <w:autoSpaceDE w:val="0"/>
              <w:autoSpaceDN w:val="0"/>
              <w:adjustRightInd w:val="0"/>
              <w:rPr>
                <w:sz w:val="28"/>
                <w:szCs w:val="28"/>
              </w:rPr>
            </w:pPr>
            <w:r w:rsidRPr="0008185A">
              <w:rPr>
                <w:sz w:val="28"/>
                <w:szCs w:val="28"/>
              </w:rPr>
              <w:t>• Занимайтесь с малышом совместной творческой деятельностью: играйте,</w:t>
            </w:r>
          </w:p>
          <w:p w:rsidR="008E4856" w:rsidRPr="0008185A" w:rsidRDefault="008E4856" w:rsidP="001740E9">
            <w:pPr>
              <w:autoSpaceDE w:val="0"/>
              <w:autoSpaceDN w:val="0"/>
              <w:adjustRightInd w:val="0"/>
              <w:rPr>
                <w:sz w:val="28"/>
                <w:szCs w:val="28"/>
              </w:rPr>
            </w:pPr>
            <w:r w:rsidRPr="0008185A">
              <w:rPr>
                <w:sz w:val="28"/>
                <w:szCs w:val="28"/>
              </w:rPr>
              <w:t>лепите, рисуйте...</w:t>
            </w:r>
          </w:p>
          <w:p w:rsidR="008E4856" w:rsidRPr="0008185A" w:rsidRDefault="008E4856" w:rsidP="001740E9">
            <w:pPr>
              <w:autoSpaceDE w:val="0"/>
              <w:autoSpaceDN w:val="0"/>
              <w:adjustRightInd w:val="0"/>
              <w:rPr>
                <w:sz w:val="28"/>
                <w:szCs w:val="28"/>
              </w:rPr>
            </w:pPr>
            <w:r w:rsidRPr="0008185A">
              <w:rPr>
                <w:sz w:val="28"/>
                <w:szCs w:val="28"/>
              </w:rPr>
              <w:t>• Не скупитесь на похвалу.</w:t>
            </w:r>
          </w:p>
          <w:p w:rsidR="008E4856" w:rsidRPr="0008185A" w:rsidRDefault="008E4856" w:rsidP="001740E9">
            <w:pPr>
              <w:autoSpaceDE w:val="0"/>
              <w:autoSpaceDN w:val="0"/>
              <w:adjustRightInd w:val="0"/>
              <w:rPr>
                <w:sz w:val="28"/>
                <w:szCs w:val="28"/>
              </w:rPr>
            </w:pPr>
            <w:r w:rsidRPr="0008185A">
              <w:rPr>
                <w:sz w:val="28"/>
                <w:szCs w:val="28"/>
              </w:rPr>
              <w:t>• Не оставляйте его в дошкольном коллективе на целый день, как можно</w:t>
            </w:r>
          </w:p>
          <w:p w:rsidR="008E4856" w:rsidRPr="0008185A" w:rsidRDefault="008E4856" w:rsidP="001740E9">
            <w:pPr>
              <w:autoSpaceDE w:val="0"/>
              <w:autoSpaceDN w:val="0"/>
              <w:adjustRightInd w:val="0"/>
              <w:rPr>
                <w:sz w:val="28"/>
                <w:szCs w:val="28"/>
              </w:rPr>
            </w:pPr>
            <w:r w:rsidRPr="0008185A">
              <w:rPr>
                <w:sz w:val="28"/>
                <w:szCs w:val="28"/>
              </w:rPr>
              <w:t>раньше забирайте его домой.</w:t>
            </w:r>
          </w:p>
          <w:p w:rsidR="008E4856" w:rsidRPr="0008185A" w:rsidRDefault="008E4856" w:rsidP="001740E9">
            <w:pPr>
              <w:autoSpaceDE w:val="0"/>
              <w:autoSpaceDN w:val="0"/>
              <w:adjustRightInd w:val="0"/>
              <w:rPr>
                <w:sz w:val="28"/>
                <w:szCs w:val="28"/>
              </w:rPr>
            </w:pPr>
            <w:r w:rsidRPr="0008185A">
              <w:rPr>
                <w:sz w:val="28"/>
                <w:szCs w:val="28"/>
              </w:rPr>
              <w:t>• Как можно раньше сообщите психологу и воспитателям о личностных</w:t>
            </w:r>
          </w:p>
          <w:p w:rsidR="008E4856" w:rsidRPr="0008185A" w:rsidRDefault="008E4856" w:rsidP="001740E9">
            <w:pPr>
              <w:autoSpaceDE w:val="0"/>
              <w:autoSpaceDN w:val="0"/>
              <w:adjustRightInd w:val="0"/>
              <w:rPr>
                <w:sz w:val="28"/>
                <w:szCs w:val="28"/>
              </w:rPr>
            </w:pPr>
            <w:r w:rsidRPr="0008185A">
              <w:rPr>
                <w:sz w:val="28"/>
                <w:szCs w:val="28"/>
              </w:rPr>
              <w:t>особенностях ребенка.</w:t>
            </w:r>
          </w:p>
          <w:p w:rsidR="008E4856" w:rsidRPr="0008185A" w:rsidRDefault="008E4856" w:rsidP="001740E9">
            <w:pPr>
              <w:autoSpaceDE w:val="0"/>
              <w:autoSpaceDN w:val="0"/>
              <w:adjustRightInd w:val="0"/>
              <w:rPr>
                <w:sz w:val="28"/>
                <w:szCs w:val="28"/>
              </w:rPr>
            </w:pPr>
            <w:r w:rsidRPr="0008185A">
              <w:rPr>
                <w:sz w:val="28"/>
                <w:szCs w:val="28"/>
              </w:rPr>
              <w:t>• Создайте в выходные дни дома для ребенка такой же режим, как и в</w:t>
            </w:r>
          </w:p>
          <w:p w:rsidR="008E4856" w:rsidRPr="0008185A" w:rsidRDefault="008E4856" w:rsidP="001740E9">
            <w:pPr>
              <w:autoSpaceDE w:val="0"/>
              <w:autoSpaceDN w:val="0"/>
              <w:adjustRightInd w:val="0"/>
              <w:rPr>
                <w:sz w:val="28"/>
                <w:szCs w:val="28"/>
              </w:rPr>
            </w:pPr>
            <w:r w:rsidRPr="0008185A">
              <w:rPr>
                <w:sz w:val="28"/>
                <w:szCs w:val="28"/>
              </w:rPr>
              <w:t>детском саду</w:t>
            </w:r>
          </w:p>
          <w:p w:rsidR="008E4856" w:rsidRPr="0008185A" w:rsidRDefault="008E4856" w:rsidP="001740E9">
            <w:pPr>
              <w:autoSpaceDE w:val="0"/>
              <w:autoSpaceDN w:val="0"/>
              <w:adjustRightInd w:val="0"/>
              <w:rPr>
                <w:sz w:val="28"/>
                <w:szCs w:val="28"/>
              </w:rPr>
            </w:pPr>
          </w:p>
          <w:p w:rsidR="008E4856" w:rsidRPr="0008185A" w:rsidRDefault="008E4856" w:rsidP="001740E9">
            <w:pPr>
              <w:autoSpaceDE w:val="0"/>
              <w:autoSpaceDN w:val="0"/>
              <w:adjustRightInd w:val="0"/>
              <w:rPr>
                <w:sz w:val="28"/>
                <w:szCs w:val="28"/>
              </w:rPr>
            </w:pPr>
          </w:p>
          <w:p w:rsidR="008E4856" w:rsidRPr="0008185A" w:rsidRDefault="008E4856" w:rsidP="001740E9">
            <w:pPr>
              <w:autoSpaceDE w:val="0"/>
              <w:autoSpaceDN w:val="0"/>
              <w:adjustRightInd w:val="0"/>
              <w:rPr>
                <w:sz w:val="28"/>
                <w:szCs w:val="28"/>
              </w:rPr>
            </w:pPr>
          </w:p>
          <w:p w:rsidR="008E4856" w:rsidRPr="0008185A" w:rsidRDefault="008E4856" w:rsidP="001740E9">
            <w:pPr>
              <w:autoSpaceDE w:val="0"/>
              <w:autoSpaceDN w:val="0"/>
              <w:adjustRightInd w:val="0"/>
              <w:jc w:val="center"/>
              <w:rPr>
                <w:b/>
                <w:bCs/>
                <w:sz w:val="28"/>
                <w:szCs w:val="28"/>
              </w:rPr>
            </w:pPr>
            <w:r w:rsidRPr="0008185A">
              <w:rPr>
                <w:b/>
                <w:bCs/>
                <w:sz w:val="28"/>
                <w:szCs w:val="28"/>
              </w:rPr>
              <w:t>Правила проведения занятий с ребёнком по рекомендациям</w:t>
            </w:r>
          </w:p>
          <w:p w:rsidR="008E4856" w:rsidRPr="0008185A" w:rsidRDefault="008E4856" w:rsidP="001740E9">
            <w:pPr>
              <w:autoSpaceDE w:val="0"/>
              <w:autoSpaceDN w:val="0"/>
              <w:adjustRightInd w:val="0"/>
              <w:jc w:val="center"/>
              <w:rPr>
                <w:b/>
                <w:bCs/>
                <w:sz w:val="28"/>
                <w:szCs w:val="28"/>
              </w:rPr>
            </w:pPr>
            <w:r w:rsidRPr="0008185A">
              <w:rPr>
                <w:b/>
                <w:bCs/>
                <w:sz w:val="28"/>
                <w:szCs w:val="28"/>
              </w:rPr>
              <w:t>учителя-дефектолога в домашних условиях</w:t>
            </w:r>
          </w:p>
          <w:p w:rsidR="008E4856" w:rsidRPr="0008185A" w:rsidRDefault="008E4856" w:rsidP="001740E9">
            <w:pPr>
              <w:autoSpaceDE w:val="0"/>
              <w:autoSpaceDN w:val="0"/>
              <w:adjustRightInd w:val="0"/>
              <w:rPr>
                <w:sz w:val="28"/>
                <w:szCs w:val="28"/>
              </w:rPr>
            </w:pPr>
            <w:r w:rsidRPr="0008185A">
              <w:rPr>
                <w:sz w:val="28"/>
                <w:szCs w:val="28"/>
              </w:rPr>
              <w:t>Для того, чтобы Ваши домашние занятия проходили как можно эффективнее и не были затруднительны для ребёнка, Вам следует придерживаться определённых правил в проведении.</w:t>
            </w:r>
          </w:p>
          <w:p w:rsidR="008E4856" w:rsidRPr="0008185A" w:rsidRDefault="008E4856" w:rsidP="001740E9">
            <w:pPr>
              <w:autoSpaceDE w:val="0"/>
              <w:autoSpaceDN w:val="0"/>
              <w:adjustRightInd w:val="0"/>
              <w:rPr>
                <w:sz w:val="28"/>
                <w:szCs w:val="28"/>
              </w:rPr>
            </w:pPr>
            <w:r w:rsidRPr="0008185A">
              <w:rPr>
                <w:sz w:val="28"/>
                <w:szCs w:val="28"/>
              </w:rPr>
              <w:t>Рекомендации по проведению занятий</w:t>
            </w:r>
          </w:p>
          <w:p w:rsidR="008E4856" w:rsidRPr="0008185A" w:rsidRDefault="008E4856" w:rsidP="001740E9">
            <w:pPr>
              <w:autoSpaceDE w:val="0"/>
              <w:autoSpaceDN w:val="0"/>
              <w:adjustRightInd w:val="0"/>
              <w:rPr>
                <w:sz w:val="28"/>
                <w:szCs w:val="28"/>
              </w:rPr>
            </w:pPr>
            <w:r w:rsidRPr="0008185A">
              <w:rPr>
                <w:sz w:val="28"/>
                <w:szCs w:val="28"/>
              </w:rPr>
              <w:t>Все занятия должны строиться по правилам игры, так как в противном случае Вы можете натолкнуться на упорное нежелание ребёнка заниматься.</w:t>
            </w:r>
          </w:p>
          <w:p w:rsidR="008E4856" w:rsidRPr="0008185A" w:rsidRDefault="008E4856" w:rsidP="001740E9">
            <w:pPr>
              <w:autoSpaceDE w:val="0"/>
              <w:autoSpaceDN w:val="0"/>
              <w:adjustRightInd w:val="0"/>
              <w:rPr>
                <w:sz w:val="28"/>
                <w:szCs w:val="28"/>
              </w:rPr>
            </w:pPr>
            <w:r w:rsidRPr="0008185A">
              <w:rPr>
                <w:sz w:val="28"/>
                <w:szCs w:val="28"/>
              </w:rPr>
              <w:t>Длительность занятия без перерыва должна быть не больше 15-20 минут (начинать надо с 3-5 минут).</w:t>
            </w:r>
          </w:p>
          <w:p w:rsidR="008E4856" w:rsidRPr="0008185A" w:rsidRDefault="008E4856" w:rsidP="001740E9">
            <w:pPr>
              <w:autoSpaceDE w:val="0"/>
              <w:autoSpaceDN w:val="0"/>
              <w:adjustRightInd w:val="0"/>
              <w:rPr>
                <w:sz w:val="28"/>
                <w:szCs w:val="28"/>
              </w:rPr>
            </w:pPr>
            <w:r w:rsidRPr="0008185A">
              <w:rPr>
                <w:sz w:val="28"/>
                <w:szCs w:val="28"/>
              </w:rPr>
              <w:t>Занятия должны проводиться 2-3 раза в день; лучше время для занятий – после завтрака и после дневного сна.</w:t>
            </w:r>
          </w:p>
          <w:p w:rsidR="008E4856" w:rsidRPr="0008185A" w:rsidRDefault="008E4856" w:rsidP="001740E9">
            <w:pPr>
              <w:autoSpaceDE w:val="0"/>
              <w:autoSpaceDN w:val="0"/>
              <w:adjustRightInd w:val="0"/>
              <w:rPr>
                <w:sz w:val="28"/>
                <w:szCs w:val="28"/>
              </w:rPr>
            </w:pPr>
            <w:r w:rsidRPr="0008185A">
              <w:rPr>
                <w:sz w:val="28"/>
                <w:szCs w:val="28"/>
              </w:rPr>
              <w:t>Не заставляйте ребёнка заниматься, если он плохо себя чувствует.</w:t>
            </w:r>
          </w:p>
          <w:p w:rsidR="008E4856" w:rsidRPr="0008185A" w:rsidRDefault="008E4856" w:rsidP="001740E9">
            <w:pPr>
              <w:autoSpaceDE w:val="0"/>
              <w:autoSpaceDN w:val="0"/>
              <w:adjustRightInd w:val="0"/>
              <w:rPr>
                <w:sz w:val="28"/>
                <w:szCs w:val="28"/>
              </w:rPr>
            </w:pPr>
            <w:r w:rsidRPr="0008185A">
              <w:rPr>
                <w:sz w:val="28"/>
                <w:szCs w:val="28"/>
              </w:rPr>
              <w:t>Отведите специальное место для проведения занятий, где ребёнку ничего не сможет помешать.</w:t>
            </w:r>
          </w:p>
          <w:p w:rsidR="008E4856" w:rsidRPr="0008185A" w:rsidRDefault="008E4856" w:rsidP="001740E9">
            <w:pPr>
              <w:autoSpaceDE w:val="0"/>
              <w:autoSpaceDN w:val="0"/>
              <w:adjustRightInd w:val="0"/>
              <w:rPr>
                <w:sz w:val="28"/>
                <w:szCs w:val="28"/>
              </w:rPr>
            </w:pPr>
            <w:r w:rsidRPr="0008185A">
              <w:rPr>
                <w:sz w:val="28"/>
                <w:szCs w:val="28"/>
              </w:rPr>
              <w:t>Объясняя ребёнку что-то, используйте наглядный материал.</w:t>
            </w:r>
          </w:p>
          <w:p w:rsidR="008E4856" w:rsidRPr="0008185A" w:rsidRDefault="008E4856" w:rsidP="001740E9">
            <w:pPr>
              <w:autoSpaceDE w:val="0"/>
              <w:autoSpaceDN w:val="0"/>
              <w:adjustRightInd w:val="0"/>
              <w:rPr>
                <w:sz w:val="28"/>
                <w:szCs w:val="28"/>
              </w:rPr>
            </w:pPr>
            <w:r w:rsidRPr="0008185A">
              <w:rPr>
                <w:sz w:val="28"/>
                <w:szCs w:val="28"/>
              </w:rPr>
              <w:t>Не употребляйте слово «неправильно», поддерживайте все начинания малыша, хвалите даже за незначительные успехи.</w:t>
            </w:r>
          </w:p>
          <w:p w:rsidR="008E4856" w:rsidRPr="0008185A" w:rsidRDefault="008E4856" w:rsidP="001740E9">
            <w:pPr>
              <w:autoSpaceDE w:val="0"/>
              <w:autoSpaceDN w:val="0"/>
              <w:adjustRightInd w:val="0"/>
              <w:rPr>
                <w:sz w:val="28"/>
                <w:szCs w:val="28"/>
              </w:rPr>
            </w:pPr>
            <w:r w:rsidRPr="0008185A">
              <w:rPr>
                <w:sz w:val="28"/>
                <w:szCs w:val="28"/>
              </w:rPr>
              <w:t>Разговаривайте с малышом чётко, повернувшись к нему лицом; пусть он видит и запоминает движения ваших губ.</w:t>
            </w:r>
          </w:p>
          <w:p w:rsidR="008E4856" w:rsidRPr="0008185A" w:rsidRDefault="008E4856" w:rsidP="001740E9">
            <w:pPr>
              <w:autoSpaceDE w:val="0"/>
              <w:autoSpaceDN w:val="0"/>
              <w:adjustRightInd w:val="0"/>
              <w:rPr>
                <w:sz w:val="28"/>
                <w:szCs w:val="28"/>
              </w:rPr>
            </w:pPr>
            <w:r w:rsidRPr="0008185A">
              <w:rPr>
                <w:sz w:val="28"/>
                <w:szCs w:val="28"/>
              </w:rPr>
              <w:t>Не бойтесь экспериментировать: на основе рекомендаций вы можете сами придумывать игры и упражнения.</w:t>
            </w:r>
          </w:p>
          <w:p w:rsidR="008E4856" w:rsidRPr="0008185A" w:rsidRDefault="008E4856" w:rsidP="001740E9">
            <w:pPr>
              <w:autoSpaceDE w:val="0"/>
              <w:autoSpaceDN w:val="0"/>
              <w:adjustRightInd w:val="0"/>
              <w:rPr>
                <w:sz w:val="28"/>
                <w:szCs w:val="28"/>
              </w:rPr>
            </w:pPr>
            <w:r w:rsidRPr="0008185A">
              <w:rPr>
                <w:sz w:val="28"/>
                <w:szCs w:val="28"/>
              </w:rPr>
              <w:t>Кроме проведения конкретных занятий,  Вы  должны как можно больше читать малышу.</w:t>
            </w:r>
          </w:p>
          <w:p w:rsidR="008E4856" w:rsidRPr="0008185A" w:rsidRDefault="008E4856" w:rsidP="001740E9">
            <w:pPr>
              <w:autoSpaceDE w:val="0"/>
              <w:autoSpaceDN w:val="0"/>
              <w:adjustRightInd w:val="0"/>
              <w:rPr>
                <w:sz w:val="28"/>
                <w:szCs w:val="28"/>
              </w:rPr>
            </w:pPr>
            <w:r w:rsidRPr="0008185A">
              <w:rPr>
                <w:sz w:val="28"/>
                <w:szCs w:val="28"/>
              </w:rPr>
              <w:t>Не забывайте о том, что для Вашего ребёнка очень важно общение с Вами. И не только во время занятий, но и каждую минуту Вашего с ним совместного пребывания.</w:t>
            </w:r>
          </w:p>
          <w:p w:rsidR="008E4856" w:rsidRPr="0008185A" w:rsidRDefault="008E4856" w:rsidP="001740E9">
            <w:pPr>
              <w:rPr>
                <w:sz w:val="28"/>
                <w:szCs w:val="28"/>
              </w:rPr>
            </w:pPr>
            <w:r w:rsidRPr="0008185A">
              <w:rPr>
                <w:sz w:val="28"/>
                <w:szCs w:val="28"/>
              </w:rPr>
              <w:t>Наберитесь терпения и не бросайте начатое дело, даже если результат не будет виден сразу. Как говорят, терпение и труд всё перетрут. И Вы с ребёнком обязательно добьётесь успехов</w:t>
            </w:r>
          </w:p>
          <w:p w:rsidR="008E4856" w:rsidRPr="0008185A" w:rsidRDefault="008E4856" w:rsidP="001740E9">
            <w:pPr>
              <w:rPr>
                <w:sz w:val="28"/>
                <w:szCs w:val="28"/>
              </w:rPr>
            </w:pPr>
          </w:p>
        </w:tc>
      </w:tr>
      <w:tr w:rsidR="008E4856" w:rsidRPr="0008185A">
        <w:trPr>
          <w:gridBefore w:val="1"/>
        </w:trPr>
        <w:tc>
          <w:tcPr>
            <w:tcW w:w="3348" w:type="dxa"/>
          </w:tcPr>
          <w:p w:rsidR="008E4856" w:rsidRPr="0008185A" w:rsidRDefault="008E4856" w:rsidP="001740E9">
            <w:pPr>
              <w:rPr>
                <w:sz w:val="28"/>
                <w:szCs w:val="28"/>
              </w:rPr>
            </w:pPr>
            <w:r w:rsidRPr="0008185A">
              <w:rPr>
                <w:sz w:val="28"/>
                <w:szCs w:val="28"/>
              </w:rPr>
              <w:t>Требования к оборудованию и материалам и методические пособия</w:t>
            </w:r>
          </w:p>
        </w:tc>
        <w:tc>
          <w:tcPr>
            <w:tcW w:w="11417" w:type="dxa"/>
          </w:tcPr>
          <w:p w:rsidR="008E4856" w:rsidRPr="0008185A" w:rsidRDefault="008E4856" w:rsidP="001740E9">
            <w:pPr>
              <w:rPr>
                <w:color w:val="333333"/>
                <w:sz w:val="28"/>
                <w:szCs w:val="28"/>
                <w:shd w:val="clear" w:color="auto" w:fill="FFFFFF"/>
              </w:rPr>
            </w:pPr>
            <w:r w:rsidRPr="0008185A">
              <w:rPr>
                <w:color w:val="333333"/>
                <w:sz w:val="28"/>
                <w:szCs w:val="28"/>
                <w:u w:val="single"/>
                <w:shd w:val="clear" w:color="auto" w:fill="FFFFFF"/>
              </w:rPr>
              <w:t>Коррекционно-развивающая среда</w:t>
            </w:r>
            <w:r w:rsidRPr="0008185A">
              <w:rPr>
                <w:color w:val="333333"/>
                <w:sz w:val="28"/>
                <w:szCs w:val="28"/>
                <w:shd w:val="clear" w:color="auto" w:fill="FFFFFF"/>
              </w:rPr>
              <w:t> — это комплексный, системный, вариативный, инвариантный, пластически меняющийся механизм непрерывной психолого-педагогической помощи ребенку с ограниченными возможностями здоровья на пути становления его социальной компетентности в играх, занятиях, общении со сверстниками и взрослыми, формировании мобильности и общественной активности.</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Созданная предметно-развивающая среда позволит облегчить процесс адаптации с учётом интеграции образовательных областей и соблюдение принципов ФГОС.</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На современном этапе встаёт необходимость в модернизации коррекционно-развивающей среды в соответствии с новыми требованиями в образовании с учётом особенностей детей с ОВЗ. </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Создание ПРС для детей с ОВЗ обусловлено рядом причин: </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1.Ограниченное пространство групповых помещений, препятствующее созданию условий для целостного восприятию мира детьми с детским церебральным параличом и нарушением опорно — двигательного аппарата. 2.  Необходимость создания ПРС для организации образовательного процесса в соответствии с ФГОС.</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3.  Развитие детей с ОВЗ в условиях максимальной комфортности. 4.   Обеспечение эффективного учебно — воспитательного и коррекционного процесса. </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Весь процесс в специально созданных условиях, повысит эффективность усвоения материала детьми с ОВЗ и будет способствовать формированию всесторонне развитой личности. </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Данная  ПРС - единое пространство, условно разделённых, с большим количеством уголков и центров развития для детей с ОВЗ: </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1 Коррекционно-развивающая стойка.</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2.  Развивающий комплекс с магнитной доской.</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3.  Коррекционный стол «Грибок».</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4.  Музыкально-театральный уголок, позволяет вести работу в 3 направлениях и объединяет в себе центр моторного и сенсорного развития и уголок уединения.</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5.  Зоны сюжетно-ролевых игр. </w:t>
            </w:r>
          </w:p>
          <w:p w:rsidR="008E4856" w:rsidRPr="0008185A" w:rsidRDefault="008E4856" w:rsidP="001740E9">
            <w:pPr>
              <w:rPr>
                <w:color w:val="333333"/>
                <w:sz w:val="28"/>
                <w:szCs w:val="28"/>
                <w:shd w:val="clear" w:color="auto" w:fill="FFFFFF"/>
              </w:rPr>
            </w:pPr>
            <w:r w:rsidRPr="0008185A">
              <w:rPr>
                <w:color w:val="333333"/>
                <w:sz w:val="28"/>
                <w:szCs w:val="28"/>
                <w:shd w:val="clear" w:color="auto" w:fill="FFFFFF"/>
              </w:rPr>
              <w:t xml:space="preserve"> 6.  Уголок физической культуры. </w:t>
            </w:r>
          </w:p>
          <w:p w:rsidR="008E4856" w:rsidRPr="0008185A" w:rsidRDefault="008E4856" w:rsidP="001740E9">
            <w:pPr>
              <w:rPr>
                <w:color w:val="333333"/>
                <w:sz w:val="28"/>
                <w:szCs w:val="28"/>
                <w:shd w:val="clear" w:color="auto" w:fill="FFFFFF"/>
              </w:rPr>
            </w:pPr>
            <w:r w:rsidRPr="0008185A">
              <w:rPr>
                <w:color w:val="333333"/>
                <w:sz w:val="28"/>
                <w:szCs w:val="28"/>
                <w:u w:val="single"/>
                <w:shd w:val="clear" w:color="auto" w:fill="FFFFFF"/>
              </w:rPr>
              <w:t>Создание развивающих центров</w:t>
            </w:r>
            <w:r w:rsidRPr="0008185A">
              <w:rPr>
                <w:color w:val="333333"/>
                <w:sz w:val="28"/>
                <w:szCs w:val="28"/>
                <w:shd w:val="clear" w:color="auto" w:fill="FFFFFF"/>
              </w:rPr>
              <w:t xml:space="preserve"> -</w:t>
            </w:r>
          </w:p>
          <w:p w:rsidR="008E4856" w:rsidRPr="0008185A" w:rsidRDefault="008E4856" w:rsidP="001740E9">
            <w:pPr>
              <w:ind w:left="765"/>
              <w:rPr>
                <w:b/>
                <w:bCs/>
                <w:color w:val="333333"/>
                <w:sz w:val="28"/>
                <w:szCs w:val="28"/>
                <w:shd w:val="clear" w:color="auto" w:fill="FFFFFF"/>
              </w:rPr>
            </w:pPr>
            <w:r w:rsidRPr="0008185A">
              <w:rPr>
                <w:b/>
                <w:bCs/>
                <w:color w:val="333333"/>
                <w:sz w:val="28"/>
                <w:szCs w:val="28"/>
                <w:shd w:val="clear" w:color="auto" w:fill="FFFFFF"/>
              </w:rPr>
              <w:t xml:space="preserve">1 Коррекционно-развивающая стойка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Цель создания стойки: исполняет роль разделителя пространства от хозяйственного блока и несёт коррекционную полифункциональность для развития общей моторики кистей рук у детей с ОВЗ. Позволяет реализовать основные области: «Познавательно — речевое развитие», «Художественно — эстетическое развитие», «Физическое», «Коммуникативно — личностное развитие» и образовательные направления: социализация, коммуникация, познание, здоровье, труд. На данной стойке размещены доска для рисования мелками и ковролин для составления изображения предметов из геометрических фигур. Имеются кармашки для образцов и наборы геометрических фигур. С помощью данного комплекса решается целый комплекс развивающих и коррекционных задач по развитию общей и мелкой моторики рук, закрепление цвета, формы, величины, тактильных ощущений и развитие творчества. Подбор дидактических игр на фланелеграфе: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1.      Дидактическая игра «Подбери фигуру» Цель: закрепить представления детей о геометрических формах, упражнять в их назывании. Материал. Демонстрационный из фланелеграфа: круг, квадрат, треугольник, овал, прямоугольник, вырезанный из картона. Раздаточный материал: карточки с контурами 5 геометрических лото. Содержание. Воспитатель показывает детям фигуры, обводит каждую пальцем. Дает задание детям: «У вас на столах лежат карточки, на которых нарисованы фигуры разной формы, и такие же фигуры на подносах. Разложите все фигуры на карточки так, чтобы они спрятались». Просит детей обводить каждую фигуру, лежащую на подносе, а затем накладывает («прятать») ее на начерченную фигуру. 2.      Дидактическая игра «Три квадрата» Цель: научить детей соотносить по величине три предмета и обозначить их отношения словами: «большой», маленький», «средний», самый большой», «самый маленький». Материал. Три квадрата разной величины, фланелеграф; у детей по 3 квадрата, фланелеграф. Содержание. Воспитатель: Дети, у меня есть 3 квадрата, вот такие (показывает). Этот самый большой, этот — поменьше, а этот самый маленький (показывает каждый из них). А теперь вы покажите самые большие квадраты (дети поднимают и показывают), положите. Теперь поднимите средние. Теперь — самые маленькие. Далее воспитатель предлагает детям построит из квадратов башни. Показывает, как это делается, — помещает на фланелеграфе снизу вверх сначала большой, потом средний, потом маленький квадрат. «Сделайте вы такую башню на своих фланелеграфах, говорит воспитатель.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3.      Дидактическая игра «Ежик» Цель: учить соотносить предметы по величине, выделять величину в качестве значимого признака, определяющего действия; закреплять значение слов «большой», «маленький», «больше», «меньше», вводить их в активный словарь детей. Оборудование. Картонные трафареты на фланелеграфе с изображением ежей, зонтиков четырех величин. Ход игры. Педагог говорит, что сейчас он расскажет сказку о ежах: «В лесу жила семья ежей: папа, мама и двое ежат. Вот один раз ежи пошли гулять, и вышли в поле. Там не было ни дома, ни дерева. (Предлагает детям найти на подносах фигурки ежей и положить их перед собой. Подходит к каждому и располагает фигурки в ряд по величине). Вдруг папа еж сказал: «Посмотрите, какая большая туча. Сейчас пойдет дождь». «Побежали в лес, — предложила мама ежиха. — Спрячемся под елкой». Но тут пошел дождь, и ежи не успели спрятаться. У вас ребята есть зонтики. Помогите ежам, дайте им зонтики. Только смотрите внимательно, кому, какой зонтик подходит. (Смотрит, используют ли дети принцип сопоставления предметов по величине). «Молодцы, теперь все ежи спрятались под зонтиками. И они благодарят вас». Педагог спрашивает кого-либо, почему он дал один зонтик папе-ежу, а другой — маме-ежихе; следующего ребенка — почему маленьким ежатам дал другие зонтики. Дети отвечают, а педагог помогает им правильно сформулировать ответ. 4.      Дидактическая игра «Найди Колобка» Цель: ознакомить детей с шестью цветами спектра и их названиями: красный, желтый, зеленый, синий, белый, черный. Учить рассказывать отрывок сказки, вспоминая всех персонажей и порядок их появления Ход игры: показать ребёнку карточки с разноцветными домиками, называя цвета. Но вот бежит лиса, она хочет съесть колобка. Нужно поскорее спрятать колобка — закрыть в домике дверку, чтобы лиса не съела его. Но дверки должны быть по цвету такими же, как и домики. Оборудование: картонные карточки на фланелеграфе с разноцветными домиками, на окошке Колобок и разноцветные квадраты.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5.      Дидактическая игра «Витамины — это таблетки, которые растут на ветке». Цель: расширять знания детей о витаминах, закрепить знания об овощах, фруктах, ягодах. Оборудование: картонные карточки на фланелеграфе с фруктами, овощами и ягодами и карточки с изображением сада, грядки и поля. Ход игры: распределять карточки фруктов, овощей и ягод в соответствии с местом произрастания.</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 </w:t>
            </w:r>
            <w:r w:rsidRPr="0008185A">
              <w:rPr>
                <w:rFonts w:ascii="Times New Roman" w:hAnsi="Times New Roman" w:cs="Times New Roman"/>
                <w:b/>
                <w:bCs/>
                <w:color w:val="333333"/>
                <w:sz w:val="28"/>
                <w:szCs w:val="28"/>
                <w:shd w:val="clear" w:color="auto" w:fill="FFFFFF"/>
              </w:rPr>
              <w:t>II.                Развивающий комплекс с магнитной доской.</w:t>
            </w:r>
            <w:r w:rsidRPr="0008185A">
              <w:rPr>
                <w:rFonts w:ascii="Times New Roman" w:hAnsi="Times New Roman" w:cs="Times New Roman"/>
                <w:color w:val="333333"/>
                <w:sz w:val="28"/>
                <w:szCs w:val="28"/>
                <w:shd w:val="clear" w:color="auto" w:fill="FFFFFF"/>
              </w:rPr>
              <w:t xml:space="preserve">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Целью данного комплекса является развитие мелкой и общей моторики в разных видах деятельности. Позволяет реализовать основные области: «Художественно — эстетическое развитие», «Познавательно — речевое развитие». Образовательные направления: социализация, коммуникация, художественно — творчество. Состоит из стенда для экспозиции иллюстративного материала, стеллажей для настольных и дидактических игр и упражнений, книжный уголок, а также стола для ручного труда со стеклянными планшетами. Все материалы всегда доступны детям. 1.      Игра «Дорисуй» Цель: тренировать мелкую мускулатуру пальцев, развитие зрительных и пространственных представлений, формировать правильный захват руки.Развивать творческое воображение, речь. Ход игры: Ребёнку воспитатель предлагает дорисовать по сюжету ёжику иголку, белке орешки, мишке ягодки. 2.      Игра «Раздуй кляксу» Цель: тренировать мелкую мускулатуру пальцев, развитие зрительных и пространственных представлений, формировать правильный захват руки. Развивать творческое воображение, речь. Ход игры: Воспитатель вместе с детьми раздувает кляксу из гуаши, определяют на что она похожа.</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 </w:t>
            </w:r>
            <w:r w:rsidRPr="0008185A">
              <w:rPr>
                <w:rFonts w:ascii="Times New Roman" w:hAnsi="Times New Roman" w:cs="Times New Roman"/>
                <w:b/>
                <w:bCs/>
                <w:color w:val="333333"/>
                <w:sz w:val="28"/>
                <w:szCs w:val="28"/>
                <w:shd w:val="clear" w:color="auto" w:fill="FFFFFF"/>
              </w:rPr>
              <w:t>III.             Коррекционный стол «Грибок».</w:t>
            </w:r>
            <w:r w:rsidRPr="0008185A">
              <w:rPr>
                <w:rFonts w:ascii="Times New Roman" w:hAnsi="Times New Roman" w:cs="Times New Roman"/>
                <w:color w:val="333333"/>
                <w:sz w:val="28"/>
                <w:szCs w:val="28"/>
                <w:shd w:val="clear" w:color="auto" w:fill="FFFFFF"/>
              </w:rPr>
              <w:t xml:space="preserve">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Целью создания коррекционного стола является коррекционным блоком для формирования тонко координированных мышц рук у детей с ДЦП. Решается множество задач в зависимости от творчества педагогов. Позволяет реализовать основные области: «Познавательно — речевое развитие» «Художественно-эстетическое развитие», «Физическое», «Коммуникативно-личностное развитие»; и образовательные направления: социализация, коммуникация, художественное творчество. На данном столе находятся емкости для сухого и водного бассейна, а также массажные коврики для ног, который позволяет реализовывать разные методики по развитию мелкой моторики рук у детей. Сухой бассейн предназначен для расслабления спастики мышц рук и развитию тонко скоординированных движений пальцев. Игры с сухим бассейном используются нами не только для развития этой задачи, но и для решения коррекционных задач по развитию сенсорных эталонов. </w:t>
            </w:r>
            <w:r w:rsidRPr="0008185A">
              <w:rPr>
                <w:rFonts w:ascii="Times New Roman" w:hAnsi="Times New Roman" w:cs="Times New Roman"/>
                <w:b/>
                <w:bCs/>
                <w:color w:val="333333"/>
                <w:sz w:val="28"/>
                <w:szCs w:val="28"/>
                <w:shd w:val="clear" w:color="auto" w:fill="FFFFFF"/>
              </w:rPr>
              <w:t>IV.              Музыкально-театральный уголок</w:t>
            </w:r>
            <w:r w:rsidRPr="0008185A">
              <w:rPr>
                <w:rFonts w:ascii="Times New Roman" w:hAnsi="Times New Roman" w:cs="Times New Roman"/>
                <w:color w:val="333333"/>
                <w:sz w:val="28"/>
                <w:szCs w:val="28"/>
                <w:shd w:val="clear" w:color="auto" w:fill="FFFFFF"/>
              </w:rPr>
              <w:t>.</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 Цель данного уголка: Объединить в себе музыкально-театральную зону и уголок уединения. Позволяет вести коррекционную работу в 3 направлениях и объединяет в себе центр моторного и сенсорного развития и уголок уединения. Позволяет реализовать основные области: «Познавательно-речевое развитие», «Художественно-эстетическое развитие», «Коммуникативно-личностное развитие». И образовательные направления: социализация, коммуникация, художественное творчество. В нем живет «Пес-Дружок», который помогает детям овладевать тактильными ощущениям!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b/>
                <w:bCs/>
                <w:color w:val="333333"/>
                <w:sz w:val="28"/>
                <w:szCs w:val="28"/>
                <w:shd w:val="clear" w:color="auto" w:fill="FFFFFF"/>
              </w:rPr>
              <w:t>V.                 Детский игровой уголок — «Домашний дворик».</w:t>
            </w:r>
            <w:r w:rsidRPr="0008185A">
              <w:rPr>
                <w:rFonts w:ascii="Times New Roman" w:hAnsi="Times New Roman" w:cs="Times New Roman"/>
                <w:color w:val="333333"/>
                <w:sz w:val="28"/>
                <w:szCs w:val="28"/>
                <w:shd w:val="clear" w:color="auto" w:fill="FFFFFF"/>
              </w:rPr>
              <w:t xml:space="preserve">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xml:space="preserve">Цель игрового уголка: в процессе игр развивать у детей интерес к окружающему миру. Предназначен для совместной деятельности детей и взрослого, для самостоятельных игр и игр детей рядом. Является важным реабилитационным и социально-адаптивным средством воспитания и развития детей с ОВЗ и ДЦП; через игры — упражнения с «Гусеницей» и «Подсолнухом». Позволяет реализовать основные области: «Коммуникативно — личностное развитие», «Познавательно-речевое развитие»; и образовательные направления: социализация, коммуникация, познание. Данный уголок предназначен для ознакомления детей с окружающим миром, развития мелкой моторики рук, на развитие тактильных ощущений и координации движений. Данные задачи реализуются через сюжетно-ролевые игры и игры-упражнения с гусеницей и с «Подсолнухом».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b/>
                <w:bCs/>
                <w:color w:val="333333"/>
                <w:sz w:val="28"/>
                <w:szCs w:val="28"/>
                <w:shd w:val="clear" w:color="auto" w:fill="FFFFFF"/>
              </w:rPr>
              <w:t>VI.              Зоны сюжетно-ролевых игр</w:t>
            </w:r>
            <w:r w:rsidRPr="0008185A">
              <w:rPr>
                <w:rFonts w:ascii="Times New Roman" w:hAnsi="Times New Roman" w:cs="Times New Roman"/>
                <w:color w:val="333333"/>
                <w:sz w:val="28"/>
                <w:szCs w:val="28"/>
                <w:shd w:val="clear" w:color="auto" w:fill="FFFFFF"/>
              </w:rPr>
              <w:t xml:space="preserve">.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Цель зоны сюжетно-ролевых игр: освоение первоначальных представлений социального характера и включение детей в систему социальных отношений; формирование гендерной, семейной, гражданской принадлежности. Позволяет реализовать основные области: «Коммуникативно-личностное развитие», «Познавательно-речевое развитие»; и образовательные направления: социализация, коммуникация, познавательно-речевое развитие. В этих зонах дети могут самостоятельно переносить полученные знания в практическую деятельность. Мальчики, играя в «Автомобиль», а девочки — в «Кухню».</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b/>
                <w:bCs/>
                <w:color w:val="333333"/>
                <w:sz w:val="28"/>
                <w:szCs w:val="28"/>
                <w:shd w:val="clear" w:color="auto" w:fill="FFFFFF"/>
              </w:rPr>
              <w:t xml:space="preserve"> VII.           Уголок физической культуры</w:t>
            </w:r>
            <w:r w:rsidRPr="0008185A">
              <w:rPr>
                <w:rFonts w:ascii="Times New Roman" w:hAnsi="Times New Roman" w:cs="Times New Roman"/>
                <w:color w:val="333333"/>
                <w:sz w:val="28"/>
                <w:szCs w:val="28"/>
                <w:shd w:val="clear" w:color="auto" w:fill="FFFFFF"/>
              </w:rPr>
              <w:t xml:space="preserve">. </w:t>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Исходя из ограниченного пространства групповых помещений, необходимо организовать спортивный центр в приёмной комнате, с целью реализации образовательной области «Здоровье» и одного из основных направлений «Физическое развитие», по созданию условий для физической активности детей, необходимой двигательной активности и проведения коррекционной работы с детьми с нарушением опорно-двигательного аппарата и ДЦП. - Оборудование: сухой бассейн, горка, скамейки, спортивный инвентарь, коррекционное оборудование, помещенное в шкафы.</w:t>
            </w:r>
            <w:r w:rsidRPr="0008185A">
              <w:rPr>
                <w:rFonts w:ascii="Times New Roman" w:hAnsi="Times New Roman" w:cs="Times New Roman"/>
                <w:color w:val="333333"/>
                <w:sz w:val="28"/>
                <w:szCs w:val="28"/>
              </w:rPr>
              <w:br/>
            </w:r>
            <w:r w:rsidRPr="0008185A">
              <w:rPr>
                <w:rFonts w:ascii="Times New Roman" w:hAnsi="Times New Roman" w:cs="Times New Roman"/>
                <w:color w:val="333333"/>
                <w:sz w:val="28"/>
                <w:szCs w:val="28"/>
              </w:rPr>
              <w:br/>
            </w:r>
          </w:p>
          <w:p w:rsidR="008E4856" w:rsidRPr="0008185A" w:rsidRDefault="008E4856" w:rsidP="001740E9">
            <w:pPr>
              <w:pStyle w:val="ListParagraph"/>
              <w:spacing w:after="0" w:line="240" w:lineRule="auto"/>
              <w:ind w:left="765"/>
              <w:rPr>
                <w:rFonts w:ascii="Times New Roman" w:hAnsi="Times New Roman" w:cs="Times New Roman"/>
                <w:color w:val="333333"/>
                <w:sz w:val="28"/>
                <w:szCs w:val="28"/>
                <w:shd w:val="clear" w:color="auto" w:fill="FFFFFF"/>
              </w:rPr>
            </w:pPr>
            <w:r w:rsidRPr="0008185A">
              <w:rPr>
                <w:rFonts w:ascii="Times New Roman" w:hAnsi="Times New Roman" w:cs="Times New Roman"/>
                <w:color w:val="333333"/>
                <w:sz w:val="28"/>
                <w:szCs w:val="28"/>
                <w:shd w:val="clear" w:color="auto" w:fill="FFFFFF"/>
              </w:rPr>
              <w:t>( Создание предметно-развивающей среды для детей с ограниченными возможностями здоровья // Молодой ученый. — 2015. — №10. — С. 1128-1139.)</w:t>
            </w:r>
          </w:p>
        </w:tc>
      </w:tr>
      <w:tr w:rsidR="008E4856" w:rsidRPr="0008185A">
        <w:trPr>
          <w:gridBefore w:val="1"/>
        </w:trPr>
        <w:tc>
          <w:tcPr>
            <w:tcW w:w="3348" w:type="dxa"/>
          </w:tcPr>
          <w:p w:rsidR="008E4856" w:rsidRPr="0008185A" w:rsidRDefault="008E4856" w:rsidP="001740E9">
            <w:pPr>
              <w:rPr>
                <w:sz w:val="28"/>
                <w:szCs w:val="28"/>
              </w:rPr>
            </w:pPr>
          </w:p>
        </w:tc>
        <w:tc>
          <w:tcPr>
            <w:tcW w:w="11417" w:type="dxa"/>
          </w:tcPr>
          <w:p w:rsidR="008E4856" w:rsidRPr="0008185A" w:rsidRDefault="008E4856" w:rsidP="001740E9">
            <w:pPr>
              <w:rPr>
                <w:color w:val="333333"/>
                <w:sz w:val="28"/>
                <w:szCs w:val="28"/>
                <w:shd w:val="clear" w:color="auto" w:fill="FFFFFF"/>
              </w:rPr>
            </w:pPr>
          </w:p>
        </w:tc>
      </w:tr>
    </w:tbl>
    <w:p w:rsidR="008E4856" w:rsidRPr="002D4A17" w:rsidRDefault="008E4856" w:rsidP="001740E9">
      <w:pPr>
        <w:rPr>
          <w:sz w:val="28"/>
          <w:szCs w:val="28"/>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rsidP="008B4BCB">
      <w:pPr>
        <w:pStyle w:val="normal0"/>
        <w:jc w:val="center"/>
        <w:rPr>
          <w:b/>
          <w:bCs/>
          <w:sz w:val="28"/>
          <w:szCs w:val="28"/>
        </w:rPr>
      </w:pPr>
      <w:r>
        <w:rPr>
          <w:b/>
          <w:bCs/>
          <w:sz w:val="28"/>
          <w:szCs w:val="28"/>
        </w:rPr>
        <w:t>Методические рекомендации по направлению коррекционной деятельности психолога</w:t>
      </w:r>
    </w:p>
    <w:tbl>
      <w:tblPr>
        <w:tblW w:w="1134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tblPr>
      <w:tblGrid>
        <w:gridCol w:w="1080"/>
        <w:gridCol w:w="1260"/>
        <w:gridCol w:w="1620"/>
        <w:gridCol w:w="2880"/>
        <w:gridCol w:w="2520"/>
        <w:gridCol w:w="1984"/>
      </w:tblGrid>
      <w:tr w:rsidR="008E4856" w:rsidRPr="0043474D">
        <w:trPr>
          <w:trHeight w:val="700"/>
        </w:trPr>
        <w:tc>
          <w:tcPr>
            <w:tcW w:w="1080" w:type="dxa"/>
            <w:vMerge w:val="restart"/>
          </w:tcPr>
          <w:p w:rsidR="008E4856" w:rsidRPr="0043474D" w:rsidRDefault="008E4856" w:rsidP="008B4BCB">
            <w:pPr>
              <w:pStyle w:val="normal0"/>
              <w:jc w:val="center"/>
              <w:rPr>
                <w:b/>
                <w:bCs/>
              </w:rPr>
            </w:pPr>
          </w:p>
          <w:p w:rsidR="008E4856" w:rsidRPr="0043474D" w:rsidRDefault="008E4856" w:rsidP="008B4BCB">
            <w:pPr>
              <w:pStyle w:val="normal0"/>
              <w:jc w:val="center"/>
              <w:rPr>
                <w:b/>
                <w:bCs/>
              </w:rPr>
            </w:pPr>
            <w:r w:rsidRPr="0043474D">
              <w:rPr>
                <w:b/>
                <w:bCs/>
              </w:rPr>
              <w:t>Тема</w:t>
            </w:r>
          </w:p>
        </w:tc>
        <w:tc>
          <w:tcPr>
            <w:tcW w:w="1260" w:type="dxa"/>
            <w:vMerge w:val="restart"/>
          </w:tcPr>
          <w:p w:rsidR="008E4856" w:rsidRPr="0043474D" w:rsidRDefault="008E4856" w:rsidP="008B4BCB">
            <w:pPr>
              <w:pStyle w:val="normal0"/>
              <w:jc w:val="center"/>
              <w:rPr>
                <w:b/>
                <w:bCs/>
              </w:rPr>
            </w:pPr>
          </w:p>
          <w:p w:rsidR="008E4856" w:rsidRPr="0043474D" w:rsidRDefault="008E4856" w:rsidP="008B4BCB">
            <w:pPr>
              <w:pStyle w:val="normal0"/>
              <w:jc w:val="center"/>
              <w:rPr>
                <w:b/>
                <w:bCs/>
              </w:rPr>
            </w:pPr>
            <w:r w:rsidRPr="0043474D">
              <w:rPr>
                <w:b/>
                <w:bCs/>
              </w:rPr>
              <w:t>Количество часов</w:t>
            </w:r>
          </w:p>
        </w:tc>
        <w:tc>
          <w:tcPr>
            <w:tcW w:w="1620" w:type="dxa"/>
          </w:tcPr>
          <w:p w:rsidR="008E4856" w:rsidRPr="0043474D" w:rsidRDefault="008E4856" w:rsidP="008B4BCB">
            <w:pPr>
              <w:pStyle w:val="normal0"/>
              <w:jc w:val="center"/>
              <w:rPr>
                <w:b/>
                <w:bCs/>
              </w:rPr>
            </w:pPr>
          </w:p>
          <w:p w:rsidR="008E4856" w:rsidRPr="0043474D" w:rsidRDefault="008E4856" w:rsidP="008B4BCB">
            <w:pPr>
              <w:pStyle w:val="normal0"/>
              <w:jc w:val="center"/>
              <w:rPr>
                <w:b/>
                <w:bCs/>
              </w:rPr>
            </w:pPr>
            <w:r w:rsidRPr="0043474D">
              <w:rPr>
                <w:b/>
                <w:bCs/>
              </w:rPr>
              <w:t xml:space="preserve">Условия для адаптации </w:t>
            </w:r>
          </w:p>
        </w:tc>
        <w:tc>
          <w:tcPr>
            <w:tcW w:w="5400" w:type="dxa"/>
            <w:gridSpan w:val="2"/>
          </w:tcPr>
          <w:p w:rsidR="008E4856" w:rsidRPr="0043474D" w:rsidRDefault="008E4856" w:rsidP="008B4BCB">
            <w:pPr>
              <w:pStyle w:val="normal0"/>
              <w:jc w:val="center"/>
              <w:rPr>
                <w:b/>
                <w:bCs/>
              </w:rPr>
            </w:pPr>
          </w:p>
          <w:p w:rsidR="008E4856" w:rsidRPr="0043474D" w:rsidRDefault="008E4856" w:rsidP="008B4BCB">
            <w:pPr>
              <w:pStyle w:val="normal0"/>
              <w:jc w:val="center"/>
              <w:rPr>
                <w:b/>
                <w:bCs/>
              </w:rPr>
            </w:pPr>
            <w:r w:rsidRPr="0043474D">
              <w:rPr>
                <w:b/>
                <w:bCs/>
              </w:rPr>
              <w:t>Методические рекомендации</w:t>
            </w:r>
          </w:p>
        </w:tc>
        <w:tc>
          <w:tcPr>
            <w:tcW w:w="1984" w:type="dxa"/>
            <w:vMerge w:val="restart"/>
          </w:tcPr>
          <w:p w:rsidR="008E4856" w:rsidRPr="0043474D" w:rsidRDefault="008E4856" w:rsidP="008B4BCB">
            <w:pPr>
              <w:pStyle w:val="normal0"/>
              <w:jc w:val="center"/>
              <w:rPr>
                <w:b/>
                <w:bCs/>
              </w:rPr>
            </w:pPr>
          </w:p>
          <w:p w:rsidR="008E4856" w:rsidRPr="0043474D" w:rsidRDefault="008E4856" w:rsidP="008B4BCB">
            <w:pPr>
              <w:pStyle w:val="normal0"/>
              <w:jc w:val="center"/>
              <w:rPr>
                <w:b/>
                <w:bCs/>
              </w:rPr>
            </w:pPr>
            <w:r w:rsidRPr="0043474D">
              <w:rPr>
                <w:b/>
                <w:bCs/>
              </w:rPr>
              <w:t>Требования к оборудованию</w:t>
            </w:r>
          </w:p>
          <w:p w:rsidR="008E4856" w:rsidRPr="0043474D" w:rsidRDefault="008E4856" w:rsidP="008B4BCB">
            <w:pPr>
              <w:pStyle w:val="normal0"/>
              <w:jc w:val="center"/>
              <w:rPr>
                <w:b/>
                <w:bCs/>
              </w:rPr>
            </w:pPr>
          </w:p>
        </w:tc>
      </w:tr>
      <w:tr w:rsidR="008E4856" w:rsidRPr="0043474D">
        <w:trPr>
          <w:trHeight w:val="380"/>
        </w:trPr>
        <w:tc>
          <w:tcPr>
            <w:tcW w:w="1080" w:type="dxa"/>
            <w:vMerge/>
          </w:tcPr>
          <w:p w:rsidR="008E4856" w:rsidRPr="0043474D" w:rsidRDefault="008E4856" w:rsidP="008B4BCB">
            <w:pPr>
              <w:pStyle w:val="normal0"/>
              <w:rPr>
                <w:b/>
                <w:bCs/>
              </w:rPr>
            </w:pPr>
          </w:p>
        </w:tc>
        <w:tc>
          <w:tcPr>
            <w:tcW w:w="1260" w:type="dxa"/>
            <w:vMerge/>
          </w:tcPr>
          <w:p w:rsidR="008E4856" w:rsidRPr="0043474D" w:rsidRDefault="008E4856" w:rsidP="008B4BCB">
            <w:pPr>
              <w:pStyle w:val="normal0"/>
              <w:rPr>
                <w:b/>
                <w:bCs/>
              </w:rPr>
            </w:pPr>
          </w:p>
        </w:tc>
        <w:tc>
          <w:tcPr>
            <w:tcW w:w="1620" w:type="dxa"/>
          </w:tcPr>
          <w:p w:rsidR="008E4856" w:rsidRPr="0043474D" w:rsidRDefault="008E4856" w:rsidP="008B4BCB">
            <w:pPr>
              <w:pStyle w:val="normal0"/>
              <w:jc w:val="center"/>
              <w:rPr>
                <w:b/>
                <w:bCs/>
              </w:rPr>
            </w:pPr>
          </w:p>
          <w:p w:rsidR="008E4856" w:rsidRPr="0043474D" w:rsidRDefault="008E4856" w:rsidP="008B4BCB">
            <w:pPr>
              <w:pStyle w:val="normal0"/>
              <w:jc w:val="center"/>
              <w:rPr>
                <w:b/>
                <w:bCs/>
              </w:rPr>
            </w:pPr>
          </w:p>
          <w:p w:rsidR="008E4856" w:rsidRPr="0043474D" w:rsidRDefault="008E4856" w:rsidP="008B4BCB">
            <w:pPr>
              <w:pStyle w:val="normal0"/>
              <w:jc w:val="center"/>
              <w:rPr>
                <w:b/>
                <w:bCs/>
              </w:rPr>
            </w:pPr>
          </w:p>
        </w:tc>
        <w:tc>
          <w:tcPr>
            <w:tcW w:w="2880" w:type="dxa"/>
          </w:tcPr>
          <w:p w:rsidR="008E4856" w:rsidRPr="0043474D" w:rsidRDefault="008E4856" w:rsidP="008B4BCB">
            <w:pPr>
              <w:pStyle w:val="normal0"/>
              <w:jc w:val="center"/>
              <w:rPr>
                <w:b/>
                <w:bCs/>
              </w:rPr>
            </w:pPr>
            <w:r w:rsidRPr="0043474D">
              <w:rPr>
                <w:b/>
                <w:bCs/>
              </w:rPr>
              <w:t xml:space="preserve">Педагогам </w:t>
            </w:r>
          </w:p>
        </w:tc>
        <w:tc>
          <w:tcPr>
            <w:tcW w:w="2520" w:type="dxa"/>
          </w:tcPr>
          <w:p w:rsidR="008E4856" w:rsidRPr="0043474D" w:rsidRDefault="008E4856" w:rsidP="008B4BCB">
            <w:pPr>
              <w:pStyle w:val="normal0"/>
              <w:jc w:val="center"/>
              <w:rPr>
                <w:b/>
                <w:bCs/>
              </w:rPr>
            </w:pPr>
            <w:r w:rsidRPr="0043474D">
              <w:rPr>
                <w:b/>
                <w:bCs/>
              </w:rPr>
              <w:t xml:space="preserve">Родителям </w:t>
            </w:r>
          </w:p>
        </w:tc>
        <w:tc>
          <w:tcPr>
            <w:tcW w:w="1984" w:type="dxa"/>
            <w:vMerge/>
          </w:tcPr>
          <w:p w:rsidR="008E4856" w:rsidRPr="0043474D" w:rsidRDefault="008E4856" w:rsidP="008B4BCB">
            <w:pPr>
              <w:pStyle w:val="normal0"/>
              <w:jc w:val="center"/>
              <w:rPr>
                <w:b/>
                <w:bCs/>
              </w:rPr>
            </w:pPr>
          </w:p>
        </w:tc>
      </w:tr>
      <w:tr w:rsidR="008E4856" w:rsidRPr="0043474D">
        <w:tc>
          <w:tcPr>
            <w:tcW w:w="1080" w:type="dxa"/>
          </w:tcPr>
          <w:p w:rsidR="008E4856" w:rsidRPr="0043474D" w:rsidRDefault="008E4856" w:rsidP="008B4BCB">
            <w:pPr>
              <w:pStyle w:val="normal0"/>
              <w:jc w:val="center"/>
            </w:pPr>
          </w:p>
          <w:p w:rsidR="008E4856" w:rsidRPr="0043474D" w:rsidRDefault="008E4856" w:rsidP="008B4BCB">
            <w:pPr>
              <w:pStyle w:val="normal0"/>
              <w:jc w:val="center"/>
            </w:pPr>
            <w:r w:rsidRPr="0043474D">
              <w:t>Психологическая работа с упрямым ребенком</w:t>
            </w:r>
          </w:p>
        </w:tc>
        <w:tc>
          <w:tcPr>
            <w:tcW w:w="1260" w:type="dxa"/>
            <w:vMerge w:val="restart"/>
          </w:tcPr>
          <w:p w:rsidR="008E4856" w:rsidRPr="0043474D" w:rsidRDefault="008E4856" w:rsidP="008B4BCB">
            <w:pPr>
              <w:pStyle w:val="normal0"/>
            </w:pPr>
          </w:p>
          <w:p w:rsidR="008E4856" w:rsidRPr="0043474D" w:rsidRDefault="008E4856" w:rsidP="008B4BCB">
            <w:pPr>
              <w:pStyle w:val="normal0"/>
            </w:pPr>
            <w:r w:rsidRPr="0043474D">
              <w:t>Продолжительность занятия зависит от возраста детей: для детей 3 — 4 лет — 15 минут, для старших дошкольников — 30 минут;</w:t>
            </w:r>
          </w:p>
          <w:p w:rsidR="008E4856" w:rsidRPr="0043474D" w:rsidRDefault="008E4856" w:rsidP="008B4BCB">
            <w:pPr>
              <w:pStyle w:val="normal0"/>
            </w:pPr>
            <w:r w:rsidRPr="0043474D">
              <w:t>Периодичность занятий в неделю – 2;</w:t>
            </w:r>
          </w:p>
          <w:p w:rsidR="008E4856" w:rsidRPr="0043474D" w:rsidRDefault="008E4856" w:rsidP="008B4BCB">
            <w:pPr>
              <w:pStyle w:val="normal0"/>
            </w:pPr>
            <w:r w:rsidRPr="0043474D">
              <w:t>Кол-во часов в неделю зависит от возраста детей: для детей 3- 4 лет – 30 мин, для старших дошкольников  - 1 час.</w:t>
            </w:r>
          </w:p>
          <w:p w:rsidR="008E4856" w:rsidRPr="0043474D" w:rsidRDefault="008E4856" w:rsidP="008B4BCB">
            <w:pPr>
              <w:pStyle w:val="normal0"/>
            </w:pPr>
            <w:r w:rsidRPr="0043474D">
              <w:t>Длительность недель для детей 3 — 4 лет — 12, для старших дошкольников — 16.</w:t>
            </w:r>
          </w:p>
          <w:p w:rsidR="008E4856" w:rsidRPr="0043474D" w:rsidRDefault="008E4856" w:rsidP="008B4BCB">
            <w:pPr>
              <w:pStyle w:val="normal0"/>
            </w:pPr>
            <w:r w:rsidRPr="0043474D">
              <w:t>Общее кол-во часов для детей 3 — 4 лет — 6 часов, для старших дошкольников — 12.</w:t>
            </w:r>
          </w:p>
          <w:p w:rsidR="008E4856" w:rsidRPr="0043474D" w:rsidRDefault="008E4856" w:rsidP="008B4BCB">
            <w:pPr>
              <w:pStyle w:val="normal0"/>
            </w:pPr>
          </w:p>
        </w:tc>
        <w:tc>
          <w:tcPr>
            <w:tcW w:w="1620" w:type="dxa"/>
          </w:tcPr>
          <w:p w:rsidR="008E4856" w:rsidRPr="0043474D" w:rsidRDefault="008E4856" w:rsidP="008B4BCB">
            <w:pPr>
              <w:pStyle w:val="normal0"/>
            </w:pPr>
            <w:r w:rsidRPr="0043474D">
              <w:t xml:space="preserve"> </w:t>
            </w:r>
          </w:p>
          <w:p w:rsidR="008E4856" w:rsidRPr="0043474D" w:rsidRDefault="008E4856" w:rsidP="008B4BCB">
            <w:pPr>
              <w:pStyle w:val="normal0"/>
            </w:pPr>
            <w:r w:rsidRPr="0043474D">
              <w:t>Программа: «Тропинка к своему Я: как сохранить психологическое здоровье дошкольников» Хухлаева О.В., Хухлаев О.Е., Первушина И.М.</w:t>
            </w:r>
          </w:p>
          <w:p w:rsidR="008E4856" w:rsidRPr="0043474D" w:rsidRDefault="008E4856" w:rsidP="008B4BCB">
            <w:pPr>
              <w:pStyle w:val="normal0"/>
            </w:pPr>
            <w:r w:rsidRPr="0043474D">
              <w:rPr>
                <w:i/>
                <w:iCs/>
              </w:rPr>
              <w:t xml:space="preserve">Задачи </w:t>
            </w:r>
            <w:r w:rsidRPr="0043474D">
              <w:t>психологической поддержки детей:</w:t>
            </w:r>
          </w:p>
          <w:p w:rsidR="008E4856" w:rsidRPr="0043474D" w:rsidRDefault="008E4856" w:rsidP="008B4BCB">
            <w:pPr>
              <w:pStyle w:val="normal0"/>
              <w:numPr>
                <w:ilvl w:val="0"/>
                <w:numId w:val="6"/>
              </w:numPr>
              <w:ind w:left="317"/>
            </w:pPr>
            <w:r w:rsidRPr="0043474D">
              <w:t>обучение положительному самоотношению и принятию</w:t>
            </w:r>
            <w:r w:rsidRPr="0043474D">
              <w:br/>
              <w:t>других людей;</w:t>
            </w:r>
          </w:p>
          <w:p w:rsidR="008E4856" w:rsidRPr="0043474D" w:rsidRDefault="008E4856" w:rsidP="008B4BCB">
            <w:pPr>
              <w:pStyle w:val="normal0"/>
              <w:numPr>
                <w:ilvl w:val="0"/>
                <w:numId w:val="6"/>
              </w:numPr>
              <w:ind w:left="317"/>
            </w:pPr>
            <w:r w:rsidRPr="0043474D">
              <w:t>обучение рефлексивным умениям;</w:t>
            </w:r>
          </w:p>
          <w:p w:rsidR="008E4856" w:rsidRPr="0043474D" w:rsidRDefault="008E4856" w:rsidP="008B4BCB">
            <w:pPr>
              <w:pStyle w:val="normal0"/>
              <w:numPr>
                <w:ilvl w:val="0"/>
                <w:numId w:val="6"/>
              </w:numPr>
              <w:ind w:left="317"/>
            </w:pPr>
            <w:r w:rsidRPr="0043474D">
              <w:t>формирование потребности в саморазвитии.</w:t>
            </w:r>
          </w:p>
          <w:p w:rsidR="008E4856" w:rsidRPr="0043474D" w:rsidRDefault="008E4856" w:rsidP="008B4BCB">
            <w:pPr>
              <w:pStyle w:val="normal0"/>
              <w:numPr>
                <w:ilvl w:val="0"/>
                <w:numId w:val="6"/>
              </w:numPr>
              <w:spacing w:after="200" w:line="276" w:lineRule="auto"/>
              <w:ind w:left="317"/>
            </w:pPr>
            <w:r w:rsidRPr="0043474D">
              <w:t>содействие росту, развитию ребенка.</w:t>
            </w:r>
          </w:p>
          <w:p w:rsidR="008E4856" w:rsidRPr="0043474D" w:rsidRDefault="008E4856" w:rsidP="008B4BCB">
            <w:pPr>
              <w:pStyle w:val="normal0"/>
              <w:shd w:val="clear" w:color="auto" w:fill="FFFFFF"/>
              <w:spacing w:before="125" w:line="264" w:lineRule="auto"/>
              <w:ind w:left="24" w:right="48" w:firstLine="346"/>
              <w:jc w:val="both"/>
            </w:pPr>
            <w:r w:rsidRPr="0043474D">
              <w:t>Соответственно в занятиях можно выделить следующие основные направления.</w:t>
            </w:r>
          </w:p>
          <w:p w:rsidR="008E4856" w:rsidRPr="0043474D" w:rsidRDefault="008E4856" w:rsidP="008B4BCB">
            <w:pPr>
              <w:pStyle w:val="normal0"/>
              <w:shd w:val="clear" w:color="auto" w:fill="FFFFFF"/>
              <w:spacing w:before="24" w:line="235" w:lineRule="auto"/>
              <w:ind w:left="24" w:right="38" w:firstLine="331"/>
            </w:pPr>
            <w:r w:rsidRPr="0043474D">
              <w:rPr>
                <w:i/>
                <w:iCs/>
              </w:rPr>
              <w:t xml:space="preserve">Аксиологическое направление </w:t>
            </w:r>
            <w:r w:rsidRPr="0043474D">
              <w:t>предполагает формирование умения принимать самого себя и других людей, при этом адекватно воспринимая свои и чужие достоинства и недостатки.</w:t>
            </w:r>
          </w:p>
          <w:p w:rsidR="008E4856" w:rsidRPr="0043474D" w:rsidRDefault="008E4856" w:rsidP="008B4BCB">
            <w:pPr>
              <w:pStyle w:val="normal0"/>
              <w:shd w:val="clear" w:color="auto" w:fill="FFFFFF"/>
              <w:spacing w:before="34"/>
              <w:ind w:left="38" w:right="24" w:firstLine="336"/>
              <w:jc w:val="both"/>
            </w:pPr>
            <w:r w:rsidRPr="0043474D">
              <w:rPr>
                <w:i/>
                <w:iCs/>
              </w:rPr>
              <w:t xml:space="preserve">Инструментальное направление </w:t>
            </w:r>
            <w:r w:rsidRPr="0043474D">
              <w:t>требует формирования умения осознавать свои чувства, причины поведения, последствия поступков, строить жизненные планы, то есть формирования личностной рефлексии.</w:t>
            </w:r>
          </w:p>
          <w:p w:rsidR="008E4856" w:rsidRPr="0043474D" w:rsidRDefault="008E4856" w:rsidP="008B4BCB">
            <w:pPr>
              <w:pStyle w:val="normal0"/>
              <w:shd w:val="clear" w:color="auto" w:fill="FFFFFF"/>
              <w:spacing w:before="38"/>
              <w:ind w:left="53" w:right="19" w:firstLine="331"/>
              <w:jc w:val="both"/>
            </w:pPr>
            <w:r w:rsidRPr="0043474D">
              <w:rPr>
                <w:i/>
                <w:iCs/>
              </w:rPr>
              <w:t xml:space="preserve">Потребностно-мотивационное направление </w:t>
            </w:r>
            <w:r w:rsidRPr="0043474D">
              <w:t>содержит формирование умения находить в трудных ситуациях силы внутри самого себя, принимать ответственность за свою жизнь на самого себя, умения делать выбор, формирование потребности в самоизменении и личностном росте.</w:t>
            </w:r>
          </w:p>
          <w:p w:rsidR="008E4856" w:rsidRPr="0043474D" w:rsidRDefault="008E4856" w:rsidP="008B4BCB">
            <w:pPr>
              <w:pStyle w:val="normal0"/>
              <w:shd w:val="clear" w:color="auto" w:fill="FFFFFF"/>
              <w:spacing w:before="48"/>
              <w:ind w:left="62" w:right="14" w:firstLine="322"/>
              <w:jc w:val="both"/>
            </w:pPr>
            <w:r w:rsidRPr="0043474D">
              <w:rPr>
                <w:i/>
                <w:iCs/>
              </w:rPr>
              <w:t xml:space="preserve">Развивающее направление </w:t>
            </w:r>
            <w:r w:rsidRPr="0043474D">
              <w:t>предполагает для дошкольников адекватное ролевое развитие, а также формирование эмоциональной децентрации и произвольной регуляции поведения.</w:t>
            </w:r>
          </w:p>
          <w:p w:rsidR="008E4856" w:rsidRPr="0043474D" w:rsidRDefault="008E4856" w:rsidP="008B4BCB">
            <w:pPr>
              <w:pStyle w:val="normal0"/>
            </w:pPr>
          </w:p>
        </w:tc>
        <w:tc>
          <w:tcPr>
            <w:tcW w:w="2880" w:type="dxa"/>
          </w:tcPr>
          <w:p w:rsidR="008E4856" w:rsidRPr="0043474D" w:rsidRDefault="008E4856" w:rsidP="008B4BCB">
            <w:pPr>
              <w:pStyle w:val="normal0"/>
            </w:pPr>
            <w:r w:rsidRPr="0043474D">
              <w:t>Особенности работы воспитателя с упрямым ребенком</w:t>
            </w:r>
          </w:p>
          <w:p w:rsidR="008E4856" w:rsidRPr="0043474D" w:rsidRDefault="008E4856" w:rsidP="008B4BCB">
            <w:pPr>
              <w:pStyle w:val="normal0"/>
            </w:pPr>
            <w:r w:rsidRPr="0043474D">
              <w:t>1. Предъявляйте ребенку разумные требования, соответствующие его возрасту.</w:t>
            </w:r>
          </w:p>
          <w:p w:rsidR="008E4856" w:rsidRPr="0043474D" w:rsidRDefault="008E4856" w:rsidP="008B4BCB">
            <w:pPr>
              <w:pStyle w:val="normal0"/>
            </w:pPr>
            <w:r w:rsidRPr="0043474D">
              <w:t xml:space="preserve"> 2. Прежде чем обвинить ребенка в упрямстве, подумайте, не упрямитесь ли вы сами.</w:t>
            </w:r>
          </w:p>
          <w:p w:rsidR="008E4856" w:rsidRPr="0043474D" w:rsidRDefault="008E4856" w:rsidP="008B4BCB">
            <w:pPr>
              <w:pStyle w:val="normal0"/>
            </w:pPr>
            <w:r w:rsidRPr="0043474D">
              <w:t xml:space="preserve">3.  Не занимайтесь с ребенком, если он плохо себя чувствует или активно отказывается от занятий. </w:t>
            </w:r>
          </w:p>
          <w:p w:rsidR="008E4856" w:rsidRPr="0043474D" w:rsidRDefault="008E4856" w:rsidP="008B4BCB">
            <w:pPr>
              <w:pStyle w:val="normal0"/>
            </w:pPr>
            <w:r w:rsidRPr="0043474D">
              <w:t xml:space="preserve">4.  Начинайте занятия с любимых или простых для выполнения заданий. Это дает ребенку уверенность в своих силах. </w:t>
            </w:r>
          </w:p>
          <w:p w:rsidR="008E4856" w:rsidRPr="0043474D" w:rsidRDefault="008E4856" w:rsidP="008B4BCB">
            <w:pPr>
              <w:pStyle w:val="normal0"/>
            </w:pPr>
            <w:r w:rsidRPr="0043474D">
              <w:t xml:space="preserve">5. Спокойно, без раздражения относитесь к затруднениям и неудачам ребенка. </w:t>
            </w:r>
          </w:p>
          <w:p w:rsidR="008E4856" w:rsidRPr="0043474D" w:rsidRDefault="008E4856" w:rsidP="008B4BCB">
            <w:pPr>
              <w:pStyle w:val="normal0"/>
            </w:pPr>
            <w:r w:rsidRPr="0043474D">
              <w:t xml:space="preserve">6.  Не ругайте, не стыдите ребенка за неудачи. </w:t>
            </w:r>
          </w:p>
          <w:p w:rsidR="008E4856" w:rsidRPr="0043474D" w:rsidRDefault="008E4856" w:rsidP="008B4BCB">
            <w:pPr>
              <w:pStyle w:val="normal0"/>
            </w:pPr>
            <w:r w:rsidRPr="0043474D">
              <w:t xml:space="preserve">7. Терпеливо разъясняйте все, что непонятно </w:t>
            </w:r>
          </w:p>
          <w:p w:rsidR="008E4856" w:rsidRPr="0043474D" w:rsidRDefault="008E4856" w:rsidP="008B4BCB">
            <w:pPr>
              <w:pStyle w:val="normal0"/>
            </w:pPr>
            <w:r w:rsidRPr="0043474D">
              <w:t xml:space="preserve">8. Подбадривайте, поддерживайте ребенка в тех случаях, если он испытывает трудности или у него что-то не получается. </w:t>
            </w:r>
          </w:p>
          <w:p w:rsidR="008E4856" w:rsidRPr="0043474D" w:rsidRDefault="008E4856" w:rsidP="008B4BCB">
            <w:pPr>
              <w:pStyle w:val="normal0"/>
            </w:pPr>
            <w:r w:rsidRPr="0043474D">
              <w:t xml:space="preserve">9. Обязательно найдите, за что похвалить ребенка во время каждого занятия. </w:t>
            </w:r>
          </w:p>
          <w:p w:rsidR="008E4856" w:rsidRPr="0043474D" w:rsidRDefault="008E4856" w:rsidP="008B4BCB">
            <w:pPr>
              <w:pStyle w:val="normal0"/>
            </w:pPr>
            <w:r w:rsidRPr="0043474D">
              <w:t xml:space="preserve">10. Не заставляйте ребенка многократно повторять те задания, которые трудны и не получаются. В таких случаях следует вернуться к аналогичным, но более простым заданиям. </w:t>
            </w:r>
          </w:p>
          <w:p w:rsidR="008E4856" w:rsidRPr="0043474D" w:rsidRDefault="008E4856" w:rsidP="008B4BCB">
            <w:pPr>
              <w:pStyle w:val="normal0"/>
            </w:pPr>
            <w:r w:rsidRPr="0043474D">
              <w:t>11. Учитесь видеть не только слабые, но и сильные стороны развития ребенка. Выстраивайте занятия так, чтобы ребенок мог использовать сильные стороны своего развития.</w:t>
            </w:r>
          </w:p>
          <w:p w:rsidR="008E4856" w:rsidRPr="0043474D" w:rsidRDefault="008E4856" w:rsidP="008B4BCB">
            <w:pPr>
              <w:pStyle w:val="normal0"/>
            </w:pPr>
            <w:r w:rsidRPr="0043474D">
              <w:t xml:space="preserve">12. Не ведите "борьбу" с ребенком: взрослый и физически, и психически крепче, так что ребенок будет в проигрыше в любом случае;    выстраивайте     </w:t>
            </w:r>
          </w:p>
          <w:p w:rsidR="008E4856" w:rsidRPr="0043474D" w:rsidRDefault="008E4856" w:rsidP="008B4BCB">
            <w:pPr>
              <w:pStyle w:val="normal0"/>
            </w:pPr>
            <w:r w:rsidRPr="0043474D">
              <w:t>с ним разумное взаимодействие.</w:t>
            </w:r>
          </w:p>
          <w:p w:rsidR="008E4856" w:rsidRPr="0043474D" w:rsidRDefault="008E4856" w:rsidP="008B4BCB">
            <w:pPr>
              <w:pStyle w:val="normal0"/>
            </w:pPr>
            <w:r w:rsidRPr="0043474D">
              <w:t>13. Помните: здоровый ребенок не может везде и всюду подчиняться.</w:t>
            </w:r>
          </w:p>
        </w:tc>
        <w:tc>
          <w:tcPr>
            <w:tcW w:w="2520" w:type="dxa"/>
            <w:vMerge w:val="restart"/>
          </w:tcPr>
          <w:p w:rsidR="008E4856" w:rsidRPr="0043474D" w:rsidRDefault="008E4856" w:rsidP="008B4BCB">
            <w:pPr>
              <w:pStyle w:val="normal0"/>
            </w:pPr>
            <w:r w:rsidRPr="0043474D">
              <w:t>Принципы общения с упрямым ребенком.</w:t>
            </w:r>
          </w:p>
          <w:p w:rsidR="008E4856" w:rsidRPr="0043474D" w:rsidRDefault="008E4856" w:rsidP="008B4BCB">
            <w:pPr>
              <w:pStyle w:val="normal0"/>
            </w:pPr>
            <w:r w:rsidRPr="0043474D">
              <w:t>1. Предъявляйте ребенку разумные требования, соответствующие его возрасту.</w:t>
            </w:r>
          </w:p>
          <w:p w:rsidR="008E4856" w:rsidRPr="0043474D" w:rsidRDefault="008E4856" w:rsidP="008B4BCB">
            <w:pPr>
              <w:pStyle w:val="normal0"/>
            </w:pPr>
            <w:r w:rsidRPr="0043474D">
              <w:t>2. Не соглашайтесь с ребенком, только для того чтобы он "отстал".</w:t>
            </w:r>
          </w:p>
          <w:p w:rsidR="008E4856" w:rsidRPr="0043474D" w:rsidRDefault="008E4856" w:rsidP="008B4BCB">
            <w:pPr>
              <w:pStyle w:val="normal0"/>
            </w:pPr>
            <w:r w:rsidRPr="0043474D">
              <w:t>3. Чаще ставьте себя на место ребенка и смотрите на мир (хотя это и очень сложно) его глазами. 4. Прежде чем обвинить ребенка в упрямстве, подумайте, не упрямитесь ли вы сами.</w:t>
            </w:r>
          </w:p>
          <w:p w:rsidR="008E4856" w:rsidRPr="0043474D" w:rsidRDefault="008E4856" w:rsidP="008B4BCB">
            <w:pPr>
              <w:pStyle w:val="normal0"/>
            </w:pPr>
            <w:r w:rsidRPr="0043474D">
              <w:t xml:space="preserve">5. Не ведите "борьбу" с ребенком: взрослый и физически, и психически крепче, так что ребенок будет в проигрыше в любом случае;    выстраивайте     </w:t>
            </w:r>
          </w:p>
          <w:p w:rsidR="008E4856" w:rsidRPr="0043474D" w:rsidRDefault="008E4856" w:rsidP="008B4BCB">
            <w:pPr>
              <w:pStyle w:val="normal0"/>
            </w:pPr>
            <w:r w:rsidRPr="0043474D">
              <w:t>с ним разумное взаимодействие.</w:t>
            </w:r>
          </w:p>
          <w:p w:rsidR="008E4856" w:rsidRPr="0043474D" w:rsidRDefault="008E4856" w:rsidP="008B4BCB">
            <w:pPr>
              <w:pStyle w:val="normal0"/>
              <w:rPr>
                <w:highlight w:val="white"/>
              </w:rPr>
            </w:pPr>
            <w:r w:rsidRPr="0043474D">
              <w:t xml:space="preserve">6. </w:t>
            </w:r>
            <w:r w:rsidRPr="0043474D">
              <w:rPr>
                <w:highlight w:val="white"/>
              </w:rPr>
              <w:t>Уделяйте ребёнку достаточно внимания,  пусть он никогда не чувствует себя забытым, но и в то же время, объясните ребёнку, что бывают моменты, когда у вас есть другие заботы, надо  это понять и принять.</w:t>
            </w:r>
          </w:p>
          <w:p w:rsidR="008E4856" w:rsidRPr="0043474D" w:rsidRDefault="008E4856" w:rsidP="008B4BCB">
            <w:pPr>
              <w:pStyle w:val="normal0"/>
            </w:pPr>
            <w:r w:rsidRPr="0043474D">
              <w:t>7. Учитесь видеть не только слабые, но и сильные стороны развития ребенка. Выстраивайте занятия так, чтобы ребенок мог использовать сильные стороны своего развития.</w:t>
            </w:r>
          </w:p>
          <w:p w:rsidR="008E4856" w:rsidRPr="0043474D" w:rsidRDefault="008E4856" w:rsidP="008B4BCB">
            <w:pPr>
              <w:pStyle w:val="normal0"/>
              <w:rPr>
                <w:i/>
                <w:iCs/>
                <w:highlight w:val="white"/>
              </w:rPr>
            </w:pPr>
            <w:r w:rsidRPr="0043474D">
              <w:rPr>
                <w:highlight w:val="white"/>
              </w:rPr>
              <w:t xml:space="preserve">8. </w:t>
            </w:r>
            <w:r w:rsidRPr="0043474D">
              <w:t>Помните: здоровый ребенок не может везде и всюду подчиняться.</w:t>
            </w:r>
          </w:p>
          <w:p w:rsidR="008E4856" w:rsidRPr="0043474D" w:rsidRDefault="008E4856" w:rsidP="008B4BCB">
            <w:pPr>
              <w:pStyle w:val="normal0"/>
            </w:pPr>
          </w:p>
          <w:p w:rsidR="008E4856" w:rsidRPr="0043474D" w:rsidRDefault="008E4856" w:rsidP="008B4BCB">
            <w:pPr>
              <w:pStyle w:val="normal0"/>
            </w:pPr>
            <w:r w:rsidRPr="0043474D">
              <w:t xml:space="preserve">Принципы общения с капризным ребенком: </w:t>
            </w:r>
          </w:p>
          <w:p w:rsidR="008E4856" w:rsidRPr="0043474D" w:rsidRDefault="008E4856" w:rsidP="008B4BCB">
            <w:pPr>
              <w:pStyle w:val="normal0"/>
            </w:pPr>
            <w:r w:rsidRPr="0043474D">
              <w:t xml:space="preserve">- Избегайте крайностей: нельзя позволить ребенку делать все, что ему заблагорассудится, но нельзя и все запрещать. Четко решите для себя, что можно и чего нельзя, и согласуйте со всеми членами семьи. </w:t>
            </w:r>
          </w:p>
          <w:p w:rsidR="008E4856" w:rsidRPr="0043474D" w:rsidRDefault="008E4856" w:rsidP="008B4BCB">
            <w:pPr>
              <w:pStyle w:val="normal0"/>
            </w:pPr>
            <w:r w:rsidRPr="0043474D">
              <w:t xml:space="preserve">- Своим поведением показывайте ребенку пример: сдерживайте свои эмоции. Ведь он подражает вам в своем поведении. </w:t>
            </w:r>
          </w:p>
          <w:p w:rsidR="008E4856" w:rsidRPr="0043474D" w:rsidRDefault="008E4856" w:rsidP="008B4BCB">
            <w:pPr>
              <w:pStyle w:val="normal0"/>
            </w:pPr>
            <w:r w:rsidRPr="0043474D">
              <w:t xml:space="preserve">- Уделяйте ребенку достаточно внимания, пусть он никогда не чувствует себя забытым. В тоже время объясните ребенку, что бывают моменты, когда у вас есть другие заботы, и ему надо это понять и принять. </w:t>
            </w:r>
          </w:p>
          <w:p w:rsidR="008E4856" w:rsidRPr="0043474D" w:rsidRDefault="008E4856" w:rsidP="008B4BCB">
            <w:pPr>
              <w:pStyle w:val="normal0"/>
            </w:pPr>
            <w:r w:rsidRPr="0043474D">
              <w:t>- Помните, что истерические приступы чаще всего связаны со стремлением обратить на себя внимание или вызвать жалость и сочувствие. Не надо потакать ребенку, изменяя свои требования. Когда ребенок успокоится, объясните ему, почему вы поступили так, а не иначе.</w:t>
            </w:r>
            <w:r w:rsidRPr="0043474D">
              <w:br/>
            </w:r>
          </w:p>
        </w:tc>
        <w:tc>
          <w:tcPr>
            <w:tcW w:w="1984" w:type="dxa"/>
          </w:tcPr>
          <w:p w:rsidR="008E4856" w:rsidRPr="0043474D" w:rsidRDefault="008E4856" w:rsidP="008B4BCB">
            <w:pPr>
              <w:pStyle w:val="normal0"/>
            </w:pPr>
            <w:r w:rsidRPr="0043474D">
              <w:t>Пособия:</w:t>
            </w:r>
          </w:p>
          <w:p w:rsidR="008E4856" w:rsidRPr="0043474D" w:rsidRDefault="008E4856" w:rsidP="008B4BCB">
            <w:pPr>
              <w:pStyle w:val="normal0"/>
            </w:pPr>
            <w:r w:rsidRPr="0043474D">
              <w:t>Развитие эмоций дошкольников. Занятия. Игры. Минаева В.М.;</w:t>
            </w:r>
          </w:p>
          <w:p w:rsidR="008E4856" w:rsidRPr="0043474D" w:rsidRDefault="008E4856" w:rsidP="008B4BCB">
            <w:pPr>
              <w:pStyle w:val="normal0"/>
            </w:pPr>
            <w:r w:rsidRPr="0043474D">
              <w:t xml:space="preserve">Практические материалы для работы с детьми 3-9 лет. Психологические игры, упражнения, сказки. </w:t>
            </w:r>
          </w:p>
          <w:p w:rsidR="008E4856" w:rsidRPr="0043474D" w:rsidRDefault="008E4856" w:rsidP="008B4BCB">
            <w:pPr>
              <w:pStyle w:val="normal0"/>
            </w:pPr>
            <w:r w:rsidRPr="0043474D">
              <w:t>Хухлаева О.В</w:t>
            </w:r>
          </w:p>
          <w:p w:rsidR="008E4856" w:rsidRPr="0043474D" w:rsidRDefault="008E4856" w:rsidP="008B4BCB">
            <w:pPr>
              <w:pStyle w:val="normal0"/>
            </w:pPr>
            <w:r w:rsidRPr="0043474D">
              <w:t>Занятия проводятся в кабинете психолога или в помещении группы детского сада, в котором участники могут свободно располагаться и передвигаться. Использование иллюстраций, дидактических пособий, ролевой гимнастики, проблемных ситуаций.</w:t>
            </w:r>
          </w:p>
        </w:tc>
      </w:tr>
      <w:tr w:rsidR="008E4856" w:rsidRPr="0043474D">
        <w:tc>
          <w:tcPr>
            <w:tcW w:w="1080" w:type="dxa"/>
          </w:tcPr>
          <w:p w:rsidR="008E4856" w:rsidRPr="0043474D" w:rsidRDefault="008E4856" w:rsidP="008B4BCB">
            <w:pPr>
              <w:pStyle w:val="normal0"/>
              <w:jc w:val="center"/>
            </w:pPr>
            <w:r w:rsidRPr="0043474D">
              <w:t>Психологическая работа с капризным ребёнком</w:t>
            </w:r>
          </w:p>
        </w:tc>
        <w:tc>
          <w:tcPr>
            <w:tcW w:w="1260" w:type="dxa"/>
            <w:vMerge/>
          </w:tcPr>
          <w:p w:rsidR="008E4856" w:rsidRPr="0043474D" w:rsidRDefault="008E4856" w:rsidP="008B4BCB">
            <w:pPr>
              <w:pStyle w:val="normal0"/>
            </w:pPr>
          </w:p>
        </w:tc>
        <w:tc>
          <w:tcPr>
            <w:tcW w:w="1620" w:type="dxa"/>
          </w:tcPr>
          <w:p w:rsidR="008E4856" w:rsidRPr="0043474D" w:rsidRDefault="008E4856" w:rsidP="008B4BCB">
            <w:pPr>
              <w:pStyle w:val="normal0"/>
              <w:jc w:val="center"/>
            </w:pPr>
          </w:p>
          <w:p w:rsidR="008E4856" w:rsidRPr="0043474D" w:rsidRDefault="008E4856" w:rsidP="008B4BCB">
            <w:pPr>
              <w:pStyle w:val="normal0"/>
              <w:jc w:val="center"/>
            </w:pPr>
          </w:p>
        </w:tc>
        <w:tc>
          <w:tcPr>
            <w:tcW w:w="2880" w:type="dxa"/>
          </w:tcPr>
          <w:p w:rsidR="008E4856" w:rsidRPr="0043474D" w:rsidRDefault="008E4856" w:rsidP="008B4BCB">
            <w:pPr>
              <w:pStyle w:val="normal0"/>
            </w:pPr>
          </w:p>
          <w:p w:rsidR="008E4856" w:rsidRPr="0043474D" w:rsidRDefault="008E4856" w:rsidP="008B4BCB">
            <w:pPr>
              <w:pStyle w:val="normal0"/>
            </w:pPr>
            <w:r w:rsidRPr="0043474D">
              <w:t>1. Предлагайте один вариант поведения;</w:t>
            </w:r>
          </w:p>
          <w:p w:rsidR="008E4856" w:rsidRPr="0043474D" w:rsidRDefault="008E4856" w:rsidP="008B4BCB">
            <w:pPr>
              <w:pStyle w:val="normal0"/>
            </w:pPr>
            <w:r w:rsidRPr="0043474D">
              <w:t>2. Научите ребенка хотеть чего-то определённого;</w:t>
            </w:r>
          </w:p>
          <w:p w:rsidR="008E4856" w:rsidRPr="0043474D" w:rsidRDefault="008E4856" w:rsidP="008B4BCB">
            <w:pPr>
              <w:pStyle w:val="normal0"/>
            </w:pPr>
            <w:r w:rsidRPr="0043474D">
              <w:t>3. Развивайте позитивно направленную  активность ребёнка;</w:t>
            </w:r>
          </w:p>
          <w:p w:rsidR="008E4856" w:rsidRPr="0043474D" w:rsidRDefault="008E4856" w:rsidP="008B4BCB">
            <w:pPr>
              <w:pStyle w:val="normal0"/>
            </w:pPr>
            <w:r w:rsidRPr="0043474D">
              <w:t>4. Развивать эмоции;</w:t>
            </w:r>
          </w:p>
          <w:p w:rsidR="008E4856" w:rsidRPr="0043474D" w:rsidRDefault="008E4856" w:rsidP="008B4BCB">
            <w:pPr>
              <w:pStyle w:val="normal0"/>
            </w:pPr>
            <w:r w:rsidRPr="0043474D">
              <w:t>5. Давайте  возможность проявлять инициативу;</w:t>
            </w:r>
          </w:p>
          <w:p w:rsidR="008E4856" w:rsidRPr="0043474D" w:rsidRDefault="008E4856" w:rsidP="008B4BCB">
            <w:pPr>
              <w:pStyle w:val="normal0"/>
            </w:pPr>
            <w:r w:rsidRPr="0043474D">
              <w:t>6. Разнообразие опыта общения, включите его в общее дело, игру;</w:t>
            </w:r>
          </w:p>
          <w:p w:rsidR="008E4856" w:rsidRPr="0043474D" w:rsidRDefault="008E4856" w:rsidP="008B4BCB">
            <w:pPr>
              <w:pStyle w:val="normal0"/>
            </w:pPr>
            <w:r w:rsidRPr="0043474D">
              <w:t>7. Развивайте интересы;</w:t>
            </w:r>
          </w:p>
          <w:p w:rsidR="008E4856" w:rsidRPr="0043474D" w:rsidRDefault="008E4856" w:rsidP="008B4BCB">
            <w:pPr>
              <w:pStyle w:val="normal0"/>
            </w:pPr>
            <w:r w:rsidRPr="0043474D">
              <w:t>8. Поощряйте самостоятельность, оказывая незаметную помощь;</w:t>
            </w:r>
          </w:p>
          <w:p w:rsidR="008E4856" w:rsidRPr="0043474D" w:rsidRDefault="008E4856" w:rsidP="008B4BCB">
            <w:pPr>
              <w:pStyle w:val="normal0"/>
            </w:pPr>
            <w:r w:rsidRPr="0043474D">
              <w:t>9. Обеспечивайте занятость ребенка в разных видах деятельности; научиться слушать и слышать взрослого.</w:t>
            </w:r>
          </w:p>
          <w:p w:rsidR="008E4856" w:rsidRPr="0043474D" w:rsidRDefault="008E4856" w:rsidP="008B4BCB">
            <w:pPr>
              <w:pStyle w:val="normal0"/>
              <w:jc w:val="center"/>
            </w:pPr>
          </w:p>
        </w:tc>
        <w:tc>
          <w:tcPr>
            <w:tcW w:w="2520" w:type="dxa"/>
            <w:vMerge/>
          </w:tcPr>
          <w:p w:rsidR="008E4856" w:rsidRPr="0043474D" w:rsidRDefault="008E4856" w:rsidP="008B4BCB">
            <w:pPr>
              <w:pStyle w:val="normal0"/>
            </w:pPr>
          </w:p>
        </w:tc>
        <w:tc>
          <w:tcPr>
            <w:tcW w:w="1984" w:type="dxa"/>
          </w:tcPr>
          <w:p w:rsidR="008E4856" w:rsidRPr="0043474D" w:rsidRDefault="008E4856" w:rsidP="008B4BCB">
            <w:pPr>
              <w:pStyle w:val="normal0"/>
            </w:pPr>
          </w:p>
          <w:p w:rsidR="008E4856" w:rsidRPr="0043474D" w:rsidRDefault="008E4856" w:rsidP="008B4BCB">
            <w:pPr>
              <w:pStyle w:val="normal0"/>
              <w:jc w:val="center"/>
            </w:pPr>
          </w:p>
        </w:tc>
      </w:tr>
      <w:tr w:rsidR="008E4856" w:rsidRPr="0043474D">
        <w:tc>
          <w:tcPr>
            <w:tcW w:w="1080" w:type="dxa"/>
          </w:tcPr>
          <w:p w:rsidR="008E4856" w:rsidRPr="0043474D" w:rsidRDefault="008E4856" w:rsidP="008B4BCB">
            <w:pPr>
              <w:pStyle w:val="normal0"/>
              <w:jc w:val="center"/>
            </w:pPr>
            <w:r w:rsidRPr="0043474D">
              <w:t>Психологическая работа с застенчивым ребёнком</w:t>
            </w:r>
          </w:p>
        </w:tc>
        <w:tc>
          <w:tcPr>
            <w:tcW w:w="1260" w:type="dxa"/>
          </w:tcPr>
          <w:p w:rsidR="008E4856" w:rsidRPr="0043474D" w:rsidRDefault="008E4856" w:rsidP="008B4BCB">
            <w:pPr>
              <w:pStyle w:val="normal0"/>
            </w:pPr>
            <w:r w:rsidRPr="0043474D">
              <w:t xml:space="preserve">Продолжительность занятий 20-25 мин. </w:t>
            </w:r>
          </w:p>
          <w:p w:rsidR="008E4856" w:rsidRPr="0043474D" w:rsidRDefault="008E4856" w:rsidP="008B4BCB">
            <w:pPr>
              <w:pStyle w:val="normal0"/>
            </w:pPr>
            <w:r w:rsidRPr="0043474D">
              <w:t>Периодичность занятий – 1 раз в неделю.</w:t>
            </w:r>
          </w:p>
          <w:p w:rsidR="008E4856" w:rsidRPr="0043474D" w:rsidRDefault="008E4856" w:rsidP="008B4BCB">
            <w:pPr>
              <w:pStyle w:val="normal0"/>
            </w:pPr>
            <w:r w:rsidRPr="0043474D">
              <w:t>Кол-во в неделю – 20 мин.</w:t>
            </w:r>
          </w:p>
          <w:p w:rsidR="008E4856" w:rsidRPr="0043474D" w:rsidRDefault="008E4856" w:rsidP="008B4BCB">
            <w:pPr>
              <w:pStyle w:val="normal0"/>
            </w:pPr>
            <w:r w:rsidRPr="0043474D">
              <w:t>Длительность недель – 28.</w:t>
            </w:r>
          </w:p>
          <w:p w:rsidR="008E4856" w:rsidRPr="0043474D" w:rsidRDefault="008E4856" w:rsidP="008B4BCB">
            <w:pPr>
              <w:pStyle w:val="normal0"/>
            </w:pPr>
            <w:r w:rsidRPr="0043474D">
              <w:t xml:space="preserve">Общее количество часов – 12.20 </w:t>
            </w:r>
          </w:p>
          <w:p w:rsidR="008E4856" w:rsidRPr="0043474D" w:rsidRDefault="008E4856" w:rsidP="008B4BCB">
            <w:pPr>
              <w:pStyle w:val="normal0"/>
            </w:pPr>
          </w:p>
          <w:p w:rsidR="008E4856" w:rsidRPr="0043474D" w:rsidRDefault="008E4856" w:rsidP="008B4BCB">
            <w:pPr>
              <w:pStyle w:val="normal0"/>
            </w:pPr>
          </w:p>
          <w:p w:rsidR="008E4856" w:rsidRPr="0043474D" w:rsidRDefault="008E4856" w:rsidP="008B4BCB">
            <w:pPr>
              <w:pStyle w:val="normal0"/>
            </w:pPr>
          </w:p>
          <w:p w:rsidR="008E4856" w:rsidRPr="0043474D" w:rsidRDefault="008E4856" w:rsidP="008B4BCB">
            <w:pPr>
              <w:pStyle w:val="normal0"/>
              <w:jc w:val="center"/>
            </w:pPr>
          </w:p>
        </w:tc>
        <w:tc>
          <w:tcPr>
            <w:tcW w:w="1620" w:type="dxa"/>
          </w:tcPr>
          <w:p w:rsidR="008E4856" w:rsidRPr="0043474D" w:rsidRDefault="008E4856" w:rsidP="008B4BCB">
            <w:pPr>
              <w:pStyle w:val="normal0"/>
            </w:pPr>
            <w:r w:rsidRPr="0043474D">
              <w:t>Работа психолога с застенчивыми детьми. Катаева Л.М. (конспект занятий);</w:t>
            </w:r>
          </w:p>
          <w:p w:rsidR="008E4856" w:rsidRPr="0043474D" w:rsidRDefault="008E4856" w:rsidP="008B4BCB">
            <w:pPr>
              <w:pStyle w:val="normal0"/>
            </w:pPr>
            <w:r w:rsidRPr="0043474D">
              <w:t>Психогимнастика в детском саду: Методические материалы в помощь психологам и педагогам. Алябьева Е.А.</w:t>
            </w:r>
          </w:p>
          <w:p w:rsidR="008E4856" w:rsidRPr="0043474D" w:rsidRDefault="008E4856" w:rsidP="008B4BCB">
            <w:pPr>
              <w:pStyle w:val="normal0"/>
            </w:pPr>
            <w:r w:rsidRPr="0043474D">
              <w:t>Практические материалы для работы с детьми 3-9 лет. Психологические игры, упражнения, сказки. Хухлаева О.В</w:t>
            </w:r>
          </w:p>
          <w:p w:rsidR="008E4856" w:rsidRPr="0043474D" w:rsidRDefault="008E4856" w:rsidP="008B4BCB">
            <w:pPr>
              <w:pStyle w:val="normal0"/>
            </w:pPr>
            <w:r w:rsidRPr="0043474D">
              <w:t xml:space="preserve">Задачи: </w:t>
            </w:r>
          </w:p>
          <w:p w:rsidR="008E4856" w:rsidRPr="0043474D" w:rsidRDefault="008E4856" w:rsidP="008B4BCB">
            <w:pPr>
              <w:pStyle w:val="normal0"/>
            </w:pPr>
            <w:r w:rsidRPr="0043474D">
              <w:t>1. Преодолеть застенчивость, замкнутость, скованность, нерешительность, двигательно раскрепоститься;</w:t>
            </w:r>
          </w:p>
          <w:p w:rsidR="008E4856" w:rsidRPr="0043474D" w:rsidRDefault="008E4856" w:rsidP="008B4BCB">
            <w:pPr>
              <w:pStyle w:val="normal0"/>
            </w:pPr>
            <w:r w:rsidRPr="0043474D">
              <w:t>2. Развивать язык жестов, мимики и пантомимики, понять, что, кроме речевых, существуют и другие средства общения;</w:t>
            </w:r>
          </w:p>
          <w:p w:rsidR="008E4856" w:rsidRPr="0043474D" w:rsidRDefault="008E4856" w:rsidP="008B4BCB">
            <w:pPr>
              <w:pStyle w:val="normal0"/>
            </w:pPr>
            <w:r w:rsidRPr="0043474D">
              <w:t>3. Познакомиться с эмоциями человека, осознать собственные эмоции, научиться распознавать эмоциональные реакции других людей и развивать умения адекватно выражать собственные эмоции;</w:t>
            </w:r>
          </w:p>
          <w:p w:rsidR="008E4856" w:rsidRPr="0043474D" w:rsidRDefault="008E4856" w:rsidP="008B4BCB">
            <w:pPr>
              <w:pStyle w:val="normal0"/>
            </w:pPr>
            <w:r w:rsidRPr="0043474D">
              <w:t>4. Развивать навыки совместной деятельности, воспитывать доброжелательное отношение друг к другу.</w:t>
            </w:r>
          </w:p>
        </w:tc>
        <w:tc>
          <w:tcPr>
            <w:tcW w:w="2880" w:type="dxa"/>
          </w:tcPr>
          <w:p w:rsidR="008E4856" w:rsidRPr="0043474D" w:rsidRDefault="008E4856" w:rsidP="008B4BCB">
            <w:pPr>
              <w:pStyle w:val="normal0"/>
            </w:pPr>
            <w:r w:rsidRPr="0043474D">
              <w:t>1. Поднять самооценку, связанную с влиянием отношения к себе других;</w:t>
            </w:r>
          </w:p>
          <w:p w:rsidR="008E4856" w:rsidRPr="0043474D" w:rsidRDefault="008E4856" w:rsidP="008B4BCB">
            <w:pPr>
              <w:pStyle w:val="normal0"/>
            </w:pPr>
            <w:r w:rsidRPr="0043474D">
              <w:t>2. Развивать потребность в доброжелательном отношении, уважении к своей личности:</w:t>
            </w:r>
          </w:p>
          <w:p w:rsidR="008E4856" w:rsidRPr="0043474D" w:rsidRDefault="008E4856" w:rsidP="008B4BCB">
            <w:pPr>
              <w:pStyle w:val="normal0"/>
            </w:pPr>
            <w:r w:rsidRPr="0043474D">
              <w:t>3. Проявлять внимание к ребёнку даже когда взрослому кажется, что ребенок в нем не нуждается;</w:t>
            </w:r>
          </w:p>
          <w:p w:rsidR="008E4856" w:rsidRPr="0043474D" w:rsidRDefault="008E4856" w:rsidP="008B4BCB">
            <w:pPr>
              <w:pStyle w:val="normal0"/>
            </w:pPr>
            <w:r w:rsidRPr="0043474D">
              <w:t>3. Повысить самооценку в конкретных видах деятельности, поддержать уверенность в себе;</w:t>
            </w:r>
          </w:p>
          <w:p w:rsidR="008E4856" w:rsidRPr="0043474D" w:rsidRDefault="008E4856" w:rsidP="008B4BCB">
            <w:pPr>
              <w:pStyle w:val="normal0"/>
            </w:pPr>
            <w:r w:rsidRPr="0043474D">
              <w:t>4. Отвлекать в случае излишней сосредоточенности на оценке с помощью игры;</w:t>
            </w:r>
          </w:p>
          <w:p w:rsidR="008E4856" w:rsidRPr="0043474D" w:rsidRDefault="008E4856" w:rsidP="008B4BCB">
            <w:pPr>
              <w:pStyle w:val="normal0"/>
            </w:pPr>
            <w:r w:rsidRPr="0043474D">
              <w:t>5. Гибкость в отношении игр, правил;</w:t>
            </w:r>
          </w:p>
          <w:p w:rsidR="008E4856" w:rsidRPr="0043474D" w:rsidRDefault="008E4856" w:rsidP="008B4BCB">
            <w:pPr>
              <w:pStyle w:val="normal0"/>
            </w:pPr>
            <w:r w:rsidRPr="0043474D">
              <w:t>6. Помощь в свободном, раскрепощенном выражении чувств и  снятии внутреннего напряжения посредством игры, развлечения, пантомимы, соревнования, фантазии, инсценировки, ролевые игры.</w:t>
            </w:r>
          </w:p>
          <w:p w:rsidR="008E4856" w:rsidRPr="0043474D" w:rsidRDefault="008E4856" w:rsidP="008B4BCB">
            <w:pPr>
              <w:pStyle w:val="normal0"/>
            </w:pPr>
            <w:r w:rsidRPr="0043474D">
              <w:t xml:space="preserve">7.  Начинайте занятия с любимых или простых для выполнения заданий. Это дает ребенку уверенность в своих силах. </w:t>
            </w:r>
          </w:p>
          <w:p w:rsidR="008E4856" w:rsidRPr="0043474D" w:rsidRDefault="008E4856" w:rsidP="008B4BCB">
            <w:pPr>
              <w:pStyle w:val="normal0"/>
            </w:pPr>
            <w:r w:rsidRPr="0043474D">
              <w:t xml:space="preserve">8. Спокойно, без раздражения относитесь к затруднениям и неудачам ребенка. </w:t>
            </w:r>
          </w:p>
          <w:p w:rsidR="008E4856" w:rsidRPr="0043474D" w:rsidRDefault="008E4856" w:rsidP="008B4BCB">
            <w:pPr>
              <w:pStyle w:val="normal0"/>
            </w:pPr>
            <w:r w:rsidRPr="0043474D">
              <w:t xml:space="preserve">9.  Не ругайте, не стыдите ребенка за неудачи. </w:t>
            </w:r>
          </w:p>
          <w:p w:rsidR="008E4856" w:rsidRPr="0043474D" w:rsidRDefault="008E4856" w:rsidP="008B4BCB">
            <w:pPr>
              <w:pStyle w:val="normal0"/>
            </w:pPr>
            <w:r w:rsidRPr="0043474D">
              <w:t xml:space="preserve">10. Терпеливо разъясняйте все, что непонятно </w:t>
            </w:r>
          </w:p>
          <w:p w:rsidR="008E4856" w:rsidRPr="0043474D" w:rsidRDefault="008E4856" w:rsidP="008B4BCB">
            <w:pPr>
              <w:pStyle w:val="normal0"/>
            </w:pPr>
            <w:r w:rsidRPr="0043474D">
              <w:t xml:space="preserve">11. Подбадривайте, поддерживайте ребенка в тех случаях, если он испытывает трудности или у него что-то не получается. </w:t>
            </w:r>
          </w:p>
          <w:p w:rsidR="008E4856" w:rsidRPr="0043474D" w:rsidRDefault="008E4856" w:rsidP="008B4BCB">
            <w:pPr>
              <w:pStyle w:val="normal0"/>
            </w:pPr>
            <w:r w:rsidRPr="0043474D">
              <w:t xml:space="preserve">12. Обязательно найдите, за что похвалить ребенка во время каждого занятия. </w:t>
            </w:r>
          </w:p>
          <w:p w:rsidR="008E4856" w:rsidRPr="0043474D" w:rsidRDefault="008E4856" w:rsidP="008B4BCB">
            <w:pPr>
              <w:pStyle w:val="normal0"/>
            </w:pPr>
          </w:p>
        </w:tc>
        <w:tc>
          <w:tcPr>
            <w:tcW w:w="2520" w:type="dxa"/>
          </w:tcPr>
          <w:p w:rsidR="008E4856" w:rsidRPr="0043474D" w:rsidRDefault="008E4856" w:rsidP="008B4BCB">
            <w:pPr>
              <w:pStyle w:val="normal0"/>
            </w:pPr>
            <w:r w:rsidRPr="0043474D">
              <w:t>1. Постоянно подкреплять в ребёнке уверенность в себе и своих силах;</w:t>
            </w:r>
          </w:p>
          <w:p w:rsidR="008E4856" w:rsidRPr="0043474D" w:rsidRDefault="008E4856" w:rsidP="008B4BCB">
            <w:pPr>
              <w:pStyle w:val="normal0"/>
            </w:pPr>
            <w:r w:rsidRPr="0043474D">
              <w:t>2. Развивать потребность в доброжелательном отношении, уважении к своей личности:</w:t>
            </w:r>
          </w:p>
          <w:p w:rsidR="008E4856" w:rsidRPr="0043474D" w:rsidRDefault="008E4856" w:rsidP="008B4BCB">
            <w:pPr>
              <w:pStyle w:val="normal0"/>
            </w:pPr>
            <w:r w:rsidRPr="0043474D">
              <w:t>3. Проявлять внимание к ребёнку даже когда взрослому кажется, что ребенок в нем не нуждается;</w:t>
            </w:r>
          </w:p>
          <w:p w:rsidR="008E4856" w:rsidRPr="0043474D" w:rsidRDefault="008E4856" w:rsidP="008B4BCB">
            <w:pPr>
              <w:pStyle w:val="normal0"/>
            </w:pPr>
            <w:r w:rsidRPr="0043474D">
              <w:t>4. Привлекать ребёнка к выполнению различных поручений, связанных с общением;</w:t>
            </w:r>
          </w:p>
          <w:p w:rsidR="008E4856" w:rsidRPr="0043474D" w:rsidRDefault="008E4856" w:rsidP="008B4BCB">
            <w:pPr>
              <w:pStyle w:val="normal0"/>
            </w:pPr>
            <w:r w:rsidRPr="0043474D">
              <w:t>5. Расширить круг знакомств, чаще приглашать к себе домой друзей, брать ребёнка в гости к знакомым людям, разнообразить маршруты прогулок – предоставить ребёнку определенную меру свободы и открытых действий, сдерживая своё беспокойство и желание все сделать за него.</w:t>
            </w:r>
          </w:p>
        </w:tc>
        <w:tc>
          <w:tcPr>
            <w:tcW w:w="1984" w:type="dxa"/>
          </w:tcPr>
          <w:p w:rsidR="008E4856" w:rsidRPr="0043474D" w:rsidRDefault="008E4856" w:rsidP="008B4BCB">
            <w:pPr>
              <w:pStyle w:val="normal0"/>
            </w:pPr>
            <w:r w:rsidRPr="0043474D">
              <w:t>Игрушки; магнитофон (записи: «Времена года» А. Вивальди, спокойной, бодрой, расслабляющей, веселой музыки); мячи; волшебные палочки; коврики (по количеству детей); листы бумаги; простые карандаши; ластики; наборы цветных карандашей;</w:t>
            </w:r>
          </w:p>
          <w:p w:rsidR="008E4856" w:rsidRPr="0043474D" w:rsidRDefault="008E4856" w:rsidP="008B4BCB">
            <w:pPr>
              <w:pStyle w:val="normal0"/>
            </w:pPr>
            <w:r w:rsidRPr="0043474D">
              <w:t>наборы карточек со схематичным изображением лиц в разных эмоциональных состояниях (радость, грусть, злость удивление, спокойствие, обида); краски и кисточки; шарф; наборы для конструирования;</w:t>
            </w:r>
          </w:p>
          <w:p w:rsidR="008E4856" w:rsidRPr="0043474D" w:rsidRDefault="008E4856" w:rsidP="008B4BCB">
            <w:pPr>
              <w:pStyle w:val="normal0"/>
            </w:pPr>
            <w:r w:rsidRPr="0043474D">
              <w:t xml:space="preserve">цветная бумага. </w:t>
            </w:r>
          </w:p>
          <w:p w:rsidR="008E4856" w:rsidRPr="0043474D" w:rsidRDefault="008E4856" w:rsidP="008B4BCB">
            <w:pPr>
              <w:pStyle w:val="normal0"/>
            </w:pPr>
          </w:p>
        </w:tc>
      </w:tr>
      <w:tr w:rsidR="008E4856" w:rsidRPr="0043474D">
        <w:tc>
          <w:tcPr>
            <w:tcW w:w="1080" w:type="dxa"/>
          </w:tcPr>
          <w:p w:rsidR="008E4856" w:rsidRPr="0043474D" w:rsidRDefault="008E4856" w:rsidP="008B4BCB">
            <w:pPr>
              <w:pStyle w:val="normal0"/>
              <w:jc w:val="center"/>
            </w:pPr>
            <w:r w:rsidRPr="0043474D">
              <w:t>Психологическая работа с конфликтным ребенком</w:t>
            </w:r>
          </w:p>
        </w:tc>
        <w:tc>
          <w:tcPr>
            <w:tcW w:w="1260" w:type="dxa"/>
          </w:tcPr>
          <w:p w:rsidR="008E4856" w:rsidRPr="0043474D" w:rsidRDefault="008E4856" w:rsidP="008B4BCB">
            <w:pPr>
              <w:pStyle w:val="normal0"/>
            </w:pPr>
            <w:r w:rsidRPr="0043474D">
              <w:t>Продолжительность занятия зависит от возраста детей: для детей 3 — 4 лет — 15 минут, для старших дошкольников — 30 минут;</w:t>
            </w:r>
          </w:p>
          <w:p w:rsidR="008E4856" w:rsidRPr="0043474D" w:rsidRDefault="008E4856" w:rsidP="008B4BCB">
            <w:pPr>
              <w:pStyle w:val="normal0"/>
            </w:pPr>
            <w:r w:rsidRPr="0043474D">
              <w:t>Периодичность занятий в неделю – 2;</w:t>
            </w:r>
          </w:p>
          <w:p w:rsidR="008E4856" w:rsidRPr="0043474D" w:rsidRDefault="008E4856" w:rsidP="008B4BCB">
            <w:pPr>
              <w:pStyle w:val="normal0"/>
            </w:pPr>
            <w:r w:rsidRPr="0043474D">
              <w:t>Кол-во часов в неделю зависит гот возраста детей: для детей 3- 4 лет – 30 мин, для старших дошкольников  - 1 час.</w:t>
            </w:r>
          </w:p>
          <w:p w:rsidR="008E4856" w:rsidRPr="0043474D" w:rsidRDefault="008E4856" w:rsidP="008B4BCB">
            <w:pPr>
              <w:pStyle w:val="normal0"/>
            </w:pPr>
            <w:r w:rsidRPr="0043474D">
              <w:t>Длительность недель для детей 3 — 4 лет — 12, для старших дошкольников — 16.</w:t>
            </w:r>
          </w:p>
          <w:p w:rsidR="008E4856" w:rsidRPr="0043474D" w:rsidRDefault="008E4856" w:rsidP="008B4BCB">
            <w:pPr>
              <w:pStyle w:val="normal0"/>
            </w:pPr>
            <w:r w:rsidRPr="0043474D">
              <w:t>Общее кол-во часов для детей 3 — 4 лет — 6 часов, для старших дошкольников — 12.</w:t>
            </w:r>
          </w:p>
          <w:p w:rsidR="008E4856" w:rsidRPr="0043474D" w:rsidRDefault="008E4856" w:rsidP="008B4BCB">
            <w:pPr>
              <w:pStyle w:val="normal0"/>
              <w:jc w:val="center"/>
            </w:pPr>
          </w:p>
        </w:tc>
        <w:tc>
          <w:tcPr>
            <w:tcW w:w="1620" w:type="dxa"/>
          </w:tcPr>
          <w:p w:rsidR="008E4856" w:rsidRPr="0043474D" w:rsidRDefault="008E4856" w:rsidP="008B4BCB">
            <w:pPr>
              <w:pStyle w:val="normal0"/>
            </w:pPr>
            <w:r w:rsidRPr="0043474D">
              <w:t>Программа: «Тропинка к своему Я: как сохранить психологическое здоровье дошкольников» Хухлаева О.В., Хухлаев О.Е., Первушина И.М.</w:t>
            </w:r>
          </w:p>
          <w:p w:rsidR="008E4856" w:rsidRPr="0043474D" w:rsidRDefault="008E4856" w:rsidP="008B4BCB">
            <w:pPr>
              <w:pStyle w:val="normal0"/>
            </w:pPr>
            <w:r w:rsidRPr="0043474D">
              <w:t>Практические материалы для работы с детьми 3-9 лет. Психологические игры, упражнения, сказки. Хухлаева О.В</w:t>
            </w:r>
          </w:p>
          <w:p w:rsidR="008E4856" w:rsidRPr="0043474D" w:rsidRDefault="008E4856" w:rsidP="008B4BCB">
            <w:pPr>
              <w:pStyle w:val="normal0"/>
            </w:pPr>
            <w:r w:rsidRPr="0043474D">
              <w:rPr>
                <w:i/>
                <w:iCs/>
              </w:rPr>
              <w:t xml:space="preserve">Задачи </w:t>
            </w:r>
            <w:r w:rsidRPr="0043474D">
              <w:t>психологической поддержки детей:</w:t>
            </w:r>
          </w:p>
          <w:p w:rsidR="008E4856" w:rsidRPr="0043474D" w:rsidRDefault="008E4856" w:rsidP="008B4BCB">
            <w:pPr>
              <w:pStyle w:val="normal0"/>
              <w:numPr>
                <w:ilvl w:val="0"/>
                <w:numId w:val="6"/>
              </w:numPr>
              <w:ind w:left="317"/>
            </w:pPr>
            <w:r w:rsidRPr="0043474D">
              <w:t>обучение положительному самоотношению и принятию</w:t>
            </w:r>
            <w:r w:rsidRPr="0043474D">
              <w:br/>
              <w:t>других людей;</w:t>
            </w:r>
          </w:p>
          <w:p w:rsidR="008E4856" w:rsidRPr="0043474D" w:rsidRDefault="008E4856" w:rsidP="008B4BCB">
            <w:pPr>
              <w:pStyle w:val="normal0"/>
              <w:numPr>
                <w:ilvl w:val="0"/>
                <w:numId w:val="6"/>
              </w:numPr>
              <w:ind w:left="317"/>
            </w:pPr>
            <w:r w:rsidRPr="0043474D">
              <w:t>обучение рефлексивным умениям;</w:t>
            </w:r>
          </w:p>
          <w:p w:rsidR="008E4856" w:rsidRPr="0043474D" w:rsidRDefault="008E4856" w:rsidP="008B4BCB">
            <w:pPr>
              <w:pStyle w:val="normal0"/>
              <w:numPr>
                <w:ilvl w:val="0"/>
                <w:numId w:val="6"/>
              </w:numPr>
              <w:ind w:left="317"/>
            </w:pPr>
            <w:r w:rsidRPr="0043474D">
              <w:t>формирование потребности в саморазвитии.</w:t>
            </w:r>
          </w:p>
          <w:p w:rsidR="008E4856" w:rsidRPr="0043474D" w:rsidRDefault="008E4856" w:rsidP="008B4BCB">
            <w:pPr>
              <w:pStyle w:val="normal0"/>
              <w:numPr>
                <w:ilvl w:val="0"/>
                <w:numId w:val="6"/>
              </w:numPr>
              <w:spacing w:after="200" w:line="276" w:lineRule="auto"/>
              <w:ind w:left="317"/>
            </w:pPr>
            <w:r w:rsidRPr="0043474D">
              <w:t>содействие росту, развитию ребенка.</w:t>
            </w:r>
          </w:p>
          <w:p w:rsidR="008E4856" w:rsidRPr="0043474D" w:rsidRDefault="008E4856" w:rsidP="008B4BCB">
            <w:pPr>
              <w:pStyle w:val="normal0"/>
              <w:shd w:val="clear" w:color="auto" w:fill="FFFFFF"/>
              <w:spacing w:before="125" w:line="264" w:lineRule="auto"/>
              <w:ind w:left="24" w:right="48" w:firstLine="346"/>
              <w:jc w:val="both"/>
            </w:pPr>
          </w:p>
        </w:tc>
        <w:tc>
          <w:tcPr>
            <w:tcW w:w="2880" w:type="dxa"/>
          </w:tcPr>
          <w:p w:rsidR="008E4856" w:rsidRPr="0043474D" w:rsidRDefault="008E4856" w:rsidP="008B4BCB">
            <w:pPr>
              <w:pStyle w:val="normal0"/>
            </w:pPr>
            <w:r w:rsidRPr="0043474D">
              <w:t xml:space="preserve">1. Сдерживайте стремление ребенка провоцировать ссоры с сверстниками. Надо обращать внимание на недружелюбные взгляды друг на друга или бормотания чего-либо себе под нос. </w:t>
            </w:r>
          </w:p>
          <w:p w:rsidR="008E4856" w:rsidRPr="0043474D" w:rsidRDefault="008E4856" w:rsidP="008B4BCB">
            <w:pPr>
              <w:pStyle w:val="normal0"/>
            </w:pPr>
            <w:r w:rsidRPr="0043474D">
              <w:t>2. Не стремитесь прекратить сору, обвинив другого ребенка в её возникновении и защищая другого. Старайтесь объективно разобраться в причинах её возникновения.</w:t>
            </w:r>
          </w:p>
          <w:p w:rsidR="008E4856" w:rsidRPr="0043474D" w:rsidRDefault="008E4856" w:rsidP="008B4BCB">
            <w:pPr>
              <w:pStyle w:val="normal0"/>
            </w:pPr>
            <w:r w:rsidRPr="0043474D">
              <w:t>3. После конфликта обговорите с детьми  причины его возникновения, определите неправильные действия каждого ребенка, которые привели к конфликту. Попытайтесь найти иные возможные способы выхода из конфликтной ситуации;</w:t>
            </w:r>
          </w:p>
          <w:p w:rsidR="008E4856" w:rsidRPr="0043474D" w:rsidRDefault="008E4856" w:rsidP="008B4BCB">
            <w:pPr>
              <w:pStyle w:val="normal0"/>
            </w:pPr>
            <w:r w:rsidRPr="0043474D">
              <w:t>4. Не обсуждайте с родителями  при ребёнке проблемы его поведения. Он может утвердиться в мысли о том, что конфликты неизбежны, и будет  продолжать провоцировать их.</w:t>
            </w:r>
          </w:p>
          <w:p w:rsidR="008E4856" w:rsidRPr="0043474D" w:rsidRDefault="008E4856" w:rsidP="008B4BCB">
            <w:pPr>
              <w:pStyle w:val="normal0"/>
            </w:pPr>
            <w:r w:rsidRPr="0043474D">
              <w:t>5. Не всегда стоит вмешиваться в ссоры детей. Например, когда два мальчика в ходе игры что-то не поделили и начали ссориться, лучше понаблюдать за этим конфликтом, но не вмешиваться в него, т.к. дети смогут сами найти общий язык, и при этом они учатся общаться друг с другом. Если же во время ссоры один из них всегда побеждает, а другой выступает «жертвой», следует прерывать такую игру, чтобы предотвратить формирование робости у побежденного.</w:t>
            </w:r>
          </w:p>
        </w:tc>
        <w:tc>
          <w:tcPr>
            <w:tcW w:w="2520" w:type="dxa"/>
          </w:tcPr>
          <w:p w:rsidR="008E4856" w:rsidRPr="0043474D" w:rsidRDefault="008E4856" w:rsidP="008B4BCB">
            <w:pPr>
              <w:pStyle w:val="normal0"/>
              <w:jc w:val="center"/>
            </w:pPr>
            <w:r w:rsidRPr="0043474D">
              <w:t>Стиль поведения родителей с конфликтными детьми.</w:t>
            </w:r>
          </w:p>
          <w:p w:rsidR="008E4856" w:rsidRPr="0043474D" w:rsidRDefault="008E4856" w:rsidP="008B4BCB">
            <w:pPr>
              <w:pStyle w:val="normal0"/>
            </w:pPr>
            <w:r w:rsidRPr="0043474D">
              <w:t>1. Сдерживайте стремление ребенка провоцировать ссоры с другими. Надо обращать внимание на недружелюбные взгляды друг на друга или бормотания чего-либо себе под нос. Конечно, у всех родителей бывают моменты, когда некогда или  нет сил контролировать детей. И тогда чаще всего разражаются «бури».</w:t>
            </w:r>
          </w:p>
          <w:p w:rsidR="008E4856" w:rsidRPr="0043474D" w:rsidRDefault="008E4856" w:rsidP="008B4BCB">
            <w:pPr>
              <w:pStyle w:val="normal0"/>
            </w:pPr>
            <w:r w:rsidRPr="0043474D">
              <w:t>2. Не стремитесь прекратить сору, обвинив другого ребенка в её возникновении и защищая своего. Старайтесь объективно разобраться в причинах её возникновения.</w:t>
            </w:r>
          </w:p>
          <w:p w:rsidR="008E4856" w:rsidRPr="0043474D" w:rsidRDefault="008E4856" w:rsidP="008B4BCB">
            <w:pPr>
              <w:pStyle w:val="normal0"/>
            </w:pPr>
            <w:r w:rsidRPr="0043474D">
              <w:t>3. После конфликта обговорите с ребенком причины его возникновения, определите неправильные действия вашего ребенка, которые привели к конфликту. Попытайтесь найти иные возможные способы выхода из конфликтной ситуации;</w:t>
            </w:r>
          </w:p>
          <w:p w:rsidR="008E4856" w:rsidRPr="0043474D" w:rsidRDefault="008E4856" w:rsidP="008B4BCB">
            <w:pPr>
              <w:pStyle w:val="normal0"/>
            </w:pPr>
            <w:r w:rsidRPr="0043474D">
              <w:t>4. Не обсуждайте при ребёнке проблемы его поведения. Он может утвердиться в мысли о том, что конфликты неизбежны, и будет  продолжать провоцировать их.</w:t>
            </w:r>
          </w:p>
          <w:p w:rsidR="008E4856" w:rsidRPr="0043474D" w:rsidRDefault="008E4856" w:rsidP="008B4BCB">
            <w:pPr>
              <w:pStyle w:val="normal0"/>
            </w:pPr>
            <w:r w:rsidRPr="0043474D">
              <w:t>5. Не всегда стоит вмешиваться в ссоры детей -  дети смогут сами найти общий язык, и при этом они учатся общаться друг с другом. Если же во время ссоры один из них всегда побеждает, а другой выступает «жертвой», следует прерывать такую игру, чтобы предотвратить формирование робости у побежденного.</w:t>
            </w:r>
          </w:p>
          <w:p w:rsidR="008E4856" w:rsidRPr="0043474D" w:rsidRDefault="008E4856" w:rsidP="008B4BCB">
            <w:pPr>
              <w:pStyle w:val="normal0"/>
            </w:pPr>
          </w:p>
          <w:p w:rsidR="008E4856" w:rsidRPr="0043474D" w:rsidRDefault="008E4856" w:rsidP="008B4BCB">
            <w:pPr>
              <w:pStyle w:val="normal0"/>
            </w:pPr>
            <w:r w:rsidRPr="0043474D">
              <w:t>К вопросу о наказаниях.</w:t>
            </w:r>
          </w:p>
          <w:p w:rsidR="008E4856" w:rsidRPr="0043474D" w:rsidRDefault="008E4856" w:rsidP="008B4BCB">
            <w:pPr>
              <w:pStyle w:val="normal0"/>
            </w:pPr>
            <w:r w:rsidRPr="0043474D">
              <w:t xml:space="preserve">1. Наказание не должно вредить здоровью - ни физическому, ни психическому. Если есть сомнения наказывать или не наказывать - НЕ наказывайте. </w:t>
            </w:r>
          </w:p>
          <w:p w:rsidR="008E4856" w:rsidRPr="0043474D" w:rsidRDefault="008E4856" w:rsidP="008B4BCB">
            <w:pPr>
              <w:pStyle w:val="normal0"/>
            </w:pPr>
            <w:r w:rsidRPr="0043474D">
              <w:t xml:space="preserve">2. За один раз - одно. Даже если проступков совершено сразу необозримое множество, наказание может быть суровым, но только одно, за все сразу, а не по одному - за каждый. Салат из наказаний - блюдо не для детской души! </w:t>
            </w:r>
          </w:p>
          <w:p w:rsidR="008E4856" w:rsidRPr="0043474D" w:rsidRDefault="008E4856" w:rsidP="008B4BCB">
            <w:pPr>
              <w:pStyle w:val="normal0"/>
            </w:pPr>
            <w:r w:rsidRPr="0043474D">
              <w:t xml:space="preserve">3. Наказание - не за счет любви, что бы не случилось, не лишайте ребенка заслуженной похвалы и награды. </w:t>
            </w:r>
          </w:p>
          <w:p w:rsidR="008E4856" w:rsidRPr="0043474D" w:rsidRDefault="008E4856" w:rsidP="008B4BCB">
            <w:pPr>
              <w:pStyle w:val="normal0"/>
            </w:pPr>
            <w:r w:rsidRPr="0043474D">
              <w:t xml:space="preserve">4. Срок давности. Лучше не наказывать, чем наказывать запоздало. </w:t>
            </w:r>
          </w:p>
        </w:tc>
        <w:tc>
          <w:tcPr>
            <w:tcW w:w="1984" w:type="dxa"/>
          </w:tcPr>
          <w:p w:rsidR="008E4856" w:rsidRPr="0043474D" w:rsidRDefault="008E4856" w:rsidP="008B4BCB">
            <w:pPr>
              <w:pStyle w:val="normal0"/>
            </w:pPr>
            <w:r w:rsidRPr="0043474D">
              <w:t>Занятия проводятся в кабинете психолога или в помещении группы детского сада, в котором участники могут свободно располагаться и передвигаться. Использование иллюстраций, дидактических пособий, ролевой гимнастики, проблемных ситуаций.</w:t>
            </w:r>
          </w:p>
        </w:tc>
      </w:tr>
      <w:tr w:rsidR="008E4856" w:rsidRPr="0043474D">
        <w:tc>
          <w:tcPr>
            <w:tcW w:w="1080" w:type="dxa"/>
          </w:tcPr>
          <w:p w:rsidR="008E4856" w:rsidRPr="0043474D" w:rsidRDefault="008E4856" w:rsidP="008B4BCB">
            <w:pPr>
              <w:pStyle w:val="normal0"/>
              <w:jc w:val="center"/>
            </w:pPr>
            <w:r w:rsidRPr="0043474D">
              <w:t>Психологичес кая работа с гиперактив ным ребенком</w:t>
            </w:r>
          </w:p>
        </w:tc>
        <w:tc>
          <w:tcPr>
            <w:tcW w:w="1260" w:type="dxa"/>
          </w:tcPr>
          <w:p w:rsidR="008E4856" w:rsidRPr="0043474D" w:rsidRDefault="008E4856" w:rsidP="008B4BCB">
            <w:pPr>
              <w:pStyle w:val="normal0"/>
            </w:pPr>
            <w:r w:rsidRPr="0043474D">
              <w:t>Продолжительность занятий – 30 мин.</w:t>
            </w:r>
          </w:p>
          <w:p w:rsidR="008E4856" w:rsidRPr="0043474D" w:rsidRDefault="008E4856" w:rsidP="008B4BCB">
            <w:pPr>
              <w:pStyle w:val="normal0"/>
            </w:pPr>
            <w:r w:rsidRPr="0043474D">
              <w:t>Периодичность 2 раза в неделю.</w:t>
            </w:r>
          </w:p>
          <w:p w:rsidR="008E4856" w:rsidRPr="0043474D" w:rsidRDefault="008E4856" w:rsidP="008B4BCB">
            <w:pPr>
              <w:pStyle w:val="normal0"/>
            </w:pPr>
            <w:r w:rsidRPr="0043474D">
              <w:t>Кол-во часов в неделю – 1 час.</w:t>
            </w:r>
          </w:p>
          <w:p w:rsidR="008E4856" w:rsidRPr="0043474D" w:rsidRDefault="008E4856" w:rsidP="008B4BCB">
            <w:pPr>
              <w:pStyle w:val="normal0"/>
            </w:pPr>
            <w:r w:rsidRPr="0043474D">
              <w:t>Длительность недель – 8.</w:t>
            </w:r>
          </w:p>
          <w:p w:rsidR="008E4856" w:rsidRPr="0043474D" w:rsidRDefault="008E4856" w:rsidP="008B4BCB">
            <w:pPr>
              <w:pStyle w:val="normal0"/>
            </w:pPr>
            <w:r w:rsidRPr="0043474D">
              <w:t>Общее количество часов - 8 часов.</w:t>
            </w:r>
          </w:p>
          <w:p w:rsidR="008E4856" w:rsidRPr="0043474D" w:rsidRDefault="008E4856" w:rsidP="008B4BCB">
            <w:pPr>
              <w:pStyle w:val="normal0"/>
            </w:pPr>
          </w:p>
        </w:tc>
        <w:tc>
          <w:tcPr>
            <w:tcW w:w="1620" w:type="dxa"/>
          </w:tcPr>
          <w:p w:rsidR="008E4856" w:rsidRPr="0043474D" w:rsidRDefault="008E4856" w:rsidP="008B4BCB">
            <w:pPr>
              <w:pStyle w:val="normal0"/>
            </w:pPr>
            <w:r w:rsidRPr="0043474D">
              <w:t>Работа психолога с гиперактивными детьми в детском саду. Арцишевская И.Л. (конспект занятий);</w:t>
            </w:r>
          </w:p>
          <w:p w:rsidR="008E4856" w:rsidRPr="0043474D" w:rsidRDefault="008E4856" w:rsidP="008B4BCB">
            <w:pPr>
              <w:pStyle w:val="normal0"/>
            </w:pPr>
            <w:r w:rsidRPr="0043474D">
              <w:t>Психогимнастика в детском саду: Методические материалы в помощь психологам и педагогам. Алябьева Е.А.</w:t>
            </w:r>
          </w:p>
          <w:p w:rsidR="008E4856" w:rsidRPr="0043474D" w:rsidRDefault="008E4856" w:rsidP="008B4BCB">
            <w:pPr>
              <w:pStyle w:val="normal0"/>
            </w:pPr>
            <w:r w:rsidRPr="0043474D">
              <w:t>Задачи:</w:t>
            </w:r>
          </w:p>
          <w:p w:rsidR="008E4856" w:rsidRPr="0043474D" w:rsidRDefault="008E4856" w:rsidP="008B4BCB">
            <w:pPr>
              <w:pStyle w:val="normal0"/>
            </w:pPr>
            <w:r w:rsidRPr="0043474D">
              <w:t>Развитие произвольности и самоконтроля;</w:t>
            </w:r>
          </w:p>
          <w:p w:rsidR="008E4856" w:rsidRPr="0043474D" w:rsidRDefault="008E4856" w:rsidP="008B4BCB">
            <w:pPr>
              <w:pStyle w:val="normal0"/>
            </w:pPr>
            <w:r w:rsidRPr="0043474D">
              <w:t>Развитие внимания, памяти, мышления, наблюдательности  и воображения;</w:t>
            </w:r>
          </w:p>
          <w:p w:rsidR="008E4856" w:rsidRPr="0043474D" w:rsidRDefault="008E4856" w:rsidP="008B4BCB">
            <w:pPr>
              <w:pStyle w:val="normal0"/>
            </w:pPr>
            <w:r w:rsidRPr="0043474D">
              <w:t>Развитие согласованности движений;</w:t>
            </w:r>
          </w:p>
          <w:p w:rsidR="008E4856" w:rsidRPr="0043474D" w:rsidRDefault="008E4856" w:rsidP="008B4BCB">
            <w:pPr>
              <w:pStyle w:val="normal0"/>
            </w:pPr>
            <w:r w:rsidRPr="0043474D">
              <w:t>Снятие психоэмоционального напряжения;</w:t>
            </w:r>
          </w:p>
          <w:p w:rsidR="008E4856" w:rsidRPr="0043474D" w:rsidRDefault="008E4856" w:rsidP="008B4BCB">
            <w:pPr>
              <w:pStyle w:val="normal0"/>
            </w:pPr>
            <w:r w:rsidRPr="0043474D">
              <w:t>Развитие эмоционально выразительных движений;</w:t>
            </w:r>
          </w:p>
          <w:p w:rsidR="008E4856" w:rsidRPr="0043474D" w:rsidRDefault="008E4856" w:rsidP="008B4BCB">
            <w:pPr>
              <w:pStyle w:val="normal0"/>
            </w:pPr>
            <w:r w:rsidRPr="0043474D">
              <w:t>Развитие и совершенствование коммуникативных навыков;</w:t>
            </w:r>
          </w:p>
          <w:p w:rsidR="008E4856" w:rsidRPr="0043474D" w:rsidRDefault="008E4856" w:rsidP="008B4BCB">
            <w:pPr>
              <w:pStyle w:val="normal0"/>
            </w:pPr>
            <w:r w:rsidRPr="0043474D">
              <w:t>Развитие координации движений;</w:t>
            </w:r>
          </w:p>
          <w:p w:rsidR="008E4856" w:rsidRPr="0043474D" w:rsidRDefault="008E4856" w:rsidP="008B4BCB">
            <w:pPr>
              <w:pStyle w:val="normal0"/>
            </w:pPr>
            <w:r w:rsidRPr="0043474D">
              <w:t xml:space="preserve">Развитие групповой сплоченности и доверия детей друг к другу; </w:t>
            </w:r>
          </w:p>
          <w:p w:rsidR="008E4856" w:rsidRPr="0043474D" w:rsidRDefault="008E4856" w:rsidP="008B4BCB">
            <w:pPr>
              <w:pStyle w:val="normal0"/>
            </w:pPr>
            <w:r w:rsidRPr="0043474D">
              <w:t>Удовлетворение потребности в признании;</w:t>
            </w:r>
          </w:p>
          <w:p w:rsidR="008E4856" w:rsidRPr="0043474D" w:rsidRDefault="008E4856" w:rsidP="008B4BCB">
            <w:pPr>
              <w:pStyle w:val="normal0"/>
            </w:pPr>
            <w:r w:rsidRPr="0043474D">
              <w:t>Развитие ориентировки в пространстве;</w:t>
            </w:r>
          </w:p>
          <w:p w:rsidR="008E4856" w:rsidRPr="0043474D" w:rsidRDefault="008E4856" w:rsidP="008B4BCB">
            <w:pPr>
              <w:pStyle w:val="normal0"/>
            </w:pPr>
            <w:r w:rsidRPr="0043474D">
              <w:t>Профилактика агрессии;</w:t>
            </w:r>
          </w:p>
          <w:p w:rsidR="008E4856" w:rsidRPr="0043474D" w:rsidRDefault="008E4856" w:rsidP="008B4BCB">
            <w:pPr>
              <w:pStyle w:val="normal0"/>
            </w:pPr>
          </w:p>
          <w:p w:rsidR="008E4856" w:rsidRPr="0043474D" w:rsidRDefault="008E4856" w:rsidP="008B4BCB">
            <w:pPr>
              <w:pStyle w:val="normal0"/>
            </w:pPr>
          </w:p>
        </w:tc>
        <w:tc>
          <w:tcPr>
            <w:tcW w:w="2880" w:type="dxa"/>
          </w:tcPr>
          <w:p w:rsidR="008E4856" w:rsidRPr="0043474D" w:rsidRDefault="008E4856" w:rsidP="008B4BCB">
            <w:pPr>
              <w:pStyle w:val="normal0"/>
            </w:pPr>
            <w:r w:rsidRPr="0043474D">
              <w:t>Педагогу в процессе взаимодействия с гипекативным ребенком важно понять, что его поведение – не следствие дурного характера, а специфическая особенность психики.</w:t>
            </w:r>
          </w:p>
          <w:p w:rsidR="008E4856" w:rsidRPr="0043474D" w:rsidRDefault="008E4856" w:rsidP="008B4BCB">
            <w:pPr>
              <w:pStyle w:val="normal0"/>
            </w:pPr>
            <w:r w:rsidRPr="0043474D">
              <w:t>В общении с гиперактивным ребёнком воспитатель должен стараться соблюдать следующие правила:</w:t>
            </w:r>
          </w:p>
          <w:p w:rsidR="008E4856" w:rsidRPr="0043474D" w:rsidRDefault="008E4856" w:rsidP="008B4BCB">
            <w:pPr>
              <w:pStyle w:val="normal0"/>
            </w:pPr>
            <w:r w:rsidRPr="0043474D">
              <w:t>1. Не «замечайте» мелкие шалости, сдерживайте раздражение и не кричите на ребенка, так как от шума возбуждение усиливается;</w:t>
            </w:r>
          </w:p>
          <w:p w:rsidR="008E4856" w:rsidRPr="0043474D" w:rsidRDefault="008E4856" w:rsidP="008B4BCB">
            <w:pPr>
              <w:pStyle w:val="normal0"/>
            </w:pPr>
            <w:r w:rsidRPr="0043474D">
              <w:t>2. При необходимости применяйте позитивный физический контакт: возьмите ребенка за руку, погладьте по голове, прижмите к себе;</w:t>
            </w:r>
          </w:p>
          <w:p w:rsidR="008E4856" w:rsidRPr="0043474D" w:rsidRDefault="008E4856" w:rsidP="008B4BCB">
            <w:pPr>
              <w:pStyle w:val="normal0"/>
            </w:pPr>
            <w:r w:rsidRPr="0043474D">
              <w:t>3. Загружайте ребенка только посильной деятельностью;</w:t>
            </w:r>
          </w:p>
          <w:p w:rsidR="008E4856" w:rsidRPr="0043474D" w:rsidRDefault="008E4856" w:rsidP="008B4BCB">
            <w:pPr>
              <w:pStyle w:val="normal0"/>
            </w:pPr>
            <w:r w:rsidRPr="0043474D">
              <w:t>Во время образовательной деятельности  посадите за первую парту, чтобы уменьшить отвлекающие моменты;</w:t>
            </w:r>
          </w:p>
          <w:p w:rsidR="008E4856" w:rsidRPr="0043474D" w:rsidRDefault="008E4856" w:rsidP="008B4BCB">
            <w:pPr>
              <w:pStyle w:val="normal0"/>
            </w:pPr>
            <w:r w:rsidRPr="0043474D">
              <w:t>4. Для подкрепления устных инструкций используйте зрительную стимуляцию;</w:t>
            </w:r>
          </w:p>
          <w:p w:rsidR="008E4856" w:rsidRPr="0043474D" w:rsidRDefault="008E4856" w:rsidP="008B4BCB">
            <w:pPr>
              <w:pStyle w:val="normal0"/>
            </w:pPr>
            <w:r w:rsidRPr="0043474D">
              <w:t>5. В середине занятий дайте возможность подвигаться: попросите что-нибудь поднять, принести, предложите протереть доску и т.п.;</w:t>
            </w:r>
          </w:p>
          <w:p w:rsidR="008E4856" w:rsidRPr="0043474D" w:rsidRDefault="008E4856" w:rsidP="008B4BCB">
            <w:pPr>
              <w:pStyle w:val="normal0"/>
            </w:pPr>
            <w:r w:rsidRPr="0043474D">
              <w:t>6. Хвалите за каждые проявления сдержанности, самоконтроля, открыто проявляйте свой восторг, если он довёл какое-то дело до конца;</w:t>
            </w:r>
          </w:p>
          <w:p w:rsidR="008E4856" w:rsidRPr="0043474D" w:rsidRDefault="008E4856" w:rsidP="008B4BCB">
            <w:pPr>
              <w:pStyle w:val="normal0"/>
            </w:pPr>
            <w:r w:rsidRPr="0043474D">
              <w:t>7. Поощряйте ребёнка за все виды деятельности, требующие концентрации внимания (например, работа с кубиками, конструктором, настольными играми, раскрашивание);</w:t>
            </w:r>
          </w:p>
          <w:p w:rsidR="008E4856" w:rsidRPr="0043474D" w:rsidRDefault="008E4856" w:rsidP="008B4BCB">
            <w:pPr>
              <w:pStyle w:val="normal0"/>
            </w:pPr>
            <w:r w:rsidRPr="0043474D">
              <w:t>8. Во время игр ограничивайте ребенка лишь одним партнёром;</w:t>
            </w:r>
          </w:p>
          <w:p w:rsidR="008E4856" w:rsidRPr="0043474D" w:rsidRDefault="008E4856" w:rsidP="008B4BCB">
            <w:pPr>
              <w:pStyle w:val="normal0"/>
            </w:pPr>
            <w:r w:rsidRPr="0043474D">
              <w:t>9. Оберегайте ребенка от утомления, поскольку оно приводит к снижению самоконтроля и нарастанию гиперактивности;</w:t>
            </w:r>
          </w:p>
          <w:p w:rsidR="008E4856" w:rsidRPr="0043474D" w:rsidRDefault="008E4856" w:rsidP="008B4BCB">
            <w:pPr>
              <w:pStyle w:val="normal0"/>
            </w:pPr>
            <w:r w:rsidRPr="0043474D">
              <w:t>10. Помните о том, что, присущая детям с синдромом дефицита внимания гиперактивность, хотя и неизбежна, но может удерживаться  под разумным контролем с помощью перечисленных мер.</w:t>
            </w:r>
          </w:p>
          <w:p w:rsidR="008E4856" w:rsidRPr="0043474D" w:rsidRDefault="008E4856" w:rsidP="008B4BCB">
            <w:pPr>
              <w:pStyle w:val="normal0"/>
            </w:pPr>
          </w:p>
        </w:tc>
        <w:tc>
          <w:tcPr>
            <w:tcW w:w="2520" w:type="dxa"/>
          </w:tcPr>
          <w:p w:rsidR="008E4856" w:rsidRPr="0043474D" w:rsidRDefault="008E4856" w:rsidP="008B4BCB">
            <w:pPr>
              <w:pStyle w:val="normal0"/>
            </w:pPr>
            <w:r w:rsidRPr="0043474D">
              <w:t xml:space="preserve">1.  Принимайте ребенка таким, какой он есть, помогая ему жить с такой особенностью характера; </w:t>
            </w:r>
          </w:p>
          <w:p w:rsidR="008E4856" w:rsidRPr="0043474D" w:rsidRDefault="008E4856" w:rsidP="008B4BCB">
            <w:pPr>
              <w:pStyle w:val="normal0"/>
            </w:pPr>
            <w:r w:rsidRPr="0043474D">
              <w:t>2. Важно придерживаться единого стиля поведения и воспитания обоим родителям;</w:t>
            </w:r>
          </w:p>
          <w:p w:rsidR="008E4856" w:rsidRPr="0043474D" w:rsidRDefault="008E4856" w:rsidP="008B4BCB">
            <w:pPr>
              <w:pStyle w:val="normal0"/>
            </w:pPr>
            <w:r w:rsidRPr="0043474D">
              <w:t>3. В своих отношениях с ребёнком поддерживайте позитивную установку. Хвалите его в каждом случае, года он это заслуживает, подчеркивайте успехи. Это помогает укрепить уверенность ребёнка в своих силах.</w:t>
            </w:r>
          </w:p>
          <w:p w:rsidR="008E4856" w:rsidRPr="0043474D" w:rsidRDefault="008E4856" w:rsidP="008B4BCB">
            <w:pPr>
              <w:pStyle w:val="normal0"/>
            </w:pPr>
            <w:r w:rsidRPr="0043474D">
              <w:t>4. Избегайте повторения слов «нет» и «нельзя».</w:t>
            </w:r>
          </w:p>
          <w:p w:rsidR="008E4856" w:rsidRPr="0043474D" w:rsidRDefault="008E4856" w:rsidP="008B4BCB">
            <w:pPr>
              <w:pStyle w:val="normal0"/>
              <w:rPr>
                <w:i/>
                <w:iCs/>
              </w:rPr>
            </w:pPr>
            <w:r w:rsidRPr="0043474D">
              <w:t xml:space="preserve">5. Говорите сдержанно, спокойно, мягко. </w:t>
            </w:r>
            <w:r w:rsidRPr="0043474D">
              <w:rPr>
                <w:i/>
                <w:iCs/>
              </w:rPr>
              <w:t>(Окрики возбуждают ребенка.)</w:t>
            </w:r>
          </w:p>
          <w:p w:rsidR="008E4856" w:rsidRPr="0043474D" w:rsidRDefault="008E4856" w:rsidP="008B4BCB">
            <w:pPr>
              <w:pStyle w:val="normal0"/>
            </w:pPr>
            <w:r w:rsidRPr="0043474D">
              <w:t>6. Давайте ребенку только одно  задание на определённый отрезок времени, чтобы он мог его завершить.</w:t>
            </w:r>
          </w:p>
          <w:p w:rsidR="008E4856" w:rsidRPr="0043474D" w:rsidRDefault="008E4856" w:rsidP="008B4BCB">
            <w:pPr>
              <w:pStyle w:val="normal0"/>
            </w:pPr>
            <w:r w:rsidRPr="0043474D">
              <w:t>7. Для подкрепления устных инструкций используйте зрительную стимуляцию;</w:t>
            </w:r>
          </w:p>
          <w:p w:rsidR="008E4856" w:rsidRPr="0043474D" w:rsidRDefault="008E4856" w:rsidP="008B4BCB">
            <w:pPr>
              <w:pStyle w:val="normal0"/>
            </w:pPr>
            <w:r w:rsidRPr="0043474D">
              <w:t>8. Поддерживайте дома четкий распорядок дня. Время приёма пищи, выполнения домашних заданий и сна ежедневно должно соответствовать этому распорядку.</w:t>
            </w:r>
          </w:p>
          <w:p w:rsidR="008E4856" w:rsidRPr="0043474D" w:rsidRDefault="008E4856" w:rsidP="008B4BCB">
            <w:pPr>
              <w:pStyle w:val="normal0"/>
            </w:pPr>
            <w:r w:rsidRPr="0043474D">
              <w:t>9. Избегайте по возможности скоплений людей. Пребывания в крупных магазинах, на рынках и т.п. оказывает на ребёнка чрезмерное стимулирующее действие.</w:t>
            </w:r>
          </w:p>
          <w:p w:rsidR="008E4856" w:rsidRPr="0043474D" w:rsidRDefault="008E4856" w:rsidP="008B4BCB">
            <w:pPr>
              <w:pStyle w:val="normal0"/>
            </w:pPr>
            <w:r w:rsidRPr="0043474D">
              <w:t xml:space="preserve">10. Во время игр ограничивайте ребенка лишь одним партнёром. Избегайте беспокойных и шумных приятелей. </w:t>
            </w:r>
          </w:p>
          <w:p w:rsidR="008E4856" w:rsidRPr="0043474D" w:rsidRDefault="008E4856" w:rsidP="008B4BCB">
            <w:pPr>
              <w:pStyle w:val="normal0"/>
            </w:pPr>
            <w:r w:rsidRPr="0043474D">
              <w:t>11. Воспитывайте  интерес к настольным играм.</w:t>
            </w:r>
          </w:p>
          <w:p w:rsidR="008E4856" w:rsidRPr="0043474D" w:rsidRDefault="008E4856" w:rsidP="008B4BCB">
            <w:pPr>
              <w:pStyle w:val="normal0"/>
            </w:pPr>
            <w:r w:rsidRPr="0043474D">
              <w:t xml:space="preserve"> 12. Оберегайте ребенка от утомления, поскольку оно приводит к снижению самоконтроля и нарастанию гиперактивности.</w:t>
            </w:r>
          </w:p>
          <w:p w:rsidR="008E4856" w:rsidRPr="0043474D" w:rsidRDefault="008E4856" w:rsidP="008B4BCB">
            <w:pPr>
              <w:pStyle w:val="normal0"/>
            </w:pPr>
            <w:r w:rsidRPr="0043474D">
              <w:t>13.  Давайте ребенку возможность расходовать избыточную энергию. Полезна ежедневная физическая активность на свежем воздухе – прогулки, бег, спортивные занятия (гимнастика, плавание, теннис, но не борьба или бокс)</w:t>
            </w:r>
          </w:p>
          <w:p w:rsidR="008E4856" w:rsidRPr="0043474D" w:rsidRDefault="008E4856" w:rsidP="008B4BCB">
            <w:pPr>
              <w:pStyle w:val="normal0"/>
            </w:pPr>
            <w:r w:rsidRPr="0043474D">
              <w:t>14. Применяйте медикаментозные средства снятия возбудимости по совету врача;</w:t>
            </w:r>
          </w:p>
          <w:p w:rsidR="008E4856" w:rsidRPr="0043474D" w:rsidRDefault="008E4856" w:rsidP="008B4BCB">
            <w:pPr>
              <w:pStyle w:val="normal0"/>
            </w:pPr>
            <w:r w:rsidRPr="0043474D">
              <w:t>15. Помните о том, что, присущая детям с синдромом дефицита внимания гиперактивность, хотя и неизбежна, но может удерживаться  под разумным контролем с помощью перечисленных мер.</w:t>
            </w:r>
          </w:p>
          <w:p w:rsidR="008E4856" w:rsidRPr="0043474D" w:rsidRDefault="008E4856" w:rsidP="008B4BCB">
            <w:pPr>
              <w:pStyle w:val="normal0"/>
            </w:pPr>
          </w:p>
        </w:tc>
        <w:tc>
          <w:tcPr>
            <w:tcW w:w="1984" w:type="dxa"/>
          </w:tcPr>
          <w:p w:rsidR="008E4856" w:rsidRPr="0043474D" w:rsidRDefault="008E4856" w:rsidP="008B4BCB">
            <w:pPr>
              <w:pStyle w:val="normal0"/>
            </w:pPr>
            <w:r w:rsidRPr="0043474D">
              <w:t>Мячи разных размеров; мольберт (подставка); доска и мел; палочка; кубики;  листы плотной бумаги; фломастеры; красный, желтый и зеленый круги; ширма; шарф; ленты; веревки; магнитофон; геометрические фигуры (круги, прямоугольники, квадраты, ромбы, овалы); наборы карточек со схематичным изображением лиц в разных эмоциональных состояниях (радость, грусть, злость удивление, спокойствие, обида).</w:t>
            </w:r>
          </w:p>
          <w:p w:rsidR="008E4856" w:rsidRPr="0043474D" w:rsidRDefault="008E4856" w:rsidP="008B4BCB">
            <w:pPr>
              <w:pStyle w:val="normal0"/>
            </w:pPr>
          </w:p>
        </w:tc>
      </w:tr>
      <w:tr w:rsidR="008E4856" w:rsidRPr="0043474D">
        <w:tc>
          <w:tcPr>
            <w:tcW w:w="1080" w:type="dxa"/>
          </w:tcPr>
          <w:p w:rsidR="008E4856" w:rsidRPr="0043474D" w:rsidRDefault="008E4856" w:rsidP="008B4BCB">
            <w:pPr>
              <w:pStyle w:val="normal0"/>
              <w:jc w:val="center"/>
            </w:pPr>
            <w:r w:rsidRPr="0043474D">
              <w:t>Психологическая работа с агрессивным ребенком</w:t>
            </w:r>
          </w:p>
        </w:tc>
        <w:tc>
          <w:tcPr>
            <w:tcW w:w="1260" w:type="dxa"/>
          </w:tcPr>
          <w:p w:rsidR="008E4856" w:rsidRPr="0043474D" w:rsidRDefault="008E4856" w:rsidP="008B4BCB">
            <w:pPr>
              <w:pStyle w:val="normal0"/>
            </w:pPr>
            <w:r w:rsidRPr="0043474D">
              <w:t>Продолжительность занятий – 30 мин.</w:t>
            </w:r>
          </w:p>
          <w:p w:rsidR="008E4856" w:rsidRPr="0043474D" w:rsidRDefault="008E4856" w:rsidP="008B4BCB">
            <w:pPr>
              <w:pStyle w:val="normal0"/>
            </w:pPr>
            <w:r w:rsidRPr="0043474D">
              <w:t>Периодичность 2 раза в неделю.</w:t>
            </w:r>
          </w:p>
          <w:p w:rsidR="008E4856" w:rsidRPr="0043474D" w:rsidRDefault="008E4856" w:rsidP="008B4BCB">
            <w:pPr>
              <w:pStyle w:val="normal0"/>
            </w:pPr>
            <w:r w:rsidRPr="0043474D">
              <w:t>Кол-во часов в неделю – 1 час.</w:t>
            </w:r>
          </w:p>
          <w:p w:rsidR="008E4856" w:rsidRPr="0043474D" w:rsidRDefault="008E4856" w:rsidP="008B4BCB">
            <w:pPr>
              <w:pStyle w:val="normal0"/>
            </w:pPr>
            <w:r w:rsidRPr="0043474D">
              <w:t>Длительность недель – 8.</w:t>
            </w:r>
          </w:p>
          <w:p w:rsidR="008E4856" w:rsidRPr="0043474D" w:rsidRDefault="008E4856" w:rsidP="008B4BCB">
            <w:pPr>
              <w:pStyle w:val="normal0"/>
            </w:pPr>
            <w:r w:rsidRPr="0043474D">
              <w:t>Общее количество часов - 8 часов</w:t>
            </w:r>
          </w:p>
        </w:tc>
        <w:tc>
          <w:tcPr>
            <w:tcW w:w="1620" w:type="dxa"/>
          </w:tcPr>
          <w:p w:rsidR="008E4856" w:rsidRPr="0043474D" w:rsidRDefault="008E4856" w:rsidP="008B4BCB">
            <w:pPr>
              <w:pStyle w:val="normal0"/>
            </w:pPr>
            <w:r w:rsidRPr="0043474D">
              <w:t>Коррекционно-развивающие занятия и мероприятия. Занятия по снижению детской агрессии. С.В. Лесина, Г.П. Попова, Т.Л.Снисаренко</w:t>
            </w:r>
          </w:p>
          <w:p w:rsidR="008E4856" w:rsidRPr="0043474D" w:rsidRDefault="008E4856" w:rsidP="008B4BCB">
            <w:pPr>
              <w:pStyle w:val="normal0"/>
            </w:pPr>
            <w:r w:rsidRPr="0043474D">
              <w:t>Задачи:</w:t>
            </w:r>
          </w:p>
          <w:p w:rsidR="008E4856" w:rsidRPr="0043474D" w:rsidRDefault="008E4856" w:rsidP="008B4BCB">
            <w:pPr>
              <w:pStyle w:val="normal0"/>
            </w:pPr>
            <w:r w:rsidRPr="0043474D">
              <w:t>1. Обучение детей контролю над своими эмоциями и способами их отреагирования негативных чувств без вреда для окружающих людей. (например, обучение ребенка преобразовыванию прямой агрессии в косвенную с помощью предметов-заменителей, выплёскивать внутренне напряжение через активные действия, проявления символической агрессии;</w:t>
            </w:r>
          </w:p>
          <w:p w:rsidR="008E4856" w:rsidRPr="0043474D" w:rsidRDefault="008E4856" w:rsidP="008B4BCB">
            <w:pPr>
              <w:pStyle w:val="normal0"/>
            </w:pPr>
            <w:r w:rsidRPr="0043474D">
              <w:t>2. Развитие у ребенка умения снижать уровень эмоционального напряжения через физическую релаксацию (прослушивание медитативной, спокойной музыки, фантазии-визуализации, медленные танцы, специальные дыхательные упражнения, методы аутотренинга и т.п.);</w:t>
            </w:r>
          </w:p>
          <w:p w:rsidR="008E4856" w:rsidRPr="0043474D" w:rsidRDefault="008E4856" w:rsidP="008B4BCB">
            <w:pPr>
              <w:pStyle w:val="normal0"/>
            </w:pPr>
            <w:r w:rsidRPr="0043474D">
              <w:t>3. Обучение предъявлять партнёру по общению свои чувства через их проговаривание и приглашение к сотрудничеству. В результате этих действий происходит преодоление противоречий, предотвращение конфликтов в будущем.</w:t>
            </w:r>
          </w:p>
        </w:tc>
        <w:tc>
          <w:tcPr>
            <w:tcW w:w="2880" w:type="dxa"/>
          </w:tcPr>
          <w:p w:rsidR="008E4856" w:rsidRPr="0043474D" w:rsidRDefault="008E4856" w:rsidP="008B4BCB">
            <w:pPr>
              <w:pStyle w:val="normal0"/>
            </w:pPr>
            <w:r w:rsidRPr="0043474D">
              <w:t>Если вы заметили у ребенка проявления агрессивности, необходимо прежде всего попытаться проанализировать причины их появления, выявить трудности, которые испытывает ребёнок при организации своего общения, а затем корректировать их и формировать недостающие коммуникативные умения и навыки.</w:t>
            </w:r>
          </w:p>
          <w:p w:rsidR="008E4856" w:rsidRPr="0043474D" w:rsidRDefault="008E4856" w:rsidP="008B4BCB">
            <w:pPr>
              <w:pStyle w:val="normal0"/>
              <w:jc w:val="center"/>
            </w:pPr>
            <w:r w:rsidRPr="0043474D">
              <w:t>Памятка для воспитателей</w:t>
            </w:r>
          </w:p>
          <w:p w:rsidR="008E4856" w:rsidRPr="0043474D" w:rsidRDefault="008E4856" w:rsidP="008B4BCB">
            <w:pPr>
              <w:pStyle w:val="normal0"/>
              <w:numPr>
                <w:ilvl w:val="0"/>
                <w:numId w:val="5"/>
              </w:numPr>
              <w:spacing w:line="276" w:lineRule="auto"/>
              <w:ind w:left="318"/>
            </w:pPr>
            <w:r w:rsidRPr="0043474D">
              <w:t>Воспитание интереса к ровесникам и их деятельности;</w:t>
            </w:r>
          </w:p>
          <w:p w:rsidR="008E4856" w:rsidRPr="0043474D" w:rsidRDefault="008E4856" w:rsidP="008B4BCB">
            <w:pPr>
              <w:pStyle w:val="normal0"/>
              <w:numPr>
                <w:ilvl w:val="0"/>
                <w:numId w:val="5"/>
              </w:numPr>
              <w:spacing w:line="276" w:lineRule="auto"/>
              <w:ind w:left="318"/>
            </w:pPr>
            <w:r w:rsidRPr="0043474D">
              <w:t>Обучение игровым навыкам через речевые,  режиссерские игры;</w:t>
            </w:r>
          </w:p>
          <w:p w:rsidR="008E4856" w:rsidRPr="0043474D" w:rsidRDefault="008E4856" w:rsidP="008B4BCB">
            <w:pPr>
              <w:pStyle w:val="normal0"/>
              <w:numPr>
                <w:ilvl w:val="0"/>
                <w:numId w:val="5"/>
              </w:numPr>
              <w:spacing w:line="276" w:lineRule="auto"/>
              <w:ind w:left="318"/>
            </w:pPr>
            <w:r w:rsidRPr="0043474D">
              <w:t>Вовлечение в общую игру;</w:t>
            </w:r>
          </w:p>
          <w:p w:rsidR="008E4856" w:rsidRPr="0043474D" w:rsidRDefault="008E4856" w:rsidP="008B4BCB">
            <w:pPr>
              <w:pStyle w:val="normal0"/>
              <w:numPr>
                <w:ilvl w:val="0"/>
                <w:numId w:val="5"/>
              </w:numPr>
              <w:spacing w:line="276" w:lineRule="auto"/>
              <w:ind w:left="318"/>
            </w:pPr>
            <w:r w:rsidRPr="0043474D">
              <w:t>Инсценировки;</w:t>
            </w:r>
          </w:p>
          <w:p w:rsidR="008E4856" w:rsidRPr="0043474D" w:rsidRDefault="008E4856" w:rsidP="008B4BCB">
            <w:pPr>
              <w:pStyle w:val="normal0"/>
              <w:numPr>
                <w:ilvl w:val="0"/>
                <w:numId w:val="5"/>
              </w:numPr>
              <w:spacing w:line="276" w:lineRule="auto"/>
              <w:ind w:left="318"/>
              <w:jc w:val="both"/>
              <w:rPr>
                <w:b/>
                <w:bCs/>
              </w:rPr>
            </w:pPr>
            <w:r w:rsidRPr="0043474D">
              <w:t>Применяйте игры на понимание эмоций  другого, удержание настроения, мимическое и пантомимическое выражение, приемы обучения расслаблению, сочувствию, состраданию;</w:t>
            </w:r>
          </w:p>
          <w:p w:rsidR="008E4856" w:rsidRPr="0043474D" w:rsidRDefault="008E4856" w:rsidP="008B4BCB">
            <w:pPr>
              <w:pStyle w:val="normal0"/>
              <w:numPr>
                <w:ilvl w:val="0"/>
                <w:numId w:val="5"/>
              </w:numPr>
              <w:spacing w:line="276" w:lineRule="auto"/>
              <w:ind w:left="318"/>
            </w:pPr>
            <w:r w:rsidRPr="0043474D">
              <w:t>Артистичность воспитания, ненавязчивые разъяснения и обсуждения поступков, придумывание нового сюжета, введение положительного героя, обсуждение мотивов;</w:t>
            </w:r>
          </w:p>
          <w:p w:rsidR="008E4856" w:rsidRPr="0043474D" w:rsidRDefault="008E4856" w:rsidP="008B4BCB">
            <w:pPr>
              <w:pStyle w:val="normal0"/>
              <w:numPr>
                <w:ilvl w:val="0"/>
                <w:numId w:val="5"/>
              </w:numPr>
              <w:spacing w:line="276" w:lineRule="auto"/>
              <w:ind w:left="318"/>
            </w:pPr>
            <w:r w:rsidRPr="0043474D">
              <w:t>Говорите с ребенком открыто, дружелюбно, искренне; будьте «конгруэнтны»;</w:t>
            </w:r>
          </w:p>
          <w:p w:rsidR="008E4856" w:rsidRPr="0043474D" w:rsidRDefault="008E4856" w:rsidP="008B4BCB">
            <w:pPr>
              <w:pStyle w:val="normal0"/>
              <w:numPr>
                <w:ilvl w:val="0"/>
                <w:numId w:val="5"/>
              </w:numPr>
              <w:spacing w:line="276" w:lineRule="auto"/>
              <w:ind w:left="318"/>
              <w:jc w:val="both"/>
              <w:rPr>
                <w:b/>
                <w:bCs/>
              </w:rPr>
            </w:pPr>
            <w:r w:rsidRPr="0043474D">
              <w:t>Используйте «я-послания», избегая «ты-осуждения», то есть сообщайте о своем чувстве, не обвиняя партнёра, делясь с ним переживаниями.</w:t>
            </w:r>
          </w:p>
          <w:p w:rsidR="008E4856" w:rsidRPr="0043474D" w:rsidRDefault="008E4856" w:rsidP="008B4BCB">
            <w:pPr>
              <w:pStyle w:val="normal0"/>
              <w:numPr>
                <w:ilvl w:val="0"/>
                <w:numId w:val="5"/>
              </w:numPr>
              <w:spacing w:after="200" w:line="276" w:lineRule="auto"/>
              <w:ind w:left="318"/>
              <w:jc w:val="both"/>
            </w:pPr>
            <w:r w:rsidRPr="0043474D">
              <w:t>Создание условий миролюбивого отношения как между взрослыми и детьми, так непосредственно в детском коллективе.</w:t>
            </w:r>
          </w:p>
          <w:p w:rsidR="008E4856" w:rsidRPr="0043474D" w:rsidRDefault="008E4856" w:rsidP="008B4BCB">
            <w:pPr>
              <w:pStyle w:val="normal0"/>
              <w:jc w:val="both"/>
              <w:rPr>
                <w:b/>
                <w:bCs/>
              </w:rPr>
            </w:pPr>
            <w:r w:rsidRPr="0043474D">
              <w:rPr>
                <w:b/>
                <w:bCs/>
              </w:rPr>
              <w:t>2. Физическая агрессия (драки):</w:t>
            </w:r>
          </w:p>
          <w:p w:rsidR="008E4856" w:rsidRPr="0043474D" w:rsidRDefault="008E4856" w:rsidP="008B4BCB">
            <w:pPr>
              <w:pStyle w:val="normal0"/>
              <w:jc w:val="both"/>
            </w:pPr>
            <w:r w:rsidRPr="0043474D">
              <w:t>Попытаться исключить ответную реакцию как со стороны детей, так и со стороны взрослого, проявлять терпение; известно, что агрессивное поведение не встречая отпора, постепенно стабилизируется, аффект затухает, тогда как всякая встречная агрессия или просто повышенная эмоциональная реакция, вспыльчивость, раздражение являются питательной средой продолжения агрессии.</w:t>
            </w:r>
          </w:p>
          <w:p w:rsidR="008E4856" w:rsidRPr="0043474D" w:rsidRDefault="008E4856" w:rsidP="008B4BCB">
            <w:pPr>
              <w:pStyle w:val="normal0"/>
              <w:jc w:val="both"/>
            </w:pPr>
            <w:r w:rsidRPr="0043474D">
              <w:t xml:space="preserve">Педагог должен показать ребенку, что агрессия вредит ему самому. Такую рациональную терапию нужно проводить не во время эмоциональной вспышки, а после её окончания, когда аффект истощиться. Важно показать ребёнку, что он теряет друзей, доброе расположение взрослых, к нему все начинают плохо относиться, говорить это следует спокойно и доброжелательно, поощряя ребёнка на ответное общение и доброжелательность. </w:t>
            </w:r>
          </w:p>
          <w:p w:rsidR="008E4856" w:rsidRPr="0043474D" w:rsidRDefault="008E4856" w:rsidP="008B4BCB">
            <w:pPr>
              <w:pStyle w:val="normal0"/>
              <w:rPr>
                <w:b/>
                <w:bCs/>
              </w:rPr>
            </w:pPr>
            <w:r w:rsidRPr="0043474D">
              <w:rPr>
                <w:b/>
                <w:bCs/>
              </w:rPr>
              <w:t>2. Разрушительность (вспыльчивость).</w:t>
            </w:r>
          </w:p>
          <w:p w:rsidR="008E4856" w:rsidRPr="0043474D" w:rsidRDefault="008E4856" w:rsidP="008B4BCB">
            <w:pPr>
              <w:pStyle w:val="normal0"/>
              <w:jc w:val="both"/>
            </w:pPr>
            <w:r w:rsidRPr="0043474D">
              <w:t>Во время аффективной вспышки с проявлениями агрессии, например, разрушительности, можно попытаться переместить агрессию на другой объект без тяжелых последствий: колотить лопаткой по песку, бить руками подушку и т.п.</w:t>
            </w:r>
          </w:p>
          <w:p w:rsidR="008E4856" w:rsidRPr="0043474D" w:rsidRDefault="008E4856" w:rsidP="008B4BCB">
            <w:pPr>
              <w:pStyle w:val="normal0"/>
              <w:jc w:val="both"/>
            </w:pPr>
            <w:r w:rsidRPr="0043474D">
              <w:t>Стараться предупреждать предстоящую агрессию, например, у ребенка что-то не получается в деятельности, он готов среагировать  или вот-вот назреет конфликт в острой форме со сверстниками, разрядить ситуацию, помочь справиться с деятельностью, вовремя предотвратить конфликт, оказав помощь детям, готовым вступить в него.</w:t>
            </w:r>
          </w:p>
          <w:p w:rsidR="008E4856" w:rsidRPr="0043474D" w:rsidRDefault="008E4856" w:rsidP="008B4BCB">
            <w:pPr>
              <w:pStyle w:val="normal0"/>
              <w:jc w:val="both"/>
            </w:pPr>
            <w:r w:rsidRPr="0043474D">
              <w:t>Отвлечение внимания на другое, замещение негативной реакции на позитивную, например, неожиданное использование похвалы за действие (находя в нем позитив), совершая которое дошкольник и не подозревает, что оно будет положительно отмечено, или, используя юмор, добрую иронию, перевести в соответствующее русло проявление агрессии.</w:t>
            </w:r>
          </w:p>
        </w:tc>
        <w:tc>
          <w:tcPr>
            <w:tcW w:w="2520" w:type="dxa"/>
          </w:tcPr>
          <w:p w:rsidR="008E4856" w:rsidRPr="0043474D" w:rsidRDefault="008E4856" w:rsidP="008B4BCB">
            <w:pPr>
              <w:pStyle w:val="normal0"/>
            </w:pPr>
            <w:r w:rsidRPr="0043474D">
              <w:t>Чтобы устранить нежелательные проявления агрессии, необходимо учить детей приемлемым способам выражения гнева. Примеры специальных способов выражения:</w:t>
            </w:r>
          </w:p>
          <w:p w:rsidR="008E4856" w:rsidRPr="0043474D" w:rsidRDefault="008E4856" w:rsidP="008B4BCB">
            <w:pPr>
              <w:pStyle w:val="normal0"/>
            </w:pPr>
            <w:r w:rsidRPr="0043474D">
              <w:t>1. Громко петь любимую песню.</w:t>
            </w:r>
          </w:p>
          <w:p w:rsidR="008E4856" w:rsidRPr="0043474D" w:rsidRDefault="008E4856" w:rsidP="008B4BCB">
            <w:pPr>
              <w:pStyle w:val="normal0"/>
            </w:pPr>
            <w:r w:rsidRPr="0043474D">
              <w:t>2. Попрыгать на скакалке.</w:t>
            </w:r>
          </w:p>
          <w:p w:rsidR="008E4856" w:rsidRPr="0043474D" w:rsidRDefault="008E4856" w:rsidP="008B4BCB">
            <w:pPr>
              <w:pStyle w:val="normal0"/>
            </w:pPr>
            <w:r w:rsidRPr="0043474D">
              <w:t>3. используя стаканчик для криков, высказать отрицательные эмоции.</w:t>
            </w:r>
          </w:p>
          <w:p w:rsidR="008E4856" w:rsidRPr="0043474D" w:rsidRDefault="008E4856" w:rsidP="008B4BCB">
            <w:pPr>
              <w:pStyle w:val="normal0"/>
            </w:pPr>
            <w:r w:rsidRPr="0043474D">
              <w:t>4. Пускать мыльные пузыри.</w:t>
            </w:r>
          </w:p>
          <w:p w:rsidR="008E4856" w:rsidRPr="0043474D" w:rsidRDefault="008E4856" w:rsidP="008B4BCB">
            <w:pPr>
              <w:pStyle w:val="normal0"/>
            </w:pPr>
            <w:r w:rsidRPr="0043474D">
              <w:t>5. устроить «бой» с боксёрской грушей.</w:t>
            </w:r>
          </w:p>
          <w:p w:rsidR="008E4856" w:rsidRPr="0043474D" w:rsidRDefault="008E4856" w:rsidP="008B4BCB">
            <w:pPr>
              <w:pStyle w:val="normal0"/>
            </w:pPr>
            <w:r w:rsidRPr="0043474D">
              <w:t>6. Полить цветы.</w:t>
            </w:r>
          </w:p>
          <w:p w:rsidR="008E4856" w:rsidRPr="0043474D" w:rsidRDefault="008E4856" w:rsidP="008B4BCB">
            <w:pPr>
              <w:pStyle w:val="normal0"/>
            </w:pPr>
            <w:r w:rsidRPr="0043474D">
              <w:t>7. Пробежать несколько больших кругов.</w:t>
            </w:r>
          </w:p>
          <w:p w:rsidR="008E4856" w:rsidRPr="0043474D" w:rsidRDefault="008E4856" w:rsidP="008B4BCB">
            <w:pPr>
              <w:pStyle w:val="normal0"/>
            </w:pPr>
            <w:r w:rsidRPr="0043474D">
              <w:t xml:space="preserve">8. Отжаться от пола несколько раз </w:t>
            </w:r>
            <w:r w:rsidRPr="0043474D">
              <w:rPr>
                <w:i/>
                <w:iCs/>
              </w:rPr>
              <w:t>(для старших дошкольников</w:t>
            </w:r>
            <w:r w:rsidRPr="0043474D">
              <w:t>).</w:t>
            </w:r>
          </w:p>
          <w:p w:rsidR="008E4856" w:rsidRPr="0043474D" w:rsidRDefault="008E4856" w:rsidP="008B4BCB">
            <w:pPr>
              <w:pStyle w:val="normal0"/>
            </w:pPr>
            <w:r w:rsidRPr="0043474D">
              <w:t>9. Скомкать несколько листов бумаги, а затем их выбросить.</w:t>
            </w:r>
          </w:p>
          <w:p w:rsidR="008E4856" w:rsidRPr="0043474D" w:rsidRDefault="008E4856" w:rsidP="008B4BCB">
            <w:pPr>
              <w:pStyle w:val="normal0"/>
              <w:jc w:val="center"/>
            </w:pPr>
          </w:p>
          <w:p w:rsidR="008E4856" w:rsidRPr="0043474D" w:rsidRDefault="008E4856" w:rsidP="008B4BCB">
            <w:pPr>
              <w:pStyle w:val="normal0"/>
              <w:jc w:val="center"/>
            </w:pPr>
            <w:r w:rsidRPr="0043474D">
              <w:t>Памятка для родителей</w:t>
            </w:r>
          </w:p>
          <w:p w:rsidR="008E4856" w:rsidRPr="0043474D" w:rsidRDefault="008E4856" w:rsidP="008B4BCB">
            <w:pPr>
              <w:pStyle w:val="normal0"/>
            </w:pPr>
            <w:r w:rsidRPr="0043474D">
              <w:t>1. Если вы заметили у ребенка проявления агрессивности, необходимо прежде всего попытаться проанализировать причины их появления, выявить трудности, которые испытывает ребёнок при организации своего общения, а затем корректировать их и формировать недостающие коммуникативные умения и навыки.</w:t>
            </w:r>
          </w:p>
          <w:p w:rsidR="008E4856" w:rsidRPr="0043474D" w:rsidRDefault="008E4856" w:rsidP="008B4BCB">
            <w:pPr>
              <w:pStyle w:val="normal0"/>
            </w:pPr>
            <w:r w:rsidRPr="0043474D">
              <w:t>2. Помните, что запрет и повышение голоса – самые неэффективные способы преодоления агрессивности. Лишь поняв причины агрессивного поведения и сняв их, вы можете надеяться, что агрессивность вашего ребёнка будет снята.</w:t>
            </w:r>
          </w:p>
          <w:p w:rsidR="008E4856" w:rsidRPr="0043474D" w:rsidRDefault="008E4856" w:rsidP="008B4BCB">
            <w:pPr>
              <w:pStyle w:val="normal0"/>
            </w:pPr>
            <w:r w:rsidRPr="0043474D">
              <w:t>3. Попробуйте отвлечь ребёнка во время вспышки гнева, предложите ему заняться чем-то интересным. Возможно.  ваш неожиданный шаг отвлечёт ребенка и центр внимания сместиться с объекта агрессии на новы предмет.</w:t>
            </w:r>
          </w:p>
          <w:p w:rsidR="008E4856" w:rsidRPr="0043474D" w:rsidRDefault="008E4856" w:rsidP="008B4BCB">
            <w:pPr>
              <w:pStyle w:val="normal0"/>
            </w:pPr>
            <w:r w:rsidRPr="0043474D">
              <w:t>4. Дайте ребенку возможность выплеснуть свою агрессию, сместите её на другие объекты. Разрешите ему поколотить подушку, и вы увидите, что в реальной жизни агрессивность в данный момент снизилась.</w:t>
            </w:r>
          </w:p>
          <w:p w:rsidR="008E4856" w:rsidRPr="0043474D" w:rsidRDefault="008E4856" w:rsidP="008B4BCB">
            <w:pPr>
              <w:pStyle w:val="normal0"/>
            </w:pPr>
            <w:r w:rsidRPr="0043474D">
              <w:t>5. Показывайте личный пример эффективного поведения. Не допускайте при детях вспышек гнева или нелестных высказываний о своих друзьях и коллегах, строя планы «мести».</w:t>
            </w:r>
          </w:p>
          <w:p w:rsidR="008E4856" w:rsidRPr="0043474D" w:rsidRDefault="008E4856" w:rsidP="008B4BCB">
            <w:pPr>
              <w:pStyle w:val="normal0"/>
            </w:pPr>
            <w:r w:rsidRPr="0043474D">
              <w:t>6. Воспитывайте ребёнка на принципах сотрудничества – это главное условие  предотвращения агрессивности.</w:t>
            </w:r>
          </w:p>
          <w:p w:rsidR="008E4856" w:rsidRPr="0043474D" w:rsidRDefault="008E4856" w:rsidP="008B4BCB">
            <w:pPr>
              <w:pStyle w:val="normal0"/>
            </w:pPr>
            <w:r w:rsidRPr="0043474D">
              <w:t>7. Пусть ваш ребенок в каждый момент времени чувствует, что вы любите, цените и принимаете его. Не стесняйтесь лишний раз его приласкать или пожалеть. Пусть он видит, что он нужен и важен для вас.</w:t>
            </w:r>
          </w:p>
          <w:p w:rsidR="008E4856" w:rsidRPr="0043474D" w:rsidRDefault="008E4856" w:rsidP="008B4BCB">
            <w:pPr>
              <w:pStyle w:val="normal0"/>
            </w:pPr>
          </w:p>
          <w:p w:rsidR="008E4856" w:rsidRPr="0043474D" w:rsidRDefault="008E4856" w:rsidP="008B4BCB">
            <w:pPr>
              <w:pStyle w:val="normal0"/>
            </w:pPr>
          </w:p>
        </w:tc>
        <w:tc>
          <w:tcPr>
            <w:tcW w:w="1984" w:type="dxa"/>
          </w:tcPr>
          <w:p w:rsidR="008E4856" w:rsidRPr="0043474D" w:rsidRDefault="008E4856" w:rsidP="008B4BCB">
            <w:pPr>
              <w:pStyle w:val="normal0"/>
            </w:pPr>
            <w:r w:rsidRPr="0043474D">
              <w:t xml:space="preserve">Игрушки </w:t>
            </w:r>
          </w:p>
          <w:p w:rsidR="008E4856" w:rsidRPr="0043474D" w:rsidRDefault="008E4856" w:rsidP="008B4BCB">
            <w:pPr>
              <w:pStyle w:val="normal0"/>
            </w:pPr>
            <w:r w:rsidRPr="0043474D">
              <w:t>магнитофон (записи спокойной, расслабляющей, медитативной музыки);</w:t>
            </w:r>
          </w:p>
          <w:p w:rsidR="008E4856" w:rsidRPr="0043474D" w:rsidRDefault="008E4856" w:rsidP="008B4BCB">
            <w:pPr>
              <w:pStyle w:val="normal0"/>
            </w:pPr>
            <w:r w:rsidRPr="0043474D">
              <w:t>бумага, цветные карандаши и фломастеры, игры с песком, пластилин.</w:t>
            </w:r>
          </w:p>
        </w:tc>
      </w:tr>
      <w:tr w:rsidR="008E4856" w:rsidRPr="0043474D">
        <w:tc>
          <w:tcPr>
            <w:tcW w:w="1080" w:type="dxa"/>
          </w:tcPr>
          <w:p w:rsidR="008E4856" w:rsidRPr="0043474D" w:rsidRDefault="008E4856" w:rsidP="008B4BCB">
            <w:pPr>
              <w:pStyle w:val="normal0"/>
              <w:jc w:val="center"/>
            </w:pPr>
            <w:r w:rsidRPr="0043474D">
              <w:t>Недостаточная коммуникативная активность</w:t>
            </w:r>
          </w:p>
          <w:p w:rsidR="008E4856" w:rsidRPr="0043474D" w:rsidRDefault="008E4856" w:rsidP="008B4BCB">
            <w:pPr>
              <w:pStyle w:val="normal0"/>
            </w:pPr>
            <w:r w:rsidRPr="0043474D">
              <w:t>и отклонения в развитии двигательной сферы   детей с ОНР</w:t>
            </w:r>
          </w:p>
        </w:tc>
        <w:tc>
          <w:tcPr>
            <w:tcW w:w="1260" w:type="dxa"/>
          </w:tcPr>
          <w:p w:rsidR="008E4856" w:rsidRPr="0043474D" w:rsidRDefault="008E4856" w:rsidP="008B4BCB">
            <w:pPr>
              <w:pStyle w:val="normal0"/>
            </w:pPr>
            <w:r w:rsidRPr="0043474D">
              <w:t>Продолжительность занятий – 1 час.</w:t>
            </w:r>
          </w:p>
          <w:p w:rsidR="008E4856" w:rsidRPr="0043474D" w:rsidRDefault="008E4856" w:rsidP="008B4BCB">
            <w:pPr>
              <w:pStyle w:val="normal0"/>
            </w:pPr>
            <w:r w:rsidRPr="0043474D">
              <w:t>Периодичность в неделю  - 2;</w:t>
            </w:r>
          </w:p>
          <w:p w:rsidR="008E4856" w:rsidRPr="0043474D" w:rsidRDefault="008E4856" w:rsidP="008B4BCB">
            <w:pPr>
              <w:pStyle w:val="normal0"/>
            </w:pPr>
            <w:r w:rsidRPr="0043474D">
              <w:t>Кол-во часов в неделю -1 час;</w:t>
            </w:r>
          </w:p>
          <w:p w:rsidR="008E4856" w:rsidRPr="0043474D" w:rsidRDefault="008E4856" w:rsidP="008B4BCB">
            <w:pPr>
              <w:pStyle w:val="normal0"/>
            </w:pPr>
            <w:r w:rsidRPr="0043474D">
              <w:t>Длительность занятий – 16 недель.</w:t>
            </w:r>
          </w:p>
          <w:p w:rsidR="008E4856" w:rsidRPr="0043474D" w:rsidRDefault="008E4856" w:rsidP="008B4BCB">
            <w:pPr>
              <w:pStyle w:val="normal0"/>
            </w:pPr>
            <w:r w:rsidRPr="0043474D">
              <w:t>Общее кол-во часов – 32.</w:t>
            </w:r>
          </w:p>
        </w:tc>
        <w:tc>
          <w:tcPr>
            <w:tcW w:w="1620" w:type="dxa"/>
          </w:tcPr>
          <w:p w:rsidR="008E4856" w:rsidRPr="0043474D" w:rsidRDefault="008E4856" w:rsidP="008B4BCB">
            <w:pPr>
              <w:pStyle w:val="normal0"/>
            </w:pPr>
            <w:r w:rsidRPr="0043474D">
              <w:t>Программа детского психомоторного развития «Шире круг» Мухина С.Н.</w:t>
            </w:r>
          </w:p>
          <w:p w:rsidR="008E4856" w:rsidRPr="0043474D" w:rsidRDefault="008E4856" w:rsidP="008B4BCB">
            <w:pPr>
              <w:pStyle w:val="normal0"/>
            </w:pPr>
            <w:r w:rsidRPr="0043474D">
              <w:t>Цель:  развитие дефицитарных компонентов психомоторных способностей детей через гармонизацию взаимодействия их психической и моторной сферы.</w:t>
            </w:r>
          </w:p>
          <w:p w:rsidR="008E4856" w:rsidRPr="0043474D" w:rsidRDefault="008E4856" w:rsidP="008B4BCB">
            <w:pPr>
              <w:pStyle w:val="normal0"/>
              <w:rPr>
                <w:u w:val="single"/>
              </w:rPr>
            </w:pPr>
            <w:r w:rsidRPr="0043474D">
              <w:rPr>
                <w:u w:val="single"/>
              </w:rPr>
              <w:t>Развитие коммуникативной активности.</w:t>
            </w:r>
          </w:p>
          <w:p w:rsidR="008E4856" w:rsidRPr="0043474D" w:rsidRDefault="008E4856" w:rsidP="008B4BCB">
            <w:pPr>
              <w:pStyle w:val="normal0"/>
            </w:pPr>
            <w:r w:rsidRPr="0043474D">
              <w:t>Цель: вызвать у детей желание  включиться во взаимодействие со сверстниками и педагогами во время занятий.</w:t>
            </w:r>
          </w:p>
          <w:p w:rsidR="008E4856" w:rsidRPr="0043474D" w:rsidRDefault="008E4856" w:rsidP="008B4BCB">
            <w:pPr>
              <w:pStyle w:val="normal0"/>
            </w:pPr>
            <w:r w:rsidRPr="0043474D">
              <w:t>Задачи:</w:t>
            </w:r>
          </w:p>
          <w:p w:rsidR="008E4856" w:rsidRPr="0043474D" w:rsidRDefault="008E4856" w:rsidP="008B4BCB">
            <w:pPr>
              <w:pStyle w:val="normal0"/>
            </w:pPr>
            <w:r w:rsidRPr="0043474D">
              <w:t>1. Развивать умение сопереживать другим людям.</w:t>
            </w:r>
          </w:p>
          <w:p w:rsidR="008E4856" w:rsidRPr="0043474D" w:rsidRDefault="008E4856" w:rsidP="008B4BCB">
            <w:pPr>
              <w:pStyle w:val="normal0"/>
            </w:pPr>
            <w:r w:rsidRPr="0043474D">
              <w:t>2. Формировать чувство такта в процессе группового общения.</w:t>
            </w:r>
          </w:p>
          <w:p w:rsidR="008E4856" w:rsidRPr="0043474D" w:rsidRDefault="008E4856" w:rsidP="008B4BCB">
            <w:pPr>
              <w:pStyle w:val="normal0"/>
            </w:pPr>
            <w:r w:rsidRPr="0043474D">
              <w:t>3. Воспитывать культуру поведения в процессе группового общения с детьми и взрослыми.</w:t>
            </w:r>
          </w:p>
          <w:p w:rsidR="008E4856" w:rsidRPr="0043474D" w:rsidRDefault="008E4856" w:rsidP="008B4BCB">
            <w:pPr>
              <w:pStyle w:val="normal0"/>
              <w:rPr>
                <w:u w:val="single"/>
              </w:rPr>
            </w:pPr>
            <w:r w:rsidRPr="0043474D">
              <w:rPr>
                <w:u w:val="single"/>
              </w:rPr>
              <w:t>Развитие психических процессов</w:t>
            </w:r>
          </w:p>
          <w:p w:rsidR="008E4856" w:rsidRPr="0043474D" w:rsidRDefault="008E4856" w:rsidP="008B4BCB">
            <w:pPr>
              <w:pStyle w:val="normal0"/>
            </w:pPr>
            <w:r w:rsidRPr="0043474D">
              <w:t>Цель: совершенствовать произвольной регуляции движений на основе самоконтроля и саморегуляции.</w:t>
            </w:r>
          </w:p>
          <w:p w:rsidR="008E4856" w:rsidRPr="0043474D" w:rsidRDefault="008E4856" w:rsidP="008B4BCB">
            <w:pPr>
              <w:pStyle w:val="normal0"/>
            </w:pPr>
            <w:r w:rsidRPr="0043474D">
              <w:t>Задачи:</w:t>
            </w:r>
          </w:p>
          <w:p w:rsidR="008E4856" w:rsidRPr="0043474D" w:rsidRDefault="008E4856" w:rsidP="008B4BCB">
            <w:pPr>
              <w:pStyle w:val="normal0"/>
            </w:pPr>
            <w:r w:rsidRPr="0043474D">
              <w:t>1. Развивать  быстроту и точность реакций при действии наглядных, звуковых или вербальных сигналов.</w:t>
            </w:r>
          </w:p>
          <w:p w:rsidR="008E4856" w:rsidRPr="0043474D" w:rsidRDefault="008E4856" w:rsidP="008B4BCB">
            <w:pPr>
              <w:pStyle w:val="normal0"/>
            </w:pPr>
            <w:r w:rsidRPr="0043474D">
              <w:t>2. Развивать внимание (устойчивость, переключение, распределение);</w:t>
            </w:r>
          </w:p>
          <w:p w:rsidR="008E4856" w:rsidRPr="0043474D" w:rsidRDefault="008E4856" w:rsidP="008B4BCB">
            <w:pPr>
              <w:pStyle w:val="normal0"/>
            </w:pPr>
            <w:r w:rsidRPr="0043474D">
              <w:t>3. Развивать все виды памяти.</w:t>
            </w:r>
          </w:p>
          <w:p w:rsidR="008E4856" w:rsidRPr="0043474D" w:rsidRDefault="008E4856" w:rsidP="008B4BCB">
            <w:pPr>
              <w:pStyle w:val="normal0"/>
            </w:pPr>
            <w:r w:rsidRPr="0043474D">
              <w:t>4. Согласовывать слова и движения без музыкального сопровождения (слово управляет движением).</w:t>
            </w:r>
          </w:p>
          <w:p w:rsidR="008E4856" w:rsidRPr="0043474D" w:rsidRDefault="008E4856" w:rsidP="008B4BCB">
            <w:pPr>
              <w:pStyle w:val="normal0"/>
            </w:pPr>
            <w:r w:rsidRPr="0043474D">
              <w:t>5. Развивать умение реализовывать запрограммированные действия по условному сигналу.</w:t>
            </w:r>
          </w:p>
          <w:p w:rsidR="008E4856" w:rsidRPr="0043474D" w:rsidRDefault="008E4856" w:rsidP="008B4BCB">
            <w:pPr>
              <w:pStyle w:val="normal0"/>
            </w:pPr>
            <w:r w:rsidRPr="0043474D">
              <w:t>6. Развивать произвольность при выполнении движений.</w:t>
            </w:r>
          </w:p>
          <w:p w:rsidR="008E4856" w:rsidRPr="0043474D" w:rsidRDefault="008E4856" w:rsidP="008B4BCB">
            <w:pPr>
              <w:pStyle w:val="normal0"/>
            </w:pPr>
            <w:r w:rsidRPr="0043474D">
              <w:t>7. развивать умения выполнять совместные действия на основе самоконтроля и саморегуляции.</w:t>
            </w:r>
          </w:p>
          <w:p w:rsidR="008E4856" w:rsidRPr="0043474D" w:rsidRDefault="008E4856" w:rsidP="008B4BCB">
            <w:pPr>
              <w:pStyle w:val="normal0"/>
              <w:rPr>
                <w:u w:val="single"/>
              </w:rPr>
            </w:pPr>
            <w:r w:rsidRPr="0043474D">
              <w:rPr>
                <w:u w:val="single"/>
              </w:rPr>
              <w:t>Развитие эмоциональности</w:t>
            </w:r>
          </w:p>
          <w:p w:rsidR="008E4856" w:rsidRPr="0043474D" w:rsidRDefault="008E4856" w:rsidP="008B4BCB">
            <w:pPr>
              <w:pStyle w:val="normal0"/>
            </w:pPr>
            <w:r w:rsidRPr="0043474D">
              <w:t>Цель: совершенствовать умение свободно выражать своё эмоциональное состояние с помощью мимики и пантомимики.</w:t>
            </w:r>
          </w:p>
          <w:p w:rsidR="008E4856" w:rsidRPr="0043474D" w:rsidRDefault="008E4856" w:rsidP="008B4BCB">
            <w:pPr>
              <w:pStyle w:val="normal0"/>
            </w:pPr>
            <w:r w:rsidRPr="0043474D">
              <w:t>Задачи:</w:t>
            </w:r>
          </w:p>
          <w:p w:rsidR="008E4856" w:rsidRPr="0043474D" w:rsidRDefault="008E4856" w:rsidP="008B4BCB">
            <w:pPr>
              <w:pStyle w:val="normal0"/>
            </w:pPr>
            <w:r w:rsidRPr="0043474D">
              <w:t>1. развивать понимание различных эмоциональных состояний, отдельных черт характера.</w:t>
            </w:r>
          </w:p>
          <w:p w:rsidR="008E4856" w:rsidRPr="0043474D" w:rsidRDefault="008E4856" w:rsidP="008B4BCB">
            <w:pPr>
              <w:pStyle w:val="normal0"/>
            </w:pPr>
            <w:r w:rsidRPr="0043474D">
              <w:t>2. развивать имитационно-подражательные выразительные движения и действия, отражающие различные эмоциональные состояния.</w:t>
            </w:r>
          </w:p>
        </w:tc>
        <w:tc>
          <w:tcPr>
            <w:tcW w:w="2880" w:type="dxa"/>
          </w:tcPr>
          <w:p w:rsidR="008E4856" w:rsidRPr="0043474D" w:rsidRDefault="008E4856" w:rsidP="008B4BCB">
            <w:pPr>
              <w:pStyle w:val="normal0"/>
            </w:pPr>
            <w:r w:rsidRPr="0043474D">
              <w:t xml:space="preserve">Педагогу необходимо: </w:t>
            </w:r>
          </w:p>
          <w:p w:rsidR="008E4856" w:rsidRPr="0043474D" w:rsidRDefault="008E4856" w:rsidP="008B4BCB">
            <w:pPr>
              <w:pStyle w:val="normal0"/>
            </w:pPr>
            <w:r w:rsidRPr="0043474D">
              <w:t>1. Стимулировать  речевую и двигательную активность ребенка;</w:t>
            </w:r>
          </w:p>
          <w:p w:rsidR="008E4856" w:rsidRPr="0043474D" w:rsidRDefault="008E4856" w:rsidP="008B4BCB">
            <w:pPr>
              <w:pStyle w:val="normal0"/>
            </w:pPr>
            <w:r w:rsidRPr="0043474D">
              <w:t>2. Реализовывать педагогическую деятельность через деятельность самого ребенка в зоне его ближайшего развития;</w:t>
            </w:r>
          </w:p>
          <w:p w:rsidR="008E4856" w:rsidRPr="0043474D" w:rsidRDefault="008E4856" w:rsidP="008B4BCB">
            <w:pPr>
              <w:pStyle w:val="normal0"/>
            </w:pPr>
            <w:r w:rsidRPr="0043474D">
              <w:t xml:space="preserve">3. Ориентировать детей на то, что неуспех обусловлен недостаточностью усилий и </w:t>
            </w:r>
          </w:p>
          <w:p w:rsidR="008E4856" w:rsidRPr="0043474D" w:rsidRDefault="008E4856" w:rsidP="008B4BCB">
            <w:pPr>
              <w:pStyle w:val="normal0"/>
            </w:pPr>
            <w:r w:rsidRPr="0043474D">
              <w:t>перенесение  акцента на чувство ответственности самого ребенка;</w:t>
            </w:r>
          </w:p>
          <w:p w:rsidR="008E4856" w:rsidRPr="0043474D" w:rsidRDefault="008E4856" w:rsidP="008B4BCB">
            <w:pPr>
              <w:pStyle w:val="normal0"/>
            </w:pPr>
            <w:r w:rsidRPr="0043474D">
              <w:t>4. Формировать адекватные реакции ребенка на неуспех и поощрение усилий в преодолении трудностей;</w:t>
            </w:r>
          </w:p>
          <w:p w:rsidR="008E4856" w:rsidRPr="0043474D" w:rsidRDefault="008E4856" w:rsidP="008B4BCB">
            <w:pPr>
              <w:pStyle w:val="normal0"/>
            </w:pPr>
            <w:r w:rsidRPr="0043474D">
              <w:t xml:space="preserve">5. Исключать негативные оценки и прямые оценки личности самого ребёнка. </w:t>
            </w:r>
          </w:p>
          <w:p w:rsidR="008E4856" w:rsidRPr="0043474D" w:rsidRDefault="008E4856" w:rsidP="008B4BCB">
            <w:pPr>
              <w:pStyle w:val="normal0"/>
            </w:pPr>
            <w:r w:rsidRPr="0043474D">
              <w:t>6. Не стоит обращать особое внимание ребенка на его речевой дефект и поощрять его общение  с другими детьми;</w:t>
            </w:r>
          </w:p>
          <w:p w:rsidR="008E4856" w:rsidRPr="0043474D" w:rsidRDefault="008E4856" w:rsidP="008B4BCB">
            <w:pPr>
              <w:pStyle w:val="normal0"/>
            </w:pPr>
            <w:r w:rsidRPr="0043474D">
              <w:t>7. Объективно подчеркивать достоинства ребенка;</w:t>
            </w:r>
          </w:p>
          <w:p w:rsidR="008E4856" w:rsidRPr="0043474D" w:rsidRDefault="008E4856" w:rsidP="008B4BCB">
            <w:pPr>
              <w:pStyle w:val="normal0"/>
            </w:pPr>
          </w:p>
          <w:p w:rsidR="008E4856" w:rsidRPr="0043474D" w:rsidRDefault="008E4856" w:rsidP="008B4BCB">
            <w:pPr>
              <w:pStyle w:val="normal0"/>
            </w:pPr>
          </w:p>
          <w:p w:rsidR="008E4856" w:rsidRPr="0043474D" w:rsidRDefault="008E4856" w:rsidP="008B4BCB">
            <w:pPr>
              <w:pStyle w:val="normal0"/>
            </w:pPr>
          </w:p>
        </w:tc>
        <w:tc>
          <w:tcPr>
            <w:tcW w:w="2520" w:type="dxa"/>
          </w:tcPr>
          <w:p w:rsidR="008E4856" w:rsidRPr="0043474D" w:rsidRDefault="008E4856" w:rsidP="008B4BCB">
            <w:pPr>
              <w:pStyle w:val="normal0"/>
              <w:jc w:val="center"/>
            </w:pPr>
            <w:r w:rsidRPr="0043474D">
              <w:t>Принципы отношения родителей с детьми</w:t>
            </w:r>
          </w:p>
          <w:p w:rsidR="008E4856" w:rsidRPr="0043474D" w:rsidRDefault="008E4856" w:rsidP="008B4BCB">
            <w:pPr>
              <w:pStyle w:val="normal0"/>
            </w:pPr>
            <w:r w:rsidRPr="0043474D">
              <w:t>Яне всезнайка.</w:t>
            </w:r>
          </w:p>
          <w:p w:rsidR="008E4856" w:rsidRPr="0043474D" w:rsidRDefault="008E4856" w:rsidP="008B4BCB">
            <w:pPr>
              <w:pStyle w:val="normal0"/>
              <w:ind w:left="708"/>
            </w:pPr>
            <w:r w:rsidRPr="0043474D">
              <w:t>Поэтому я и не буду пытаться быть им.</w:t>
            </w:r>
          </w:p>
          <w:p w:rsidR="008E4856" w:rsidRPr="0043474D" w:rsidRDefault="008E4856" w:rsidP="008B4BCB">
            <w:pPr>
              <w:pStyle w:val="normal0"/>
            </w:pPr>
            <w:r w:rsidRPr="0043474D">
              <w:t>Я хочу, чтобы меня любили.</w:t>
            </w:r>
          </w:p>
          <w:p w:rsidR="008E4856" w:rsidRPr="0043474D" w:rsidRDefault="008E4856" w:rsidP="008B4BCB">
            <w:pPr>
              <w:pStyle w:val="normal0"/>
              <w:ind w:left="708"/>
            </w:pPr>
            <w:r w:rsidRPr="0043474D">
              <w:t xml:space="preserve"> Поэтому я буду открыт любящим детям.</w:t>
            </w:r>
          </w:p>
          <w:p w:rsidR="008E4856" w:rsidRPr="0043474D" w:rsidRDefault="008E4856" w:rsidP="008B4BCB">
            <w:pPr>
              <w:pStyle w:val="normal0"/>
            </w:pPr>
            <w:r w:rsidRPr="0043474D">
              <w:t>Я так мало знаю о сложных лабиринтах детства.</w:t>
            </w:r>
          </w:p>
          <w:p w:rsidR="008E4856" w:rsidRPr="0043474D" w:rsidRDefault="008E4856" w:rsidP="008B4BCB">
            <w:pPr>
              <w:pStyle w:val="normal0"/>
              <w:ind w:left="708"/>
            </w:pPr>
            <w:r w:rsidRPr="0043474D">
              <w:t>Поэтому я позволю детям учить меня.</w:t>
            </w:r>
          </w:p>
          <w:p w:rsidR="008E4856" w:rsidRPr="0043474D" w:rsidRDefault="008E4856" w:rsidP="008B4BCB">
            <w:pPr>
              <w:pStyle w:val="normal0"/>
            </w:pPr>
            <w:r w:rsidRPr="0043474D">
              <w:t>Я лучше всего усваиваю знания, полученные в результате собственных усилий.</w:t>
            </w:r>
          </w:p>
          <w:p w:rsidR="008E4856" w:rsidRPr="0043474D" w:rsidRDefault="008E4856" w:rsidP="008B4BCB">
            <w:pPr>
              <w:pStyle w:val="normal0"/>
              <w:ind w:left="708"/>
            </w:pPr>
            <w:r w:rsidRPr="0043474D">
              <w:t>Поэтому я объединю свои усилия с усилиями ребенка.</w:t>
            </w:r>
          </w:p>
          <w:p w:rsidR="008E4856" w:rsidRPr="0043474D" w:rsidRDefault="008E4856" w:rsidP="008B4BCB">
            <w:pPr>
              <w:pStyle w:val="normal0"/>
            </w:pPr>
            <w:r w:rsidRPr="0043474D">
              <w:t>Я люблю, когда меня принимают таким, каков я на самом деле.</w:t>
            </w:r>
          </w:p>
          <w:p w:rsidR="008E4856" w:rsidRPr="0043474D" w:rsidRDefault="008E4856" w:rsidP="008B4BCB">
            <w:pPr>
              <w:pStyle w:val="normal0"/>
              <w:ind w:left="708"/>
            </w:pPr>
            <w:r w:rsidRPr="0043474D">
              <w:t>Поэтому я буду стремиться сопереживать ребёнку и ценить его.</w:t>
            </w:r>
          </w:p>
          <w:p w:rsidR="008E4856" w:rsidRPr="0043474D" w:rsidRDefault="008E4856" w:rsidP="008B4BCB">
            <w:pPr>
              <w:pStyle w:val="normal0"/>
            </w:pPr>
            <w:r w:rsidRPr="0043474D">
              <w:t>Я – единственный кто может прожить мою жизнь.</w:t>
            </w:r>
          </w:p>
          <w:p w:rsidR="008E4856" w:rsidRPr="0043474D" w:rsidRDefault="008E4856" w:rsidP="008B4BCB">
            <w:pPr>
              <w:pStyle w:val="normal0"/>
              <w:ind w:left="708"/>
            </w:pPr>
            <w:r w:rsidRPr="0043474D">
              <w:t>Поэтому я не буду стремиться к тому, чтобы управлять жизнью ребенка.</w:t>
            </w:r>
          </w:p>
          <w:p w:rsidR="008E4856" w:rsidRPr="0043474D" w:rsidRDefault="008E4856" w:rsidP="008B4BCB">
            <w:pPr>
              <w:pStyle w:val="normal0"/>
            </w:pPr>
            <w:r w:rsidRPr="0043474D">
              <w:t>Я черпаю надежду и волю к жизни внутри себя.</w:t>
            </w:r>
          </w:p>
          <w:p w:rsidR="008E4856" w:rsidRPr="0043474D" w:rsidRDefault="008E4856" w:rsidP="008B4BCB">
            <w:pPr>
              <w:pStyle w:val="normal0"/>
              <w:ind w:left="708"/>
            </w:pPr>
            <w:r w:rsidRPr="0043474D">
              <w:t xml:space="preserve"> Поэтому я буду признавать и подтверждать чувство самости у ребенка.</w:t>
            </w:r>
          </w:p>
          <w:p w:rsidR="008E4856" w:rsidRPr="0043474D" w:rsidRDefault="008E4856" w:rsidP="008B4BCB">
            <w:pPr>
              <w:pStyle w:val="normal0"/>
            </w:pPr>
            <w:r w:rsidRPr="0043474D">
              <w:t>Я не могу сделать так, чтобы страх, боль, разочарование и стрессы ребёнка исчезли.</w:t>
            </w:r>
          </w:p>
          <w:p w:rsidR="008E4856" w:rsidRPr="0043474D" w:rsidRDefault="008E4856" w:rsidP="008B4BCB">
            <w:pPr>
              <w:pStyle w:val="normal0"/>
              <w:ind w:left="708"/>
            </w:pPr>
            <w:r w:rsidRPr="0043474D">
              <w:t>Поэтому я буду стараться смягчать удары.</w:t>
            </w:r>
          </w:p>
          <w:p w:rsidR="008E4856" w:rsidRPr="0043474D" w:rsidRDefault="008E4856" w:rsidP="008B4BCB">
            <w:pPr>
              <w:pStyle w:val="normal0"/>
            </w:pPr>
            <w:r w:rsidRPr="0043474D">
              <w:t>Я чувствую страх, когда я беззащитен.</w:t>
            </w:r>
          </w:p>
          <w:p w:rsidR="008E4856" w:rsidRPr="0043474D" w:rsidRDefault="008E4856" w:rsidP="008B4BCB">
            <w:pPr>
              <w:pStyle w:val="normal0"/>
              <w:ind w:left="708"/>
            </w:pPr>
            <w:r w:rsidRPr="0043474D">
              <w:t>Поэтому я буду прикасаться к внутреннему миру беззащитного ребенка с добротой, лаской и нежностью.</w:t>
            </w:r>
          </w:p>
          <w:p w:rsidR="008E4856" w:rsidRPr="0043474D" w:rsidRDefault="008E4856" w:rsidP="008B4BCB">
            <w:pPr>
              <w:pStyle w:val="normal0"/>
            </w:pPr>
            <w:r w:rsidRPr="0043474D">
              <w:t>Несколько советов родителям замкнутых детей</w:t>
            </w:r>
          </w:p>
          <w:p w:rsidR="008E4856" w:rsidRPr="0043474D" w:rsidRDefault="008E4856" w:rsidP="008B4BCB">
            <w:pPr>
              <w:pStyle w:val="normal0"/>
            </w:pPr>
            <w:r w:rsidRPr="0043474D">
              <w:t>1. Расширяйте круг общения вашего ребенка, приводите его в новые места и знакомьте с новыми людьми;</w:t>
            </w:r>
          </w:p>
          <w:p w:rsidR="008E4856" w:rsidRPr="0043474D" w:rsidRDefault="008E4856" w:rsidP="008B4BCB">
            <w:pPr>
              <w:pStyle w:val="normal0"/>
            </w:pPr>
            <w:r w:rsidRPr="0043474D">
              <w:t>2. Подчеркивайте преимущества и полезность общения, рассказывайте ребенку, что нового  и интересного вы узнали, а также, какое удовольствие получили, общаясь с тем или иным человеком;</w:t>
            </w:r>
          </w:p>
          <w:p w:rsidR="008E4856" w:rsidRPr="0043474D" w:rsidRDefault="008E4856" w:rsidP="008B4BCB">
            <w:pPr>
              <w:pStyle w:val="normal0"/>
            </w:pPr>
            <w:r w:rsidRPr="0043474D">
              <w:t>3. Стремитесь сами стать для ребёнка  примером  эффективно общающегося человека.</w:t>
            </w:r>
          </w:p>
        </w:tc>
        <w:tc>
          <w:tcPr>
            <w:tcW w:w="1984" w:type="dxa"/>
          </w:tcPr>
          <w:p w:rsidR="008E4856" w:rsidRPr="0043474D" w:rsidRDefault="008E4856" w:rsidP="008B4BCB">
            <w:pPr>
              <w:pStyle w:val="normal0"/>
            </w:pPr>
          </w:p>
          <w:p w:rsidR="008E4856" w:rsidRPr="0043474D" w:rsidRDefault="008E4856" w:rsidP="008B4BCB">
            <w:pPr>
              <w:pStyle w:val="normal0"/>
            </w:pPr>
            <w:r w:rsidRPr="0043474D">
              <w:t>Использование дидактических пособий, развивающих движения и игрушек: шнуровки, мозаик, мячей, кольцебросов, обручей, сенсорной тропы для ног, массажного коврика и др.;</w:t>
            </w:r>
          </w:p>
          <w:p w:rsidR="008E4856" w:rsidRPr="0043474D" w:rsidRDefault="008E4856" w:rsidP="008B4BCB">
            <w:pPr>
              <w:pStyle w:val="normal0"/>
            </w:pPr>
            <w:r w:rsidRPr="0043474D">
              <w:t>Наличие магнитофона, набора аудио и видеокассет доя релаксации, звучащих музыкальных инструментов, изобразительных материалы и др.;</w:t>
            </w:r>
          </w:p>
          <w:p w:rsidR="008E4856" w:rsidRPr="0043474D" w:rsidRDefault="008E4856" w:rsidP="008B4BCB">
            <w:pPr>
              <w:pStyle w:val="normal0"/>
            </w:pPr>
            <w:r w:rsidRPr="0043474D">
              <w:t>Различные куклы, сюжетные игрушки, элементы одежды;</w:t>
            </w:r>
          </w:p>
          <w:p w:rsidR="008E4856" w:rsidRPr="0043474D" w:rsidRDefault="008E4856" w:rsidP="008B4BCB">
            <w:pPr>
              <w:pStyle w:val="normal0"/>
            </w:pPr>
            <w:r w:rsidRPr="0043474D">
              <w:t>Различные ориентиры (кубы, флажки на подставках, веревка или дуга с колокольчиком).</w:t>
            </w:r>
          </w:p>
          <w:p w:rsidR="008E4856" w:rsidRPr="0043474D" w:rsidRDefault="008E4856" w:rsidP="008B4BCB">
            <w:pPr>
              <w:pStyle w:val="normal0"/>
            </w:pPr>
          </w:p>
        </w:tc>
      </w:tr>
      <w:tr w:rsidR="008E4856" w:rsidRPr="0043474D">
        <w:tc>
          <w:tcPr>
            <w:tcW w:w="1080" w:type="dxa"/>
          </w:tcPr>
          <w:p w:rsidR="008E4856" w:rsidRPr="0043474D" w:rsidRDefault="008E4856" w:rsidP="008B4BCB">
            <w:pPr>
              <w:pStyle w:val="normal0"/>
              <w:jc w:val="center"/>
            </w:pPr>
            <w:r w:rsidRPr="0043474D">
              <w:t>Эмоциональ-</w:t>
            </w:r>
          </w:p>
          <w:p w:rsidR="008E4856" w:rsidRPr="0043474D" w:rsidRDefault="008E4856" w:rsidP="008B4BCB">
            <w:pPr>
              <w:pStyle w:val="normal0"/>
              <w:jc w:val="center"/>
            </w:pPr>
            <w:r w:rsidRPr="0043474D">
              <w:t>ное развитие и коррекция поведения (низкая самооценка, замкнутость)</w:t>
            </w:r>
          </w:p>
        </w:tc>
        <w:tc>
          <w:tcPr>
            <w:tcW w:w="1260" w:type="dxa"/>
          </w:tcPr>
          <w:p w:rsidR="008E4856" w:rsidRPr="0043474D" w:rsidRDefault="008E4856" w:rsidP="008B4BCB">
            <w:pPr>
              <w:pStyle w:val="normal0"/>
            </w:pPr>
            <w:r w:rsidRPr="0043474D">
              <w:t>Продолжительность занятий - 15 мин.</w:t>
            </w:r>
          </w:p>
          <w:p w:rsidR="008E4856" w:rsidRPr="0043474D" w:rsidRDefault="008E4856" w:rsidP="008B4BCB">
            <w:pPr>
              <w:pStyle w:val="normal0"/>
            </w:pPr>
            <w:r w:rsidRPr="0043474D">
              <w:t>Периодичность - 1 раз в неделю.</w:t>
            </w:r>
          </w:p>
          <w:p w:rsidR="008E4856" w:rsidRPr="0043474D" w:rsidRDefault="008E4856" w:rsidP="008B4BCB">
            <w:pPr>
              <w:pStyle w:val="normal0"/>
            </w:pPr>
            <w:r w:rsidRPr="0043474D">
              <w:t>Длительность занятий – 1 год.</w:t>
            </w:r>
          </w:p>
          <w:p w:rsidR="008E4856" w:rsidRPr="0043474D" w:rsidRDefault="008E4856" w:rsidP="008B4BCB">
            <w:pPr>
              <w:pStyle w:val="normal0"/>
            </w:pPr>
            <w:r w:rsidRPr="0043474D">
              <w:t>Общее кол-во часов – 6.</w:t>
            </w:r>
          </w:p>
          <w:p w:rsidR="008E4856" w:rsidRPr="0043474D" w:rsidRDefault="008E4856" w:rsidP="008B4BCB">
            <w:pPr>
              <w:pStyle w:val="normal0"/>
            </w:pPr>
          </w:p>
        </w:tc>
        <w:tc>
          <w:tcPr>
            <w:tcW w:w="1620" w:type="dxa"/>
          </w:tcPr>
          <w:p w:rsidR="008E4856" w:rsidRPr="0043474D" w:rsidRDefault="008E4856" w:rsidP="008B4BCB">
            <w:pPr>
              <w:pStyle w:val="normal0"/>
            </w:pPr>
            <w:r w:rsidRPr="0043474D">
              <w:t>«Давай поиграем! Тренинговое развитие мира социальных взаимоотношений детей 3-4 лет»</w:t>
            </w:r>
          </w:p>
          <w:p w:rsidR="008E4856" w:rsidRPr="0043474D" w:rsidRDefault="008E4856" w:rsidP="008B4BCB">
            <w:pPr>
              <w:pStyle w:val="normal0"/>
            </w:pPr>
            <w:r w:rsidRPr="0043474D">
              <w:t>Основная цель тематических занятий – ввести ребенка в сложный мир человеческих взаимоотношений, формируя мотив общения, коммуникативное намерение и потребность в общении, и тем самым  помочь ему адаптироваться в группе детей.</w:t>
            </w:r>
          </w:p>
          <w:p w:rsidR="008E4856" w:rsidRPr="0043474D" w:rsidRDefault="008E4856" w:rsidP="008B4BCB">
            <w:pPr>
              <w:pStyle w:val="normal0"/>
            </w:pPr>
            <w:r w:rsidRPr="0043474D">
              <w:t>Задачи:</w:t>
            </w:r>
          </w:p>
          <w:p w:rsidR="008E4856" w:rsidRPr="0043474D" w:rsidRDefault="008E4856" w:rsidP="008B4BCB">
            <w:pPr>
              <w:pStyle w:val="normal0"/>
            </w:pPr>
            <w:r w:rsidRPr="0043474D">
              <w:t>1. Формировать чувство принадлежности к группе.</w:t>
            </w:r>
          </w:p>
          <w:p w:rsidR="008E4856" w:rsidRPr="0043474D" w:rsidRDefault="008E4856" w:rsidP="008B4BCB">
            <w:pPr>
              <w:pStyle w:val="normal0"/>
            </w:pPr>
            <w:r w:rsidRPr="0043474D">
              <w:t>2. Формировать позитивное отношение к своему «Я» и к сверстникам.</w:t>
            </w:r>
          </w:p>
          <w:p w:rsidR="008E4856" w:rsidRPr="0043474D" w:rsidRDefault="008E4856" w:rsidP="008B4BCB">
            <w:pPr>
              <w:pStyle w:val="normal0"/>
            </w:pPr>
            <w:r w:rsidRPr="0043474D">
              <w:t>3. Способствовать повышению уверенности в себе и развитию самостоятельности.</w:t>
            </w:r>
          </w:p>
          <w:p w:rsidR="008E4856" w:rsidRPr="0043474D" w:rsidRDefault="008E4856" w:rsidP="008B4BCB">
            <w:pPr>
              <w:pStyle w:val="normal0"/>
            </w:pPr>
            <w:r w:rsidRPr="0043474D">
              <w:t>4. Развивать навыки социального поведения.</w:t>
            </w:r>
          </w:p>
          <w:p w:rsidR="008E4856" w:rsidRPr="0043474D" w:rsidRDefault="008E4856" w:rsidP="008B4BCB">
            <w:pPr>
              <w:pStyle w:val="normal0"/>
            </w:pPr>
            <w:r w:rsidRPr="0043474D">
              <w:t>5. Развивать способность ребенка к эмпатии, сопереживанию.</w:t>
            </w:r>
          </w:p>
          <w:p w:rsidR="008E4856" w:rsidRPr="0043474D" w:rsidRDefault="008E4856" w:rsidP="008B4BCB">
            <w:pPr>
              <w:pStyle w:val="normal0"/>
            </w:pPr>
            <w:r w:rsidRPr="0043474D">
              <w:t>6. Развивать творческие способности и воображение в процессе игрового общения.</w:t>
            </w:r>
          </w:p>
          <w:p w:rsidR="008E4856" w:rsidRPr="0043474D" w:rsidRDefault="008E4856" w:rsidP="008B4BCB">
            <w:pPr>
              <w:pStyle w:val="normal0"/>
            </w:pPr>
            <w:r w:rsidRPr="0043474D">
              <w:t>7. Корректировать у детей нежелательные черты характера и поведения.</w:t>
            </w:r>
          </w:p>
          <w:p w:rsidR="008E4856" w:rsidRPr="0043474D" w:rsidRDefault="008E4856" w:rsidP="008B4BCB">
            <w:pPr>
              <w:pStyle w:val="normal0"/>
            </w:pPr>
            <w:r w:rsidRPr="0043474D">
              <w:t>8. развивать психические функции, мелкую моторику рук.</w:t>
            </w:r>
          </w:p>
        </w:tc>
        <w:tc>
          <w:tcPr>
            <w:tcW w:w="2880" w:type="dxa"/>
          </w:tcPr>
          <w:p w:rsidR="008E4856" w:rsidRPr="0043474D" w:rsidRDefault="008E4856" w:rsidP="008B4BCB">
            <w:pPr>
              <w:pStyle w:val="normal0"/>
            </w:pPr>
            <w:r w:rsidRPr="0043474D">
              <w:t>Педагогу в ходе своей деятельности необходимо:</w:t>
            </w:r>
          </w:p>
          <w:p w:rsidR="008E4856" w:rsidRPr="0043474D" w:rsidRDefault="008E4856" w:rsidP="008B4BCB">
            <w:pPr>
              <w:pStyle w:val="normal0"/>
            </w:pPr>
            <w:r w:rsidRPr="0043474D">
              <w:t>1. Формировать осознание ребенком самого себя, своей индивидуальности;</w:t>
            </w:r>
          </w:p>
          <w:p w:rsidR="008E4856" w:rsidRPr="0043474D" w:rsidRDefault="008E4856" w:rsidP="008B4BCB">
            <w:pPr>
              <w:pStyle w:val="normal0"/>
            </w:pPr>
            <w:r w:rsidRPr="0043474D">
              <w:t>2. Развивать способность анализировать собственные реакции: настроение, мысли, поведение.</w:t>
            </w:r>
          </w:p>
          <w:p w:rsidR="008E4856" w:rsidRPr="0043474D" w:rsidRDefault="008E4856" w:rsidP="008B4BCB">
            <w:pPr>
              <w:pStyle w:val="normal0"/>
            </w:pPr>
            <w:r w:rsidRPr="0043474D">
              <w:t>3. Развивать чувство симпатии по отношению к сверстникам  и подчеркивать преимущества и полезность общения с ними;</w:t>
            </w:r>
          </w:p>
          <w:p w:rsidR="008E4856" w:rsidRPr="0043474D" w:rsidRDefault="008E4856" w:rsidP="008B4BCB">
            <w:pPr>
              <w:pStyle w:val="normal0"/>
            </w:pPr>
            <w:r w:rsidRPr="0043474D">
              <w:t>4. Формировать у детей нормы социального поведения, умение договориться друг с другом и учитывать обоюдные интересы.</w:t>
            </w:r>
          </w:p>
          <w:p w:rsidR="008E4856" w:rsidRPr="0043474D" w:rsidRDefault="008E4856" w:rsidP="008B4BCB">
            <w:pPr>
              <w:pStyle w:val="normal0"/>
            </w:pPr>
            <w:r w:rsidRPr="0043474D">
              <w:t>5. Развивать способность к совместным действиям и умения общаться, взаимодействовать со сверстниками на основе морали, доброты, сочувствия.</w:t>
            </w:r>
          </w:p>
          <w:p w:rsidR="008E4856" w:rsidRPr="0043474D" w:rsidRDefault="008E4856" w:rsidP="008B4BCB">
            <w:pPr>
              <w:pStyle w:val="normal0"/>
            </w:pPr>
            <w:r w:rsidRPr="0043474D">
              <w:t>6. Формирование  навыков употребления в речи «волшебных слов»;</w:t>
            </w:r>
          </w:p>
          <w:p w:rsidR="008E4856" w:rsidRPr="0043474D" w:rsidRDefault="008E4856" w:rsidP="008B4BCB">
            <w:pPr>
              <w:pStyle w:val="normal0"/>
            </w:pPr>
            <w:r w:rsidRPr="0043474D">
              <w:t>7. Не нужно сравнивать е ребёнка с другими детьми группы. Сравнивайте его только с самим собой.</w:t>
            </w:r>
          </w:p>
          <w:p w:rsidR="008E4856" w:rsidRPr="0043474D" w:rsidRDefault="008E4856" w:rsidP="008B4BCB">
            <w:pPr>
              <w:pStyle w:val="normal0"/>
            </w:pPr>
          </w:p>
          <w:p w:rsidR="008E4856" w:rsidRPr="0043474D" w:rsidRDefault="008E4856" w:rsidP="008B4BCB">
            <w:pPr>
              <w:pStyle w:val="normal0"/>
            </w:pPr>
          </w:p>
        </w:tc>
        <w:tc>
          <w:tcPr>
            <w:tcW w:w="2520" w:type="dxa"/>
          </w:tcPr>
          <w:p w:rsidR="008E4856" w:rsidRPr="0043474D" w:rsidRDefault="008E4856" w:rsidP="008B4BCB">
            <w:pPr>
              <w:pStyle w:val="normal0"/>
            </w:pPr>
            <w:r w:rsidRPr="0043474D">
              <w:t>Советы родителям, заинтересованным в формировании адекватной самооценки</w:t>
            </w:r>
          </w:p>
          <w:p w:rsidR="008E4856" w:rsidRPr="0043474D" w:rsidRDefault="008E4856" w:rsidP="008B4BCB">
            <w:pPr>
              <w:pStyle w:val="normal0"/>
            </w:pPr>
            <w:r w:rsidRPr="0043474D">
              <w:t>1. Не оберегайте своего ребёнка от повседневных дел, не стремитесь решать за него все проблемы, но и не перегружайте его тем, что ему непосильно.</w:t>
            </w:r>
          </w:p>
          <w:p w:rsidR="008E4856" w:rsidRPr="0043474D" w:rsidRDefault="008E4856" w:rsidP="008B4BCB">
            <w:pPr>
              <w:pStyle w:val="normal0"/>
            </w:pPr>
            <w:r w:rsidRPr="0043474D">
              <w:t>2. Не перехваливайте ребенка, но и не забывайте поощрить его, когда он этого заслуживает. Помните, что похвала так же, как и наказание, должна быть соизмерима с поступком.</w:t>
            </w:r>
          </w:p>
          <w:p w:rsidR="008E4856" w:rsidRPr="0043474D" w:rsidRDefault="008E4856" w:rsidP="008B4BCB">
            <w:pPr>
              <w:pStyle w:val="normal0"/>
            </w:pPr>
            <w:r w:rsidRPr="0043474D">
              <w:t>3. Поощряйте в ребёнке инициативу. Пусть он будет лидером всех начинаний, но так же покажите, что другие могут быть в чем-то лучше его.</w:t>
            </w:r>
          </w:p>
          <w:p w:rsidR="008E4856" w:rsidRPr="0043474D" w:rsidRDefault="008E4856" w:rsidP="008B4BCB">
            <w:pPr>
              <w:pStyle w:val="normal0"/>
            </w:pPr>
            <w:r w:rsidRPr="0043474D">
              <w:t>4. Не забывайте поощрять и других в присутствии ребенка. Подчеркивайте достоинства другого и покажите, что ваш ребенок может также достичь этого.</w:t>
            </w:r>
          </w:p>
          <w:p w:rsidR="008E4856" w:rsidRPr="0043474D" w:rsidRDefault="008E4856" w:rsidP="008B4BCB">
            <w:pPr>
              <w:pStyle w:val="normal0"/>
            </w:pPr>
            <w:r w:rsidRPr="0043474D">
              <w:t>5. Показывайте своим примером адекватность отношения к успехам и неудачам. Оценивайте вслух свои возможности и результаты дела.</w:t>
            </w:r>
          </w:p>
          <w:p w:rsidR="008E4856" w:rsidRPr="0043474D" w:rsidRDefault="008E4856" w:rsidP="008B4BCB">
            <w:pPr>
              <w:pStyle w:val="normal0"/>
            </w:pPr>
            <w:r w:rsidRPr="0043474D">
              <w:t>6. Не сравнивайте ребёнка с другими детьми. Сравнивайте его с самим собой.</w:t>
            </w:r>
          </w:p>
          <w:p w:rsidR="008E4856" w:rsidRPr="0043474D" w:rsidRDefault="008E4856" w:rsidP="008B4BCB">
            <w:pPr>
              <w:pStyle w:val="normal0"/>
              <w:rPr>
                <w:i/>
                <w:iCs/>
              </w:rPr>
            </w:pPr>
          </w:p>
          <w:p w:rsidR="008E4856" w:rsidRPr="0043474D" w:rsidRDefault="008E4856" w:rsidP="008B4BCB">
            <w:pPr>
              <w:pStyle w:val="normal0"/>
            </w:pPr>
            <w:r w:rsidRPr="0043474D">
              <w:t>Несколько советов родителям замкнутых детей:</w:t>
            </w:r>
          </w:p>
          <w:p w:rsidR="008E4856" w:rsidRPr="0043474D" w:rsidRDefault="008E4856" w:rsidP="008B4BCB">
            <w:pPr>
              <w:pStyle w:val="normal0"/>
            </w:pPr>
            <w:r w:rsidRPr="0043474D">
              <w:t>1. Расширяйте круг общения вашего ребенка, приводите его в новые места и знакомьте с новыми людьми;</w:t>
            </w:r>
          </w:p>
          <w:p w:rsidR="008E4856" w:rsidRPr="0043474D" w:rsidRDefault="008E4856" w:rsidP="008B4BCB">
            <w:pPr>
              <w:pStyle w:val="normal0"/>
            </w:pPr>
            <w:r w:rsidRPr="0043474D">
              <w:t>2. Подчеркивайте преимущества и полезность общения, рассказывайте ребенку, что нового  и интересного вы узнали, а также, какое удовольствие получили, общаясь с тем или иным человеком;</w:t>
            </w:r>
          </w:p>
          <w:p w:rsidR="008E4856" w:rsidRPr="0043474D" w:rsidRDefault="008E4856" w:rsidP="008B4BCB">
            <w:pPr>
              <w:pStyle w:val="normal0"/>
            </w:pPr>
            <w:r w:rsidRPr="0043474D">
              <w:t>3. Стремитесь сами стать для ребёнка  примером  эффективно общающегося человека.</w:t>
            </w:r>
          </w:p>
        </w:tc>
        <w:tc>
          <w:tcPr>
            <w:tcW w:w="1984" w:type="dxa"/>
          </w:tcPr>
          <w:p w:rsidR="008E4856" w:rsidRPr="0043474D" w:rsidRDefault="008E4856" w:rsidP="008B4BCB">
            <w:pPr>
              <w:pStyle w:val="normal0"/>
            </w:pPr>
            <w:r w:rsidRPr="0043474D">
              <w:t>Пособие:</w:t>
            </w:r>
          </w:p>
          <w:p w:rsidR="008E4856" w:rsidRPr="0043474D" w:rsidRDefault="008E4856" w:rsidP="008B4BCB">
            <w:pPr>
              <w:pStyle w:val="normal0"/>
            </w:pPr>
            <w:r w:rsidRPr="0043474D">
              <w:t>Театр настроений. Коррекция и развитие эмоционально-нравственной сферы дошкольников. Иванова Г.И.</w:t>
            </w:r>
          </w:p>
          <w:p w:rsidR="008E4856" w:rsidRPr="0043474D" w:rsidRDefault="008E4856" w:rsidP="008B4BCB">
            <w:pPr>
              <w:pStyle w:val="normal0"/>
            </w:pPr>
          </w:p>
          <w:p w:rsidR="008E4856" w:rsidRPr="0043474D" w:rsidRDefault="008E4856" w:rsidP="008B4BCB">
            <w:pPr>
              <w:pStyle w:val="normal0"/>
            </w:pPr>
            <w:r w:rsidRPr="0043474D">
              <w:t>Занятия проводятся в кабинете психолога или в помещении группы детского сада, в котором участники могут свободно располагаться и передвигаться.</w:t>
            </w:r>
          </w:p>
        </w:tc>
      </w:tr>
    </w:tbl>
    <w:p w:rsidR="008E4856" w:rsidRDefault="008E4856" w:rsidP="008B4BCB">
      <w:pPr>
        <w:pStyle w:val="normal0"/>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rsidP="008B4BCB">
      <w:pPr>
        <w:jc w:val="center"/>
        <w:rPr>
          <w:b/>
          <w:bCs/>
          <w:sz w:val="28"/>
          <w:szCs w:val="28"/>
        </w:rPr>
      </w:pPr>
      <w:r>
        <w:rPr>
          <w:b/>
          <w:bCs/>
          <w:sz w:val="28"/>
          <w:szCs w:val="28"/>
        </w:rPr>
        <w:t>Методические рекомендации педагога-психолога для АООП</w:t>
      </w:r>
    </w:p>
    <w:p w:rsidR="008E4856" w:rsidRDefault="008E4856" w:rsidP="008B4BCB">
      <w:pPr>
        <w:jc w:val="cente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42"/>
        <w:gridCol w:w="1325"/>
        <w:gridCol w:w="1414"/>
        <w:gridCol w:w="1803"/>
        <w:gridCol w:w="1459"/>
        <w:gridCol w:w="1459"/>
        <w:gridCol w:w="1672"/>
      </w:tblGrid>
      <w:tr w:rsidR="008E4856" w:rsidRPr="00282CDE">
        <w:tc>
          <w:tcPr>
            <w:tcW w:w="2500" w:type="dxa"/>
          </w:tcPr>
          <w:p w:rsidR="008E4856" w:rsidRPr="00282CDE" w:rsidRDefault="008E4856" w:rsidP="008B4BCB">
            <w:pPr>
              <w:jc w:val="center"/>
              <w:rPr>
                <w:b/>
                <w:bCs/>
              </w:rPr>
            </w:pPr>
            <w:r w:rsidRPr="00282CDE">
              <w:rPr>
                <w:b/>
                <w:bCs/>
              </w:rPr>
              <w:t>Направления</w:t>
            </w:r>
          </w:p>
        </w:tc>
        <w:tc>
          <w:tcPr>
            <w:tcW w:w="1690" w:type="dxa"/>
          </w:tcPr>
          <w:p w:rsidR="008E4856" w:rsidRPr="00282CDE" w:rsidRDefault="008E4856" w:rsidP="008B4BCB">
            <w:pPr>
              <w:jc w:val="center"/>
              <w:rPr>
                <w:b/>
                <w:bCs/>
              </w:rPr>
            </w:pPr>
            <w:r w:rsidRPr="00282CDE">
              <w:rPr>
                <w:b/>
                <w:bCs/>
              </w:rPr>
              <w:t>Кол-во часов</w:t>
            </w:r>
          </w:p>
        </w:tc>
        <w:tc>
          <w:tcPr>
            <w:tcW w:w="2223" w:type="dxa"/>
          </w:tcPr>
          <w:p w:rsidR="008E4856" w:rsidRPr="00282CDE" w:rsidRDefault="008E4856" w:rsidP="008B4BCB">
            <w:pPr>
              <w:jc w:val="center"/>
              <w:rPr>
                <w:b/>
                <w:bCs/>
              </w:rPr>
            </w:pPr>
            <w:r w:rsidRPr="00282CDE">
              <w:rPr>
                <w:b/>
                <w:bCs/>
              </w:rPr>
              <w:t>Адаптация образ.обл.</w:t>
            </w:r>
          </w:p>
        </w:tc>
        <w:tc>
          <w:tcPr>
            <w:tcW w:w="2325" w:type="dxa"/>
          </w:tcPr>
          <w:p w:rsidR="008E4856" w:rsidRPr="00282CDE" w:rsidRDefault="008E4856" w:rsidP="008B4BCB">
            <w:pPr>
              <w:jc w:val="center"/>
              <w:rPr>
                <w:b/>
                <w:bCs/>
              </w:rPr>
            </w:pPr>
            <w:r w:rsidRPr="00282CDE">
              <w:rPr>
                <w:b/>
                <w:bCs/>
              </w:rPr>
              <w:t xml:space="preserve">Программы </w:t>
            </w:r>
          </w:p>
        </w:tc>
        <w:tc>
          <w:tcPr>
            <w:tcW w:w="1975" w:type="dxa"/>
          </w:tcPr>
          <w:p w:rsidR="008E4856" w:rsidRPr="00282CDE" w:rsidRDefault="008E4856" w:rsidP="008B4BCB">
            <w:pPr>
              <w:jc w:val="center"/>
              <w:rPr>
                <w:b/>
                <w:bCs/>
              </w:rPr>
            </w:pPr>
            <w:r w:rsidRPr="00282CDE">
              <w:rPr>
                <w:b/>
                <w:bCs/>
              </w:rPr>
              <w:t>Взаим.с педагогами</w:t>
            </w:r>
          </w:p>
        </w:tc>
        <w:tc>
          <w:tcPr>
            <w:tcW w:w="1922" w:type="dxa"/>
          </w:tcPr>
          <w:p w:rsidR="008E4856" w:rsidRPr="00282CDE" w:rsidRDefault="008E4856" w:rsidP="008B4BCB">
            <w:pPr>
              <w:jc w:val="center"/>
              <w:rPr>
                <w:b/>
                <w:bCs/>
              </w:rPr>
            </w:pPr>
            <w:r w:rsidRPr="00282CDE">
              <w:rPr>
                <w:b/>
                <w:bCs/>
              </w:rPr>
              <w:t>Взаим.с родителями</w:t>
            </w:r>
          </w:p>
        </w:tc>
        <w:tc>
          <w:tcPr>
            <w:tcW w:w="2151" w:type="dxa"/>
          </w:tcPr>
          <w:p w:rsidR="008E4856" w:rsidRPr="00282CDE" w:rsidRDefault="008E4856" w:rsidP="008B4BCB">
            <w:pPr>
              <w:jc w:val="center"/>
              <w:rPr>
                <w:b/>
                <w:bCs/>
              </w:rPr>
            </w:pPr>
            <w:r w:rsidRPr="00282CDE">
              <w:rPr>
                <w:b/>
                <w:bCs/>
              </w:rPr>
              <w:t>Технологии, методы, приемы</w:t>
            </w:r>
          </w:p>
        </w:tc>
      </w:tr>
      <w:tr w:rsidR="008E4856" w:rsidRPr="00282CDE">
        <w:tc>
          <w:tcPr>
            <w:tcW w:w="2500"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Коррекция психических процессов</w:t>
            </w:r>
          </w:p>
        </w:tc>
        <w:tc>
          <w:tcPr>
            <w:tcW w:w="1690" w:type="dxa"/>
            <w:vMerge w:val="restart"/>
          </w:tcPr>
          <w:p w:rsidR="008E4856" w:rsidRPr="00282CDE" w:rsidRDefault="008E4856" w:rsidP="008B4BCB">
            <w:pPr>
              <w:jc w:val="center"/>
            </w:pPr>
            <w:r w:rsidRPr="00282CDE">
              <w:t xml:space="preserve"> </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1-2 раза в неделю</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Индивидуальные занятия</w:t>
            </w:r>
          </w:p>
          <w:p w:rsidR="008E4856" w:rsidRPr="00282CDE" w:rsidRDefault="008E4856" w:rsidP="008B4BCB">
            <w:pPr>
              <w:jc w:val="center"/>
            </w:pPr>
          </w:p>
          <w:p w:rsidR="008E4856" w:rsidRPr="00282CDE" w:rsidRDefault="008E4856" w:rsidP="008B4BCB"/>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Подгрупповая форма работы</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 xml:space="preserve">Занятия в </w:t>
            </w:r>
          </w:p>
          <w:p w:rsidR="008E4856" w:rsidRPr="00282CDE" w:rsidRDefault="008E4856" w:rsidP="008B4BCB">
            <w:pPr>
              <w:jc w:val="center"/>
            </w:pPr>
            <w:r w:rsidRPr="00282CDE">
              <w:t>группах</w:t>
            </w:r>
          </w:p>
        </w:tc>
        <w:tc>
          <w:tcPr>
            <w:tcW w:w="2223"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 сенсорное развитие (по всем видам восприятия: зрительному, слуховому, тактильно-двигательному, обонятельному, вкусовому);</w:t>
            </w:r>
          </w:p>
          <w:p w:rsidR="008E4856" w:rsidRPr="00282CDE" w:rsidRDefault="008E4856" w:rsidP="008B4BCB">
            <w:pPr>
              <w:jc w:val="center"/>
            </w:pPr>
            <w:r w:rsidRPr="00282CDE">
              <w:t>- развитие психических функций.</w:t>
            </w:r>
          </w:p>
        </w:tc>
        <w:tc>
          <w:tcPr>
            <w:tcW w:w="2325" w:type="dxa"/>
          </w:tcPr>
          <w:p w:rsidR="008E4856" w:rsidRPr="00282CDE" w:rsidRDefault="008E4856" w:rsidP="008B4BCB">
            <w:pPr>
              <w:jc w:val="center"/>
              <w:rPr>
                <w:color w:val="222222"/>
                <w:shd w:val="clear" w:color="auto" w:fill="F9F9F9"/>
              </w:rPr>
            </w:pPr>
            <w:r w:rsidRPr="00282CDE">
              <w:t>-</w:t>
            </w:r>
            <w:r w:rsidRPr="00282CDE">
              <w:rPr>
                <w:color w:val="222222"/>
                <w:shd w:val="clear" w:color="auto" w:fill="F9F9F9"/>
              </w:rPr>
              <w:t xml:space="preserve"> В.Г. Маралов, </w:t>
            </w:r>
          </w:p>
          <w:p w:rsidR="008E4856" w:rsidRPr="00282CDE" w:rsidRDefault="008E4856" w:rsidP="008B4BCB">
            <w:pPr>
              <w:jc w:val="center"/>
              <w:rPr>
                <w:color w:val="222222"/>
                <w:shd w:val="clear" w:color="auto" w:fill="F9F9F9"/>
              </w:rPr>
            </w:pPr>
            <w:r w:rsidRPr="00282CDE">
              <w:rPr>
                <w:color w:val="222222"/>
                <w:shd w:val="clear" w:color="auto" w:fill="F9F9F9"/>
              </w:rPr>
              <w:t>Л.П. Фролова «Комплексная система коррекционно-развивающих занятий с детьми ст. дошк. возраста»;</w:t>
            </w:r>
          </w:p>
          <w:p w:rsidR="008E4856" w:rsidRPr="00282CDE" w:rsidRDefault="008E4856" w:rsidP="008B4BCB">
            <w:pPr>
              <w:jc w:val="center"/>
              <w:rPr>
                <w:color w:val="222222"/>
                <w:shd w:val="clear" w:color="auto" w:fill="F9F9F9"/>
              </w:rPr>
            </w:pPr>
          </w:p>
          <w:p w:rsidR="008E4856" w:rsidRPr="00282CDE" w:rsidRDefault="008E4856" w:rsidP="008B4BCB">
            <w:pPr>
              <w:jc w:val="center"/>
            </w:pPr>
            <w:r w:rsidRPr="00282CDE">
              <w:rPr>
                <w:color w:val="222222"/>
                <w:shd w:val="clear" w:color="auto" w:fill="F9F9F9"/>
              </w:rPr>
              <w:t>-</w:t>
            </w:r>
            <w:r w:rsidRPr="00282CDE">
              <w:t xml:space="preserve"> И.В. Ганичева «Телесно-ориентированные подходы к психокоррекционной и развивающей работе с детьми»;</w:t>
            </w:r>
          </w:p>
          <w:p w:rsidR="008E4856" w:rsidRPr="00282CDE" w:rsidRDefault="008E4856" w:rsidP="008B4BCB">
            <w:pPr>
              <w:jc w:val="center"/>
            </w:pPr>
          </w:p>
          <w:p w:rsidR="008E4856" w:rsidRPr="00282CDE" w:rsidRDefault="008E4856" w:rsidP="008B4BCB">
            <w:pPr>
              <w:jc w:val="center"/>
            </w:pPr>
            <w:r w:rsidRPr="00282CDE">
              <w:rPr>
                <w:shd w:val="clear" w:color="auto" w:fill="FFFFFF"/>
              </w:rPr>
              <w:t>- Афонькина Ю.А. «Рабочая программа педагога-психолога ДОУ»</w:t>
            </w:r>
          </w:p>
        </w:tc>
        <w:tc>
          <w:tcPr>
            <w:tcW w:w="1975"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Формирование банка развивающих игр в соответствии с психологическими и возрастными особенностями дошкольников</w:t>
            </w:r>
          </w:p>
        </w:tc>
        <w:tc>
          <w:tcPr>
            <w:tcW w:w="1922"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Индивидуальные беседы, консультации;</w:t>
            </w:r>
          </w:p>
          <w:p w:rsidR="008E4856" w:rsidRPr="00282CDE" w:rsidRDefault="008E4856" w:rsidP="008B4BCB">
            <w:pPr>
              <w:jc w:val="center"/>
            </w:pPr>
            <w:r w:rsidRPr="00282CDE">
              <w:t>подготовка демонстрационных материалов</w:t>
            </w:r>
          </w:p>
        </w:tc>
        <w:tc>
          <w:tcPr>
            <w:tcW w:w="2151" w:type="dxa"/>
            <w:vMerge w:val="restart"/>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 xml:space="preserve">Индивидуальные, </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Групповые занятия;</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 xml:space="preserve"> Методы консультативной и психотерапевтической работы;</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Игровая терапия;</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Арт-терапия;</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Песочная терапия;</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Психогимнастика;</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 xml:space="preserve">Методы подкрепления; </w:t>
            </w:r>
          </w:p>
          <w:p w:rsidR="008E4856" w:rsidRPr="00282CDE" w:rsidRDefault="008E4856" w:rsidP="008B4BCB">
            <w:pPr>
              <w:jc w:val="center"/>
            </w:pPr>
            <w:r w:rsidRPr="00282CDE">
              <w:t>использования образца;</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Релаксационные упражнения;</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Куклотерапия;</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Игры на развитие сенсомоторики и тактильной чувствительности;</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Упражнения для развития познавательных процессов;</w:t>
            </w: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Релаксация</w:t>
            </w:r>
          </w:p>
        </w:tc>
      </w:tr>
      <w:tr w:rsidR="008E4856" w:rsidRPr="00282CDE">
        <w:tc>
          <w:tcPr>
            <w:tcW w:w="2500"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Социализация воспитанников и формирование практически-ориентированных навыков</w:t>
            </w:r>
          </w:p>
        </w:tc>
        <w:tc>
          <w:tcPr>
            <w:tcW w:w="1690" w:type="dxa"/>
            <w:vMerge/>
          </w:tcPr>
          <w:p w:rsidR="008E4856" w:rsidRPr="00282CDE" w:rsidRDefault="008E4856" w:rsidP="008B4BCB">
            <w:pPr>
              <w:jc w:val="center"/>
            </w:pPr>
          </w:p>
        </w:tc>
        <w:tc>
          <w:tcPr>
            <w:tcW w:w="2223" w:type="dxa"/>
          </w:tcPr>
          <w:p w:rsidR="008E4856" w:rsidRPr="00282CDE" w:rsidRDefault="008E4856" w:rsidP="008B4BCB">
            <w:pPr>
              <w:jc w:val="center"/>
            </w:pPr>
            <w:r w:rsidRPr="00282CDE">
              <w:t>- формирование гендерных и гражданских чувств;</w:t>
            </w:r>
          </w:p>
          <w:p w:rsidR="008E4856" w:rsidRPr="00282CDE" w:rsidRDefault="008E4856" w:rsidP="008B4BCB">
            <w:pPr>
              <w:jc w:val="center"/>
            </w:pPr>
            <w:r w:rsidRPr="00282CDE">
              <w:t>- формирование общепринятых норм  поведения;</w:t>
            </w:r>
          </w:p>
          <w:p w:rsidR="008E4856" w:rsidRPr="00282CDE" w:rsidRDefault="008E4856" w:rsidP="008B4BCB">
            <w:pPr>
              <w:jc w:val="center"/>
            </w:pPr>
            <w:r w:rsidRPr="00282CDE">
              <w:t>- тренинги отношения партнерства, взаимопомощи</w:t>
            </w:r>
          </w:p>
        </w:tc>
        <w:tc>
          <w:tcPr>
            <w:tcW w:w="2325" w:type="dxa"/>
          </w:tcPr>
          <w:p w:rsidR="008E4856" w:rsidRPr="00282CDE" w:rsidRDefault="008E4856" w:rsidP="008B4BCB">
            <w:pPr>
              <w:jc w:val="center"/>
              <w:rPr>
                <w:shd w:val="clear" w:color="auto" w:fill="FFFFFF"/>
              </w:rPr>
            </w:pPr>
          </w:p>
          <w:p w:rsidR="008E4856" w:rsidRPr="00282CDE" w:rsidRDefault="008E4856" w:rsidP="008B4BCB">
            <w:pPr>
              <w:jc w:val="center"/>
              <w:rPr>
                <w:shd w:val="clear" w:color="auto" w:fill="FFFFFF"/>
              </w:rPr>
            </w:pPr>
          </w:p>
          <w:p w:rsidR="008E4856" w:rsidRPr="00282CDE" w:rsidRDefault="008E4856" w:rsidP="008B4BCB">
            <w:pPr>
              <w:jc w:val="center"/>
            </w:pPr>
            <w:r w:rsidRPr="00282CDE">
              <w:rPr>
                <w:shd w:val="clear" w:color="auto" w:fill="FFFFFF"/>
              </w:rPr>
              <w:t>- Чернецкая Л. В. «Психологические игры и тренинги в детском саду»</w:t>
            </w:r>
          </w:p>
        </w:tc>
        <w:tc>
          <w:tcPr>
            <w:tcW w:w="1975" w:type="dxa"/>
          </w:tcPr>
          <w:p w:rsidR="008E4856" w:rsidRPr="00282CDE" w:rsidRDefault="008E4856" w:rsidP="008B4BCB">
            <w:pPr>
              <w:jc w:val="center"/>
            </w:pPr>
          </w:p>
          <w:p w:rsidR="008E4856" w:rsidRPr="00282CDE" w:rsidRDefault="008E4856" w:rsidP="008B4BCB">
            <w:pPr>
              <w:jc w:val="center"/>
            </w:pPr>
            <w:r w:rsidRPr="00282CDE">
              <w:t>Оказание консультативной и практической помощи педагогам</w:t>
            </w:r>
          </w:p>
        </w:tc>
        <w:tc>
          <w:tcPr>
            <w:tcW w:w="1922"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Создание буклетов и памяток</w:t>
            </w:r>
          </w:p>
        </w:tc>
        <w:tc>
          <w:tcPr>
            <w:tcW w:w="2151" w:type="dxa"/>
            <w:vMerge/>
          </w:tcPr>
          <w:p w:rsidR="008E4856" w:rsidRPr="00282CDE" w:rsidRDefault="008E4856" w:rsidP="008B4BCB"/>
        </w:tc>
      </w:tr>
      <w:tr w:rsidR="008E4856" w:rsidRPr="00282CDE">
        <w:tc>
          <w:tcPr>
            <w:tcW w:w="2500"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Развитие социального и эмоционального интеллекта</w:t>
            </w:r>
          </w:p>
        </w:tc>
        <w:tc>
          <w:tcPr>
            <w:tcW w:w="1690" w:type="dxa"/>
            <w:vMerge/>
          </w:tcPr>
          <w:p w:rsidR="008E4856" w:rsidRPr="00282CDE" w:rsidRDefault="008E4856" w:rsidP="008B4BCB">
            <w:pPr>
              <w:jc w:val="center"/>
            </w:pPr>
          </w:p>
        </w:tc>
        <w:tc>
          <w:tcPr>
            <w:tcW w:w="2223" w:type="dxa"/>
          </w:tcPr>
          <w:p w:rsidR="008E4856" w:rsidRPr="00282CDE" w:rsidRDefault="008E4856" w:rsidP="008B4BCB">
            <w:pPr>
              <w:jc w:val="center"/>
            </w:pPr>
            <w:r w:rsidRPr="00282CDE">
              <w:t>- формирование целостной картины мира;</w:t>
            </w:r>
          </w:p>
          <w:p w:rsidR="008E4856" w:rsidRPr="00282CDE" w:rsidRDefault="008E4856" w:rsidP="008B4BCB">
            <w:pPr>
              <w:jc w:val="center"/>
            </w:pPr>
          </w:p>
          <w:p w:rsidR="008E4856" w:rsidRPr="00282CDE" w:rsidRDefault="008E4856" w:rsidP="008B4BCB">
            <w:pPr>
              <w:jc w:val="center"/>
            </w:pPr>
            <w:r w:rsidRPr="00282CDE">
              <w:t>- познавательно-исследовательская деятельность;</w:t>
            </w:r>
          </w:p>
          <w:p w:rsidR="008E4856" w:rsidRPr="00282CDE" w:rsidRDefault="008E4856" w:rsidP="008B4BCB">
            <w:pPr>
              <w:jc w:val="center"/>
            </w:pPr>
          </w:p>
          <w:p w:rsidR="008E4856" w:rsidRPr="00282CDE" w:rsidRDefault="008E4856" w:rsidP="008B4BCB">
            <w:pPr>
              <w:jc w:val="center"/>
            </w:pPr>
            <w:r w:rsidRPr="00282CDE">
              <w:t>- развитие математических представлений;</w:t>
            </w:r>
          </w:p>
          <w:p w:rsidR="008E4856" w:rsidRPr="00282CDE" w:rsidRDefault="008E4856" w:rsidP="008B4BCB">
            <w:pPr>
              <w:jc w:val="center"/>
            </w:pPr>
          </w:p>
          <w:p w:rsidR="008E4856" w:rsidRPr="00282CDE" w:rsidRDefault="008E4856" w:rsidP="008B4BCB">
            <w:pPr>
              <w:jc w:val="center"/>
            </w:pPr>
            <w:r w:rsidRPr="00282CDE">
              <w:t>- развитие игровой и театрализованной деятельности</w:t>
            </w:r>
          </w:p>
        </w:tc>
        <w:tc>
          <w:tcPr>
            <w:tcW w:w="2325" w:type="dxa"/>
          </w:tcPr>
          <w:p w:rsidR="008E4856" w:rsidRPr="00282CDE" w:rsidRDefault="008E4856" w:rsidP="008B4BCB">
            <w:pPr>
              <w:jc w:val="center"/>
              <w:rPr>
                <w:shd w:val="clear" w:color="auto" w:fill="FFFFFF"/>
              </w:rPr>
            </w:pPr>
            <w:r w:rsidRPr="00282CDE">
              <w:t xml:space="preserve">- </w:t>
            </w:r>
            <w:r w:rsidRPr="00282CDE">
              <w:rPr>
                <w:shd w:val="clear" w:color="auto" w:fill="FFFFFF"/>
              </w:rPr>
              <w:t>Севостьянова Е. О. «Хочу все знать! Развитие интеллекта детей 5 – 7 лет»;</w:t>
            </w:r>
          </w:p>
          <w:p w:rsidR="008E4856" w:rsidRPr="00282CDE" w:rsidRDefault="008E4856" w:rsidP="008B4BCB">
            <w:pPr>
              <w:jc w:val="center"/>
              <w:rPr>
                <w:shd w:val="clear" w:color="auto" w:fill="FFFFFF"/>
              </w:rPr>
            </w:pPr>
          </w:p>
          <w:p w:rsidR="008E4856" w:rsidRPr="00282CDE" w:rsidRDefault="008E4856" w:rsidP="008B4BCB">
            <w:pPr>
              <w:jc w:val="center"/>
              <w:rPr>
                <w:shd w:val="clear" w:color="auto" w:fill="FFFFFF"/>
              </w:rPr>
            </w:pPr>
            <w:r w:rsidRPr="00282CDE">
              <w:rPr>
                <w:shd w:val="clear" w:color="auto" w:fill="FFFFFF"/>
              </w:rPr>
              <w:t>- Чистякова М. А. «Психогимнастик»а;</w:t>
            </w:r>
          </w:p>
          <w:p w:rsidR="008E4856" w:rsidRPr="00282CDE" w:rsidRDefault="008E4856" w:rsidP="008B4BCB">
            <w:pPr>
              <w:jc w:val="center"/>
              <w:rPr>
                <w:shd w:val="clear" w:color="auto" w:fill="FFFFFF"/>
              </w:rPr>
            </w:pPr>
          </w:p>
          <w:p w:rsidR="008E4856" w:rsidRPr="00282CDE" w:rsidRDefault="008E4856" w:rsidP="008B4BCB">
            <w:pPr>
              <w:jc w:val="center"/>
              <w:rPr>
                <w:color w:val="222222"/>
                <w:shd w:val="clear" w:color="auto" w:fill="FFFFFF"/>
              </w:rPr>
            </w:pPr>
            <w:r w:rsidRPr="00282CDE">
              <w:rPr>
                <w:shd w:val="clear" w:color="auto" w:fill="FFFFFF"/>
              </w:rPr>
              <w:t>-</w:t>
            </w:r>
            <w:r w:rsidRPr="00282CDE">
              <w:rPr>
                <w:color w:val="222222"/>
                <w:shd w:val="clear" w:color="auto" w:fill="FFFFFF"/>
              </w:rPr>
              <w:t xml:space="preserve"> Крюкова С.В., Слободяник Н.П.</w:t>
            </w:r>
            <w:r w:rsidRPr="00282CDE">
              <w:rPr>
                <w:shd w:val="clear" w:color="auto" w:fill="FFFFFF"/>
              </w:rPr>
              <w:t xml:space="preserve"> </w:t>
            </w:r>
            <w:r w:rsidRPr="00282CDE">
              <w:rPr>
                <w:color w:val="222222"/>
                <w:shd w:val="clear" w:color="auto" w:fill="FFFFFF"/>
              </w:rPr>
              <w:t>«Удивляюсь, злюсь, боюсь, хвастаюсь и радуюсь»;</w:t>
            </w:r>
          </w:p>
          <w:p w:rsidR="008E4856" w:rsidRPr="00282CDE" w:rsidRDefault="008E4856" w:rsidP="008B4BCB">
            <w:pPr>
              <w:jc w:val="center"/>
              <w:rPr>
                <w:color w:val="222222"/>
                <w:shd w:val="clear" w:color="auto" w:fill="FFFFFF"/>
              </w:rPr>
            </w:pPr>
          </w:p>
          <w:p w:rsidR="008E4856" w:rsidRPr="00282CDE" w:rsidRDefault="008E4856" w:rsidP="008B4BCB">
            <w:pPr>
              <w:jc w:val="center"/>
            </w:pPr>
            <w:r w:rsidRPr="00282CDE">
              <w:rPr>
                <w:color w:val="222222"/>
                <w:shd w:val="clear" w:color="auto" w:fill="FFFFFF"/>
              </w:rPr>
              <w:t xml:space="preserve">- </w:t>
            </w:r>
            <w:r w:rsidRPr="00282CDE">
              <w:rPr>
                <w:color w:val="222222"/>
                <w:shd w:val="clear" w:color="auto" w:fill="F9F9F9"/>
              </w:rPr>
              <w:t>Ильина М.Н и др.</w:t>
            </w:r>
            <w:r w:rsidRPr="00282CDE">
              <w:rPr>
                <w:color w:val="222222"/>
                <w:shd w:val="clear" w:color="auto" w:fill="FFFFFF"/>
              </w:rPr>
              <w:t xml:space="preserve">  «</w:t>
            </w:r>
            <w:r w:rsidRPr="00282CDE">
              <w:rPr>
                <w:color w:val="222222"/>
                <w:shd w:val="clear" w:color="auto" w:fill="F9F9F9"/>
              </w:rPr>
              <w:t>Развитие интеллекта и навыков общения у ребенка посредством групповых игр»</w:t>
            </w:r>
          </w:p>
        </w:tc>
        <w:tc>
          <w:tcPr>
            <w:tcW w:w="1975" w:type="dxa"/>
          </w:tcPr>
          <w:p w:rsidR="008E4856" w:rsidRPr="00282CDE" w:rsidRDefault="008E4856" w:rsidP="008B4BCB">
            <w:pPr>
              <w:jc w:val="center"/>
            </w:pPr>
          </w:p>
          <w:p w:rsidR="008E4856" w:rsidRPr="00282CDE" w:rsidRDefault="008E4856" w:rsidP="008B4BCB">
            <w:pPr>
              <w:jc w:val="center"/>
            </w:pPr>
            <w:r w:rsidRPr="00282CDE">
              <w:t>Осуществление психологического сопровождения образовательной деятельности воспитателя</w:t>
            </w:r>
          </w:p>
        </w:tc>
        <w:tc>
          <w:tcPr>
            <w:tcW w:w="1922"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Проведение</w:t>
            </w:r>
          </w:p>
          <w:p w:rsidR="008E4856" w:rsidRPr="00282CDE" w:rsidRDefault="008E4856" w:rsidP="008B4BCB">
            <w:pPr>
              <w:jc w:val="center"/>
            </w:pPr>
            <w:r w:rsidRPr="00282CDE">
              <w:t>тренингов и консультаций</w:t>
            </w:r>
          </w:p>
        </w:tc>
        <w:tc>
          <w:tcPr>
            <w:tcW w:w="2151" w:type="dxa"/>
            <w:vMerge/>
          </w:tcPr>
          <w:p w:rsidR="008E4856" w:rsidRPr="00282CDE" w:rsidRDefault="008E4856" w:rsidP="008B4BCB"/>
        </w:tc>
      </w:tr>
      <w:tr w:rsidR="008E4856" w:rsidRPr="00282CDE">
        <w:tc>
          <w:tcPr>
            <w:tcW w:w="2500" w:type="dxa"/>
          </w:tcPr>
          <w:p w:rsidR="008E4856" w:rsidRPr="00282CDE" w:rsidRDefault="008E4856" w:rsidP="008B4BCB">
            <w:pPr>
              <w:jc w:val="center"/>
            </w:pPr>
          </w:p>
          <w:p w:rsidR="008E4856" w:rsidRPr="00282CDE" w:rsidRDefault="008E4856" w:rsidP="008B4BCB">
            <w:pPr>
              <w:jc w:val="center"/>
            </w:pPr>
            <w:r w:rsidRPr="00282CDE">
              <w:t>Становление самостоятельности и саморегуляции собственных действий</w:t>
            </w:r>
          </w:p>
        </w:tc>
        <w:tc>
          <w:tcPr>
            <w:tcW w:w="1690" w:type="dxa"/>
            <w:vMerge/>
          </w:tcPr>
          <w:p w:rsidR="008E4856" w:rsidRPr="00282CDE" w:rsidRDefault="008E4856" w:rsidP="008B4BCB">
            <w:pPr>
              <w:jc w:val="center"/>
            </w:pPr>
          </w:p>
        </w:tc>
        <w:tc>
          <w:tcPr>
            <w:tcW w:w="2223" w:type="dxa"/>
          </w:tcPr>
          <w:p w:rsidR="008E4856" w:rsidRPr="00282CDE" w:rsidRDefault="008E4856" w:rsidP="008B4BCB">
            <w:pPr>
              <w:jc w:val="center"/>
            </w:pPr>
          </w:p>
          <w:p w:rsidR="008E4856" w:rsidRPr="00282CDE" w:rsidRDefault="008E4856" w:rsidP="008B4BCB">
            <w:pPr>
              <w:jc w:val="center"/>
            </w:pPr>
            <w:r w:rsidRPr="00282CDE">
              <w:t>- формирование навыков самоконтроля;</w:t>
            </w:r>
          </w:p>
          <w:p w:rsidR="008E4856" w:rsidRPr="00282CDE" w:rsidRDefault="008E4856" w:rsidP="008B4BCB">
            <w:pPr>
              <w:jc w:val="center"/>
            </w:pPr>
            <w:r w:rsidRPr="00282CDE">
              <w:t>- совместная трудовая деятельность</w:t>
            </w:r>
          </w:p>
        </w:tc>
        <w:tc>
          <w:tcPr>
            <w:tcW w:w="2325" w:type="dxa"/>
          </w:tcPr>
          <w:p w:rsidR="008E4856" w:rsidRPr="00282CDE" w:rsidRDefault="008E4856" w:rsidP="008B4BCB">
            <w:pPr>
              <w:jc w:val="center"/>
            </w:pPr>
            <w:r w:rsidRPr="00282CDE">
              <w:t>- И.В. Ганичева «Телесно-ориентированные подходы к психокоррекционной и развивающей работе с детьми»</w:t>
            </w:r>
          </w:p>
        </w:tc>
        <w:tc>
          <w:tcPr>
            <w:tcW w:w="1975" w:type="dxa"/>
          </w:tcPr>
          <w:p w:rsidR="008E4856" w:rsidRPr="00282CDE" w:rsidRDefault="008E4856" w:rsidP="008B4BCB">
            <w:pPr>
              <w:jc w:val="center"/>
            </w:pPr>
          </w:p>
          <w:p w:rsidR="008E4856" w:rsidRPr="00282CDE" w:rsidRDefault="008E4856" w:rsidP="008B4BCB">
            <w:pPr>
              <w:jc w:val="center"/>
            </w:pPr>
            <w:r w:rsidRPr="00282CDE">
              <w:t>Проведение совместных занятий</w:t>
            </w:r>
          </w:p>
        </w:tc>
        <w:tc>
          <w:tcPr>
            <w:tcW w:w="1922" w:type="dxa"/>
            <w:vMerge w:val="restart"/>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Изготовление памяток, буклетов, информационных папок</w:t>
            </w:r>
          </w:p>
        </w:tc>
        <w:tc>
          <w:tcPr>
            <w:tcW w:w="2151" w:type="dxa"/>
            <w:vMerge/>
          </w:tcPr>
          <w:p w:rsidR="008E4856" w:rsidRPr="00282CDE" w:rsidRDefault="008E4856" w:rsidP="008B4BCB"/>
        </w:tc>
      </w:tr>
      <w:tr w:rsidR="008E4856" w:rsidRPr="00282CDE">
        <w:tc>
          <w:tcPr>
            <w:tcW w:w="2500" w:type="dxa"/>
          </w:tcPr>
          <w:p w:rsidR="008E4856" w:rsidRPr="00282CDE" w:rsidRDefault="008E4856" w:rsidP="008B4BCB">
            <w:pPr>
              <w:jc w:val="center"/>
            </w:pPr>
          </w:p>
          <w:p w:rsidR="008E4856" w:rsidRPr="00282CDE" w:rsidRDefault="008E4856" w:rsidP="008B4BCB">
            <w:pPr>
              <w:jc w:val="center"/>
            </w:pPr>
            <w:r w:rsidRPr="00282CDE">
              <w:t>Формирование предпосылок учебной деятельности</w:t>
            </w:r>
          </w:p>
        </w:tc>
        <w:tc>
          <w:tcPr>
            <w:tcW w:w="1690" w:type="dxa"/>
            <w:vMerge/>
          </w:tcPr>
          <w:p w:rsidR="008E4856" w:rsidRPr="00282CDE" w:rsidRDefault="008E4856" w:rsidP="008B4BCB">
            <w:pPr>
              <w:jc w:val="center"/>
            </w:pPr>
          </w:p>
        </w:tc>
        <w:tc>
          <w:tcPr>
            <w:tcW w:w="2223" w:type="dxa"/>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 проблемно-поиковые ситуации</w:t>
            </w:r>
          </w:p>
        </w:tc>
        <w:tc>
          <w:tcPr>
            <w:tcW w:w="2325" w:type="dxa"/>
          </w:tcPr>
          <w:p w:rsidR="008E4856" w:rsidRPr="00282CDE" w:rsidRDefault="008E4856" w:rsidP="008B4BCB">
            <w:pPr>
              <w:jc w:val="center"/>
            </w:pPr>
            <w:r w:rsidRPr="00282CDE">
              <w:t xml:space="preserve">- </w:t>
            </w:r>
            <w:r w:rsidRPr="00282CDE">
              <w:rPr>
                <w:color w:val="222222"/>
                <w:shd w:val="clear" w:color="auto" w:fill="FFFFFF"/>
              </w:rPr>
              <w:t>Куражева Н.Ю. Козлова И.А.</w:t>
            </w:r>
            <w:r w:rsidRPr="00282CDE">
              <w:t xml:space="preserve">  «</w:t>
            </w:r>
            <w:r w:rsidRPr="00282CDE">
              <w:rPr>
                <w:color w:val="222222"/>
                <w:shd w:val="clear" w:color="auto" w:fill="FFFFFF"/>
              </w:rPr>
              <w:t>Приключения будущих первоклассников Психологические занятия с детьми 6-7 лет»</w:t>
            </w:r>
          </w:p>
        </w:tc>
        <w:tc>
          <w:tcPr>
            <w:tcW w:w="1975" w:type="dxa"/>
          </w:tcPr>
          <w:p w:rsidR="008E4856" w:rsidRPr="00282CDE" w:rsidRDefault="008E4856" w:rsidP="008B4BCB">
            <w:pPr>
              <w:jc w:val="center"/>
            </w:pPr>
            <w:r w:rsidRPr="00282CDE">
              <w:t>Участие в деятельности по спихологической подготовке детей к обучению в школе</w:t>
            </w:r>
          </w:p>
        </w:tc>
        <w:tc>
          <w:tcPr>
            <w:tcW w:w="1922" w:type="dxa"/>
            <w:vMerge/>
          </w:tcPr>
          <w:p w:rsidR="008E4856" w:rsidRPr="00282CDE" w:rsidRDefault="008E4856" w:rsidP="008B4BCB">
            <w:pPr>
              <w:jc w:val="center"/>
            </w:pPr>
          </w:p>
        </w:tc>
        <w:tc>
          <w:tcPr>
            <w:tcW w:w="2151" w:type="dxa"/>
            <w:vMerge/>
          </w:tcPr>
          <w:p w:rsidR="008E4856" w:rsidRPr="00282CDE" w:rsidRDefault="008E4856" w:rsidP="008B4BCB"/>
        </w:tc>
      </w:tr>
      <w:tr w:rsidR="008E4856" w:rsidRPr="00282CDE">
        <w:tc>
          <w:tcPr>
            <w:tcW w:w="2500" w:type="dxa"/>
          </w:tcPr>
          <w:p w:rsidR="008E4856" w:rsidRPr="00282CDE" w:rsidRDefault="008E4856" w:rsidP="008B4BCB">
            <w:pPr>
              <w:jc w:val="center"/>
            </w:pPr>
          </w:p>
          <w:p w:rsidR="008E4856" w:rsidRPr="00282CDE" w:rsidRDefault="008E4856" w:rsidP="008B4BCB">
            <w:pPr>
              <w:jc w:val="center"/>
            </w:pPr>
            <w:r w:rsidRPr="00282CDE">
              <w:t>Формирование основ безопасного поведения в быту, на природе, в социуме.</w:t>
            </w:r>
          </w:p>
        </w:tc>
        <w:tc>
          <w:tcPr>
            <w:tcW w:w="1690" w:type="dxa"/>
            <w:vMerge/>
          </w:tcPr>
          <w:p w:rsidR="008E4856" w:rsidRPr="00282CDE" w:rsidRDefault="008E4856" w:rsidP="008B4BCB">
            <w:pPr>
              <w:jc w:val="center"/>
            </w:pPr>
          </w:p>
        </w:tc>
        <w:tc>
          <w:tcPr>
            <w:tcW w:w="2223" w:type="dxa"/>
          </w:tcPr>
          <w:p w:rsidR="008E4856" w:rsidRPr="00282CDE" w:rsidRDefault="008E4856" w:rsidP="008B4BCB">
            <w:pPr>
              <w:jc w:val="center"/>
            </w:pPr>
          </w:p>
          <w:p w:rsidR="008E4856" w:rsidRPr="00282CDE" w:rsidRDefault="008E4856" w:rsidP="008B4BCB">
            <w:pPr>
              <w:jc w:val="center"/>
            </w:pPr>
            <w:r w:rsidRPr="00282CDE">
              <w:t>- овладение элементарными нормами и правилами поведения и здорового образа жизни</w:t>
            </w:r>
          </w:p>
        </w:tc>
        <w:tc>
          <w:tcPr>
            <w:tcW w:w="2325" w:type="dxa"/>
          </w:tcPr>
          <w:p w:rsidR="008E4856" w:rsidRPr="00282CDE" w:rsidRDefault="008E4856" w:rsidP="008B4BCB">
            <w:pPr>
              <w:jc w:val="center"/>
            </w:pPr>
            <w:r w:rsidRPr="00282CDE">
              <w:t xml:space="preserve">- </w:t>
            </w:r>
            <w:r w:rsidRPr="00282CDE">
              <w:rPr>
                <w:color w:val="222222"/>
                <w:shd w:val="clear" w:color="auto" w:fill="FFFFFF"/>
              </w:rPr>
              <w:t>Хухлаева О.В., Хухлаев О.Е., Первушина И.М.</w:t>
            </w:r>
            <w:r w:rsidRPr="00282CDE">
              <w:t xml:space="preserve"> «</w:t>
            </w:r>
            <w:r w:rsidRPr="00282CDE">
              <w:rPr>
                <w:color w:val="222222"/>
                <w:shd w:val="clear" w:color="auto" w:fill="FFFFFF"/>
              </w:rPr>
              <w:t>Программа психопрофилактических занятий для детей 3-4, 4-5, 5-6 лет»</w:t>
            </w:r>
          </w:p>
        </w:tc>
        <w:tc>
          <w:tcPr>
            <w:tcW w:w="1975" w:type="dxa"/>
          </w:tcPr>
          <w:p w:rsidR="008E4856" w:rsidRPr="00282CDE" w:rsidRDefault="008E4856" w:rsidP="008B4BCB">
            <w:pPr>
              <w:jc w:val="center"/>
            </w:pPr>
            <w:r w:rsidRPr="00282CDE">
              <w:t>Создание методических рекомендаций, демонстрационных материалов, папок-передвижек</w:t>
            </w:r>
          </w:p>
        </w:tc>
        <w:tc>
          <w:tcPr>
            <w:tcW w:w="1922" w:type="dxa"/>
            <w:vMerge/>
          </w:tcPr>
          <w:p w:rsidR="008E4856" w:rsidRPr="00282CDE" w:rsidRDefault="008E4856" w:rsidP="008B4BCB">
            <w:pPr>
              <w:jc w:val="center"/>
            </w:pPr>
          </w:p>
        </w:tc>
        <w:tc>
          <w:tcPr>
            <w:tcW w:w="2151" w:type="dxa"/>
            <w:vMerge/>
          </w:tcPr>
          <w:p w:rsidR="008E4856" w:rsidRPr="00282CDE" w:rsidRDefault="008E4856" w:rsidP="008B4BCB"/>
        </w:tc>
      </w:tr>
    </w:tbl>
    <w:p w:rsidR="008E4856" w:rsidRDefault="008E4856" w:rsidP="008B4BCB">
      <w:pPr>
        <w:spacing w:after="200" w:line="276" w:lineRule="auto"/>
      </w:pPr>
    </w:p>
    <w:p w:rsidR="008E4856" w:rsidRDefault="008E4856" w:rsidP="00944978">
      <w:pPr>
        <w:jc w:val="center"/>
        <w:rPr>
          <w:b/>
          <w:bCs/>
          <w:sz w:val="28"/>
          <w:szCs w:val="28"/>
        </w:rPr>
      </w:pPr>
      <w:r>
        <w:rPr>
          <w:b/>
          <w:bCs/>
          <w:sz w:val="28"/>
          <w:szCs w:val="28"/>
        </w:rPr>
        <w:t>Методические рекомендации к АООП по преодолению речевых нарушений у детей</w:t>
      </w:r>
    </w:p>
    <w:p w:rsidR="008E4856" w:rsidRPr="0043474D" w:rsidRDefault="008E4856" w:rsidP="00944978">
      <w:pPr>
        <w:jc w:val="center"/>
        <w:rPr>
          <w:i/>
          <w:i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4"/>
        <w:gridCol w:w="1368"/>
        <w:gridCol w:w="1497"/>
        <w:gridCol w:w="1371"/>
        <w:gridCol w:w="1660"/>
        <w:gridCol w:w="1439"/>
        <w:gridCol w:w="1575"/>
      </w:tblGrid>
      <w:tr w:rsidR="008E4856" w:rsidRPr="00282CDE">
        <w:tc>
          <w:tcPr>
            <w:tcW w:w="3052" w:type="dxa"/>
          </w:tcPr>
          <w:p w:rsidR="008E4856" w:rsidRPr="00282CDE" w:rsidRDefault="008E4856" w:rsidP="00D82D46">
            <w:pPr>
              <w:jc w:val="center"/>
              <w:rPr>
                <w:b/>
                <w:bCs/>
              </w:rPr>
            </w:pPr>
            <w:r w:rsidRPr="00282CDE">
              <w:rPr>
                <w:b/>
                <w:bCs/>
              </w:rPr>
              <w:t>Направления</w:t>
            </w:r>
          </w:p>
        </w:tc>
        <w:tc>
          <w:tcPr>
            <w:tcW w:w="1690" w:type="dxa"/>
          </w:tcPr>
          <w:p w:rsidR="008E4856" w:rsidRPr="00282CDE" w:rsidRDefault="008E4856" w:rsidP="00D82D46">
            <w:pPr>
              <w:jc w:val="center"/>
              <w:rPr>
                <w:b/>
                <w:bCs/>
              </w:rPr>
            </w:pPr>
            <w:r w:rsidRPr="00282CDE">
              <w:rPr>
                <w:b/>
                <w:bCs/>
              </w:rPr>
              <w:t>Кол-во часов</w:t>
            </w:r>
          </w:p>
        </w:tc>
        <w:tc>
          <w:tcPr>
            <w:tcW w:w="2050" w:type="dxa"/>
          </w:tcPr>
          <w:p w:rsidR="008E4856" w:rsidRPr="00282CDE" w:rsidRDefault="008E4856" w:rsidP="00D82D46">
            <w:pPr>
              <w:jc w:val="center"/>
              <w:rPr>
                <w:b/>
                <w:bCs/>
              </w:rPr>
            </w:pPr>
            <w:r w:rsidRPr="00282CDE">
              <w:rPr>
                <w:b/>
                <w:bCs/>
              </w:rPr>
              <w:t>Адаптация образ.обл.</w:t>
            </w:r>
          </w:p>
        </w:tc>
        <w:tc>
          <w:tcPr>
            <w:tcW w:w="1982" w:type="dxa"/>
          </w:tcPr>
          <w:p w:rsidR="008E4856" w:rsidRPr="00282CDE" w:rsidRDefault="008E4856" w:rsidP="00D82D46">
            <w:pPr>
              <w:jc w:val="center"/>
              <w:rPr>
                <w:b/>
                <w:bCs/>
              </w:rPr>
            </w:pPr>
            <w:r w:rsidRPr="00282CDE">
              <w:rPr>
                <w:b/>
                <w:bCs/>
              </w:rPr>
              <w:t xml:space="preserve">Программы </w:t>
            </w:r>
          </w:p>
        </w:tc>
        <w:tc>
          <w:tcPr>
            <w:tcW w:w="2065" w:type="dxa"/>
          </w:tcPr>
          <w:p w:rsidR="008E4856" w:rsidRPr="00282CDE" w:rsidRDefault="008E4856" w:rsidP="00D82D46">
            <w:pPr>
              <w:jc w:val="center"/>
              <w:rPr>
                <w:b/>
                <w:bCs/>
              </w:rPr>
            </w:pPr>
            <w:r w:rsidRPr="00282CDE">
              <w:rPr>
                <w:b/>
                <w:bCs/>
              </w:rPr>
              <w:t>Взаим.с педагогами</w:t>
            </w:r>
          </w:p>
        </w:tc>
        <w:tc>
          <w:tcPr>
            <w:tcW w:w="1968" w:type="dxa"/>
          </w:tcPr>
          <w:p w:rsidR="008E4856" w:rsidRPr="00282CDE" w:rsidRDefault="008E4856" w:rsidP="00D82D46">
            <w:pPr>
              <w:jc w:val="center"/>
              <w:rPr>
                <w:b/>
                <w:bCs/>
              </w:rPr>
            </w:pPr>
            <w:r w:rsidRPr="00282CDE">
              <w:rPr>
                <w:b/>
                <w:bCs/>
              </w:rPr>
              <w:t>Взаим.с родителями</w:t>
            </w:r>
          </w:p>
        </w:tc>
        <w:tc>
          <w:tcPr>
            <w:tcW w:w="1979" w:type="dxa"/>
          </w:tcPr>
          <w:p w:rsidR="008E4856" w:rsidRPr="00282CDE" w:rsidRDefault="008E4856" w:rsidP="00D82D46">
            <w:pPr>
              <w:jc w:val="center"/>
              <w:rPr>
                <w:b/>
                <w:bCs/>
              </w:rPr>
            </w:pPr>
            <w:r w:rsidRPr="00282CDE">
              <w:rPr>
                <w:b/>
                <w:bCs/>
              </w:rPr>
              <w:t>Технологии, методы, приемы</w:t>
            </w:r>
          </w:p>
        </w:tc>
      </w:tr>
      <w:tr w:rsidR="008E4856" w:rsidRPr="00282CDE">
        <w:tc>
          <w:tcPr>
            <w:tcW w:w="3052" w:type="dxa"/>
          </w:tcPr>
          <w:p w:rsidR="008E4856" w:rsidRPr="00282CDE" w:rsidRDefault="008E4856" w:rsidP="00D82D46">
            <w:pPr>
              <w:jc w:val="center"/>
              <w:rPr>
                <w:b/>
                <w:bCs/>
              </w:rPr>
            </w:pPr>
            <w:r w:rsidRPr="00282CDE">
              <w:rPr>
                <w:b/>
                <w:bCs/>
              </w:rPr>
              <w:t>Логопедическая помощь детям с ФН, ФФН</w:t>
            </w:r>
          </w:p>
          <w:p w:rsidR="008E4856" w:rsidRPr="00282CDE" w:rsidRDefault="008E4856" w:rsidP="00D82D46">
            <w:pPr>
              <w:jc w:val="center"/>
              <w:rPr>
                <w:u w:val="single"/>
              </w:rPr>
            </w:pPr>
            <w:r w:rsidRPr="00282CDE">
              <w:rPr>
                <w:u w:val="single"/>
              </w:rPr>
              <w:t>Произносительная сторона речи:</w:t>
            </w:r>
          </w:p>
          <w:p w:rsidR="008E4856" w:rsidRPr="00282CDE" w:rsidRDefault="008E4856" w:rsidP="00D82D46">
            <w:pPr>
              <w:jc w:val="center"/>
            </w:pPr>
            <w:r w:rsidRPr="00282CDE">
              <w:t>- закрепление сохранных звуков;</w:t>
            </w:r>
          </w:p>
          <w:p w:rsidR="008E4856" w:rsidRPr="00282CDE" w:rsidRDefault="008E4856" w:rsidP="00D82D46">
            <w:pPr>
              <w:jc w:val="center"/>
            </w:pPr>
            <w:r w:rsidRPr="00282CDE">
              <w:t>- дыхательный, артикуляционный, моторный тренинг;</w:t>
            </w:r>
          </w:p>
          <w:p w:rsidR="008E4856" w:rsidRPr="00282CDE" w:rsidRDefault="008E4856" w:rsidP="00D82D46">
            <w:pPr>
              <w:jc w:val="center"/>
            </w:pPr>
            <w:r w:rsidRPr="00282CDE">
              <w:t>- вызывание и постановка звуков;</w:t>
            </w:r>
          </w:p>
          <w:p w:rsidR="008E4856" w:rsidRPr="00282CDE" w:rsidRDefault="008E4856" w:rsidP="00D82D46">
            <w:pPr>
              <w:jc w:val="center"/>
            </w:pPr>
            <w:r w:rsidRPr="00282CDE">
              <w:t>- введение в речь поставленных звуков во всех фонетических позициях;</w:t>
            </w:r>
          </w:p>
          <w:p w:rsidR="008E4856" w:rsidRPr="00282CDE" w:rsidRDefault="008E4856" w:rsidP="00D82D46">
            <w:pPr>
              <w:jc w:val="center"/>
            </w:pPr>
            <w:r w:rsidRPr="00282CDE">
              <w:t>- дифференциация звуков по парным признакам;</w:t>
            </w:r>
          </w:p>
          <w:p w:rsidR="008E4856" w:rsidRPr="00282CDE" w:rsidRDefault="008E4856" w:rsidP="00D82D46">
            <w:pPr>
              <w:jc w:val="center"/>
            </w:pPr>
            <w:r w:rsidRPr="00282CDE">
              <w:t>- отработка слов разной слоговой структуры;</w:t>
            </w:r>
          </w:p>
          <w:p w:rsidR="008E4856" w:rsidRPr="00282CDE" w:rsidRDefault="008E4856" w:rsidP="00D82D46">
            <w:pPr>
              <w:jc w:val="center"/>
            </w:pPr>
            <w:r w:rsidRPr="00282CDE">
              <w:t>- воспитание интонационной выразительности речи.</w:t>
            </w:r>
          </w:p>
        </w:tc>
        <w:tc>
          <w:tcPr>
            <w:tcW w:w="1690"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Ежедневно, подгрупповая и индивид-я работа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Работа в мини-группах</w:t>
            </w:r>
          </w:p>
        </w:tc>
        <w:tc>
          <w:tcPr>
            <w:tcW w:w="2050" w:type="dxa"/>
            <w:vMerge w:val="restart"/>
          </w:tcPr>
          <w:p w:rsidR="008E4856" w:rsidRPr="00282CDE" w:rsidRDefault="008E4856" w:rsidP="00D82D46">
            <w:pPr>
              <w:jc w:val="center"/>
              <w:rPr>
                <w:u w:val="single"/>
              </w:rPr>
            </w:pPr>
          </w:p>
          <w:p w:rsidR="008E4856" w:rsidRPr="00282CDE" w:rsidRDefault="008E4856" w:rsidP="00D82D46">
            <w:pPr>
              <w:jc w:val="center"/>
              <w:rPr>
                <w:u w:val="single"/>
              </w:rPr>
            </w:pPr>
          </w:p>
          <w:p w:rsidR="008E4856" w:rsidRPr="00282CDE" w:rsidRDefault="008E4856" w:rsidP="00D82D46">
            <w:pPr>
              <w:jc w:val="center"/>
              <w:rPr>
                <w:u w:val="single"/>
              </w:rPr>
            </w:pPr>
          </w:p>
          <w:p w:rsidR="008E4856" w:rsidRPr="00282CDE" w:rsidRDefault="008E4856" w:rsidP="00D82D46">
            <w:pPr>
              <w:jc w:val="center"/>
              <w:rPr>
                <w:u w:val="single"/>
              </w:rPr>
            </w:pPr>
          </w:p>
          <w:p w:rsidR="008E4856" w:rsidRPr="00282CDE" w:rsidRDefault="008E4856" w:rsidP="00D82D46">
            <w:pPr>
              <w:jc w:val="center"/>
              <w:rPr>
                <w:u w:val="single"/>
              </w:rPr>
            </w:pPr>
          </w:p>
          <w:p w:rsidR="008E4856" w:rsidRPr="00282CDE" w:rsidRDefault="008E4856" w:rsidP="00D82D46">
            <w:pPr>
              <w:jc w:val="center"/>
              <w:rPr>
                <w:u w:val="single"/>
              </w:rPr>
            </w:pPr>
          </w:p>
          <w:p w:rsidR="008E4856" w:rsidRPr="00282CDE" w:rsidRDefault="008E4856" w:rsidP="00D82D46">
            <w:pPr>
              <w:jc w:val="center"/>
              <w:rPr>
                <w:u w:val="single"/>
              </w:rPr>
            </w:pPr>
          </w:p>
          <w:p w:rsidR="008E4856" w:rsidRPr="00282CDE" w:rsidRDefault="008E4856" w:rsidP="00D82D46">
            <w:pPr>
              <w:jc w:val="center"/>
              <w:rPr>
                <w:u w:val="single"/>
              </w:rPr>
            </w:pPr>
            <w:r w:rsidRPr="00282CDE">
              <w:rPr>
                <w:u w:val="single"/>
              </w:rPr>
              <w:t>Речевая область:</w:t>
            </w:r>
          </w:p>
          <w:p w:rsidR="008E4856" w:rsidRPr="00282CDE" w:rsidRDefault="008E4856" w:rsidP="00D82D46">
            <w:pPr>
              <w:jc w:val="center"/>
            </w:pPr>
            <w:r w:rsidRPr="00282CDE">
              <w:t>- увеличение речевой плотности занятия через фонетический принцип подбора речевого материала;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дозирование индивидуальной образовательной нагрузки по интенсивности и сложности материала;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реализация приоритетных направлений осуществляется с помощью современных технологий;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xml:space="preserve"> - используется перераспределение лексических тем во времени;</w:t>
            </w:r>
          </w:p>
          <w:p w:rsidR="008E4856" w:rsidRPr="00282CDE" w:rsidRDefault="008E4856" w:rsidP="00D82D46">
            <w:pPr>
              <w:jc w:val="center"/>
            </w:pPr>
            <w:r w:rsidRPr="00282CDE">
              <w:t>- использование игровых технологий;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концентрический способ наращивания словарного запаса;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индивидуальная помощь ребёнку в виде стимуляции к действию, дополнительного пояснения;</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введение зрительных опор, речевого регулирования для оказания дошкольнику поддержки при выполнении заданий</w:t>
            </w:r>
          </w:p>
        </w:tc>
        <w:tc>
          <w:tcPr>
            <w:tcW w:w="1982" w:type="dxa"/>
            <w:vMerge w:val="restart"/>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«Программа логопедической работы по преодолению ФФН у детей», Т.Б.Филичева, Г.В.Чиркина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«План-программа по профилактике нарушений чтения и письма у дошкольников»</w:t>
            </w:r>
            <w:r w:rsidRPr="00282CDE">
              <w:br/>
              <w:t>З.М. Дмитриева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Авторские разработки по планированию коррекционной деятельности</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Программа «Логопедическая работа с детьми III уровня речевого развития»</w:t>
            </w:r>
          </w:p>
          <w:p w:rsidR="008E4856" w:rsidRPr="00282CDE" w:rsidRDefault="008E4856" w:rsidP="00D82D46">
            <w:pPr>
              <w:jc w:val="center"/>
            </w:pPr>
            <w:r w:rsidRPr="00282CDE">
              <w:t>Т.Б.Филичева;</w:t>
            </w:r>
          </w:p>
          <w:p w:rsidR="008E4856" w:rsidRPr="00282CDE" w:rsidRDefault="008E4856" w:rsidP="00D82D46">
            <w:pPr>
              <w:jc w:val="center"/>
            </w:pPr>
            <w:r w:rsidRPr="00282CDE">
              <w:t>- Г.В. Чиркина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Перспективное планирование по формированию лексико-грамматического строя речи З.М.Дмитриевой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Тематическое планирование коррекционной работы</w:t>
            </w:r>
          </w:p>
          <w:p w:rsidR="008E4856" w:rsidRPr="00282CDE" w:rsidRDefault="008E4856" w:rsidP="00D82D46">
            <w:pPr>
              <w:jc w:val="center"/>
            </w:pPr>
            <w:r w:rsidRPr="00282CDE">
              <w:t>Л.М. Граб</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tc>
        <w:tc>
          <w:tcPr>
            <w:tcW w:w="2065" w:type="dxa"/>
            <w:vMerge w:val="restart"/>
          </w:tcPr>
          <w:p w:rsidR="008E4856" w:rsidRPr="00282CDE" w:rsidRDefault="008E4856" w:rsidP="00D82D46">
            <w:pPr>
              <w:jc w:val="center"/>
            </w:pPr>
            <w:r w:rsidRPr="00282CDE">
              <w:t xml:space="preserve"> </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xml:space="preserve"> Консультация для молодых педагогов «Артикуляционный тренинг»</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Мастер-класс «Пальчики ловкие»</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Круглый стол «Введение звуков в речь»</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xml:space="preserve">Индивидуальные консультации по запросам </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Сотрудничество с педагогами в рамках консилиума</w:t>
            </w:r>
          </w:p>
          <w:p w:rsidR="008E4856" w:rsidRPr="00282CDE" w:rsidRDefault="008E4856" w:rsidP="00D82D46">
            <w:pPr>
              <w:jc w:val="center"/>
            </w:pPr>
            <w:r w:rsidRPr="00282CDE">
              <w:t xml:space="preserve"> </w:t>
            </w: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Школа «Ребёнок и речь»</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Консультации «Как говорить правильно»</w:t>
            </w:r>
          </w:p>
        </w:tc>
        <w:tc>
          <w:tcPr>
            <w:tcW w:w="1979"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Элементы технологии Архиповой Е.Ф. об артикуляции с функциональной нагрузкой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Элементы биоэнергопластики «Веселые истории Язычка»</w:t>
            </w:r>
          </w:p>
        </w:tc>
      </w:tr>
      <w:tr w:rsidR="008E4856" w:rsidRPr="00282CDE">
        <w:tc>
          <w:tcPr>
            <w:tcW w:w="3052" w:type="dxa"/>
          </w:tcPr>
          <w:p w:rsidR="008E4856" w:rsidRPr="00282CDE" w:rsidRDefault="008E4856" w:rsidP="00D82D46">
            <w:pPr>
              <w:jc w:val="center"/>
              <w:rPr>
                <w:u w:val="single"/>
              </w:rPr>
            </w:pPr>
            <w:r w:rsidRPr="00282CDE">
              <w:rPr>
                <w:u w:val="single"/>
              </w:rPr>
              <w:t>Фонематические процессы: Усвоение элементов грамоты:</w:t>
            </w:r>
          </w:p>
          <w:p w:rsidR="008E4856" w:rsidRPr="00282CDE" w:rsidRDefault="008E4856" w:rsidP="00D82D46">
            <w:pPr>
              <w:jc w:val="center"/>
            </w:pPr>
            <w:r w:rsidRPr="00282CDE">
              <w:t>- выделение начальных, конечных, одинаковых звуков в словах;</w:t>
            </w:r>
          </w:p>
          <w:p w:rsidR="008E4856" w:rsidRPr="00282CDE" w:rsidRDefault="008E4856" w:rsidP="00D82D46">
            <w:pPr>
              <w:jc w:val="center"/>
            </w:pPr>
            <w:r w:rsidRPr="00282CDE">
              <w:t>- анализ и синтез ряда гласных, обратных слогов, прямых слогов, их моделирование;</w:t>
            </w:r>
          </w:p>
          <w:p w:rsidR="008E4856" w:rsidRPr="00282CDE" w:rsidRDefault="008E4856" w:rsidP="00D82D46">
            <w:pPr>
              <w:jc w:val="center"/>
            </w:pPr>
            <w:r w:rsidRPr="00282CDE">
              <w:t>- анализ и синтез звукового состава слов;</w:t>
            </w:r>
          </w:p>
          <w:p w:rsidR="008E4856" w:rsidRPr="00282CDE" w:rsidRDefault="008E4856" w:rsidP="00D82D46">
            <w:pPr>
              <w:jc w:val="center"/>
            </w:pPr>
            <w:r w:rsidRPr="00282CDE">
              <w:t>- деление слов на слоги, определение их числа и последовательности; слоговые схемы;</w:t>
            </w:r>
          </w:p>
          <w:p w:rsidR="008E4856" w:rsidRPr="00282CDE" w:rsidRDefault="008E4856" w:rsidP="00D82D46">
            <w:pPr>
              <w:jc w:val="center"/>
            </w:pPr>
            <w:r w:rsidRPr="00282CDE">
              <w:t>- запоминание букв, послоговое чтение и печатание;</w:t>
            </w:r>
          </w:p>
          <w:p w:rsidR="008E4856" w:rsidRPr="00282CDE" w:rsidRDefault="008E4856" w:rsidP="00D82D46">
            <w:pPr>
              <w:jc w:val="center"/>
            </w:pPr>
            <w:r w:rsidRPr="00282CDE">
              <w:t>- развитие оптико-пространственных ориентировок и графомоторных навыков.</w:t>
            </w:r>
          </w:p>
        </w:tc>
        <w:tc>
          <w:tcPr>
            <w:tcW w:w="1690" w:type="dxa"/>
          </w:tcPr>
          <w:p w:rsidR="008E4856" w:rsidRPr="00282CDE" w:rsidRDefault="008E4856" w:rsidP="00D82D46">
            <w:pPr>
              <w:jc w:val="center"/>
            </w:pP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tcPr>
          <w:p w:rsidR="008E4856" w:rsidRPr="00282CDE" w:rsidRDefault="008E4856" w:rsidP="00D82D46">
            <w:pPr>
              <w:jc w:val="center"/>
            </w:pP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«Анализ и синтез звукового состава»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«Пальчиковые игры дома»</w:t>
            </w:r>
          </w:p>
        </w:tc>
        <w:tc>
          <w:tcPr>
            <w:tcW w:w="1979"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«Лесные полянки» - комплексы упражнений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xml:space="preserve"> </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Использование нетрадиционных способов и приемов постановки звуков</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tc>
      </w:tr>
      <w:tr w:rsidR="008E4856" w:rsidRPr="00282CDE">
        <w:tc>
          <w:tcPr>
            <w:tcW w:w="3052" w:type="dxa"/>
          </w:tcPr>
          <w:p w:rsidR="008E4856" w:rsidRPr="00282CDE" w:rsidRDefault="008E4856" w:rsidP="00D82D46">
            <w:pPr>
              <w:jc w:val="center"/>
              <w:rPr>
                <w:u w:val="single"/>
              </w:rPr>
            </w:pPr>
            <w:r w:rsidRPr="00282CDE">
              <w:rPr>
                <w:u w:val="single"/>
              </w:rPr>
              <w:t>Лексико-грамматические средства языка. Их совершенствование:</w:t>
            </w:r>
          </w:p>
          <w:p w:rsidR="008E4856" w:rsidRPr="00282CDE" w:rsidRDefault="008E4856" w:rsidP="00D82D46">
            <w:pPr>
              <w:jc w:val="center"/>
            </w:pPr>
            <w:r w:rsidRPr="00282CDE">
              <w:t>- с учетом комплексного тематического планирования в ДОУ.</w:t>
            </w:r>
          </w:p>
          <w:p w:rsidR="008E4856" w:rsidRPr="00282CDE" w:rsidRDefault="008E4856" w:rsidP="00D82D46">
            <w:pPr>
              <w:jc w:val="center"/>
            </w:pPr>
            <w:r w:rsidRPr="00282CDE">
              <w:t>- активизация словообразования (сложение слов, сравнительная степень, относительные прилагательные);</w:t>
            </w:r>
          </w:p>
          <w:p w:rsidR="008E4856" w:rsidRPr="00282CDE" w:rsidRDefault="008E4856" w:rsidP="00D82D46">
            <w:pPr>
              <w:jc w:val="center"/>
            </w:pPr>
            <w:r w:rsidRPr="00282CDE">
              <w:t>- активизация словоизменения (число, падеж, суффиксальный способ);</w:t>
            </w:r>
          </w:p>
          <w:p w:rsidR="008E4856" w:rsidRPr="00282CDE" w:rsidRDefault="008E4856" w:rsidP="00D82D46">
            <w:pPr>
              <w:jc w:val="center"/>
            </w:pPr>
            <w:r w:rsidRPr="00282CDE">
              <w:t>- употребление антонимов, синонимов;</w:t>
            </w:r>
          </w:p>
          <w:p w:rsidR="008E4856" w:rsidRPr="00282CDE" w:rsidRDefault="008E4856" w:rsidP="00D82D46">
            <w:pPr>
              <w:jc w:val="center"/>
            </w:pPr>
            <w:r w:rsidRPr="00282CDE">
              <w:t>- дифференцированное использование предлогов;</w:t>
            </w:r>
          </w:p>
          <w:p w:rsidR="008E4856" w:rsidRPr="00282CDE" w:rsidRDefault="008E4856" w:rsidP="00D82D46">
            <w:pPr>
              <w:jc w:val="center"/>
            </w:pPr>
            <w:r w:rsidRPr="00282CDE">
              <w:t>- согласование слов.</w:t>
            </w:r>
          </w:p>
        </w:tc>
        <w:tc>
          <w:tcPr>
            <w:tcW w:w="1690" w:type="dxa"/>
          </w:tcPr>
          <w:p w:rsidR="008E4856" w:rsidRPr="00282CDE" w:rsidRDefault="008E4856" w:rsidP="00D82D46">
            <w:pPr>
              <w:jc w:val="center"/>
            </w:pP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tcPr>
          <w:p w:rsidR="008E4856" w:rsidRPr="00282CDE" w:rsidRDefault="008E4856" w:rsidP="00D82D46">
            <w:pPr>
              <w:jc w:val="center"/>
            </w:pP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Участие в групповых родительских собраниях</w:t>
            </w:r>
          </w:p>
        </w:tc>
        <w:tc>
          <w:tcPr>
            <w:tcW w:w="1979" w:type="dxa"/>
          </w:tcPr>
          <w:p w:rsidR="008E4856" w:rsidRPr="00282CDE" w:rsidRDefault="008E4856" w:rsidP="00D82D46">
            <w:pPr>
              <w:jc w:val="center"/>
            </w:pPr>
            <w:r w:rsidRPr="00282CDE">
              <w:t>Комплекс занимательных упражнений «Звуковой калейдоскоп»</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xml:space="preserve">Картотека интонационных игр по восприятию и воспроизведению интонационной выразительности «Буквенная мозаика» </w:t>
            </w:r>
          </w:p>
        </w:tc>
      </w:tr>
      <w:tr w:rsidR="008E4856" w:rsidRPr="00282CDE">
        <w:tc>
          <w:tcPr>
            <w:tcW w:w="3052" w:type="dxa"/>
          </w:tcPr>
          <w:p w:rsidR="008E4856" w:rsidRPr="00282CDE" w:rsidRDefault="008E4856" w:rsidP="00D82D46">
            <w:pPr>
              <w:jc w:val="center"/>
              <w:rPr>
                <w:u w:val="single"/>
              </w:rPr>
            </w:pPr>
            <w:r w:rsidRPr="00282CDE">
              <w:rPr>
                <w:u w:val="single"/>
              </w:rPr>
              <w:t>Развернутая фразовая речь:</w:t>
            </w:r>
          </w:p>
          <w:p w:rsidR="008E4856" w:rsidRPr="00282CDE" w:rsidRDefault="008E4856" w:rsidP="00D82D46">
            <w:pPr>
              <w:jc w:val="center"/>
            </w:pPr>
            <w:r w:rsidRPr="00282CDE">
              <w:t>- конструирование предложений по опорным словам, по вопросам, по деформированному тексту;</w:t>
            </w:r>
          </w:p>
          <w:p w:rsidR="008E4856" w:rsidRPr="00282CDE" w:rsidRDefault="008E4856" w:rsidP="00D82D46">
            <w:pPr>
              <w:jc w:val="center"/>
            </w:pPr>
            <w:r w:rsidRPr="00282CDE">
              <w:t>- распространение фраз однородными членами;</w:t>
            </w:r>
          </w:p>
          <w:p w:rsidR="008E4856" w:rsidRPr="00282CDE" w:rsidRDefault="008E4856" w:rsidP="00D82D46">
            <w:pPr>
              <w:jc w:val="center"/>
            </w:pPr>
            <w:r w:rsidRPr="00282CDE">
              <w:t>- с элементами творчества;</w:t>
            </w:r>
          </w:p>
          <w:p w:rsidR="008E4856" w:rsidRPr="00282CDE" w:rsidRDefault="008E4856" w:rsidP="00D82D46">
            <w:pPr>
              <w:jc w:val="center"/>
            </w:pPr>
            <w:r w:rsidRPr="00282CDE">
              <w:t>- сложные фразы;</w:t>
            </w:r>
          </w:p>
          <w:p w:rsidR="008E4856" w:rsidRPr="00282CDE" w:rsidRDefault="008E4856" w:rsidP="00D82D46">
            <w:pPr>
              <w:jc w:val="center"/>
            </w:pPr>
            <w:r w:rsidRPr="00282CDE">
              <w:t>- составление рассказов-описаний с элементами творчества;</w:t>
            </w:r>
          </w:p>
          <w:p w:rsidR="008E4856" w:rsidRPr="00282CDE" w:rsidRDefault="008E4856" w:rsidP="00D82D46">
            <w:pPr>
              <w:jc w:val="center"/>
            </w:pPr>
            <w:r w:rsidRPr="00282CDE">
              <w:t>- составление рассказов по данному плану, по серии картин, по мнемотаблице, по пиктограмме…</w:t>
            </w:r>
          </w:p>
          <w:p w:rsidR="008E4856" w:rsidRPr="00282CDE" w:rsidRDefault="008E4856" w:rsidP="00D82D46">
            <w:pPr>
              <w:jc w:val="center"/>
            </w:pPr>
            <w:r w:rsidRPr="00282CDE">
              <w:t>- совершенствование навыка пересказа.</w:t>
            </w:r>
          </w:p>
        </w:tc>
        <w:tc>
          <w:tcPr>
            <w:tcW w:w="1690" w:type="dxa"/>
          </w:tcPr>
          <w:p w:rsidR="008E4856" w:rsidRPr="00282CDE" w:rsidRDefault="008E4856" w:rsidP="00D82D46">
            <w:pPr>
              <w:jc w:val="center"/>
            </w:pP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tcPr>
          <w:p w:rsidR="008E4856" w:rsidRPr="00282CDE" w:rsidRDefault="008E4856" w:rsidP="00D82D46">
            <w:pPr>
              <w:jc w:val="center"/>
            </w:pP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 xml:space="preserve">Информационный материал </w:t>
            </w:r>
          </w:p>
          <w:p w:rsidR="008E4856" w:rsidRPr="00282CDE" w:rsidRDefault="008E4856" w:rsidP="00D82D46">
            <w:pPr>
              <w:jc w:val="center"/>
            </w:pPr>
            <w:r w:rsidRPr="00282CDE">
              <w:t>«Советы логопеда» по обучению детей составлять фразы</w:t>
            </w:r>
          </w:p>
        </w:tc>
        <w:tc>
          <w:tcPr>
            <w:tcW w:w="1979"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Элементы технологии Т.Ткаченко по совершенствованию грамматических средств языка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Игра «1, 2…5» - циферблат</w:t>
            </w:r>
          </w:p>
        </w:tc>
      </w:tr>
      <w:tr w:rsidR="008E4856" w:rsidRPr="00282CDE">
        <w:tc>
          <w:tcPr>
            <w:tcW w:w="3052" w:type="dxa"/>
          </w:tcPr>
          <w:p w:rsidR="008E4856" w:rsidRPr="00282CDE" w:rsidRDefault="008E4856" w:rsidP="00D82D46">
            <w:pPr>
              <w:jc w:val="center"/>
              <w:rPr>
                <w:b/>
                <w:bCs/>
              </w:rPr>
            </w:pPr>
            <w:r w:rsidRPr="00282CDE">
              <w:rPr>
                <w:b/>
                <w:bCs/>
              </w:rPr>
              <w:t>Логопедическая помощь детям с ОНР III уровня</w:t>
            </w:r>
          </w:p>
          <w:p w:rsidR="008E4856" w:rsidRPr="00282CDE" w:rsidRDefault="008E4856" w:rsidP="00D82D46">
            <w:pPr>
              <w:jc w:val="center"/>
              <w:rPr>
                <w:u w:val="single"/>
              </w:rPr>
            </w:pPr>
            <w:r w:rsidRPr="00282CDE">
              <w:rPr>
                <w:u w:val="single"/>
              </w:rPr>
              <w:t>Лексико-грамматические средства языка:</w:t>
            </w:r>
          </w:p>
          <w:p w:rsidR="008E4856" w:rsidRPr="00282CDE" w:rsidRDefault="008E4856" w:rsidP="00D82D46">
            <w:pPr>
              <w:jc w:val="center"/>
            </w:pPr>
            <w:r w:rsidRPr="00282CDE">
              <w:t>- выделение названий предметов, действий, признаков, цветов и оттенков…</w:t>
            </w:r>
          </w:p>
          <w:p w:rsidR="008E4856" w:rsidRPr="00282CDE" w:rsidRDefault="008E4856" w:rsidP="00D82D46">
            <w:pPr>
              <w:jc w:val="center"/>
            </w:pPr>
            <w:r w:rsidRPr="00282CDE">
              <w:t>- использование притяжательных прилагательных, побор признаков по вопросам;</w:t>
            </w:r>
          </w:p>
          <w:p w:rsidR="008E4856" w:rsidRPr="00282CDE" w:rsidRDefault="008E4856" w:rsidP="00D82D46">
            <w:pPr>
              <w:jc w:val="center"/>
            </w:pPr>
            <w:r w:rsidRPr="00282CDE">
              <w:t>- словоизменение (мн.число, сущ.,глаголы наст.и прош.времени, падежные конструкции);</w:t>
            </w:r>
          </w:p>
          <w:p w:rsidR="008E4856" w:rsidRPr="00282CDE" w:rsidRDefault="008E4856" w:rsidP="00D82D46">
            <w:pPr>
              <w:jc w:val="center"/>
            </w:pPr>
            <w:r w:rsidRPr="00282CDE">
              <w:t>- словообразование (пристановочные глаголы, сущ.с. уменьшительно-ласкательными суффиксами, относительные прилагательные, притяжательные прилагательные, с суффиксами       «-еньк»).</w:t>
            </w:r>
          </w:p>
        </w:tc>
        <w:tc>
          <w:tcPr>
            <w:tcW w:w="1690"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подгрупповые занятия</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Индивидуальные занятия</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Работа в парах</w:t>
            </w: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val="restart"/>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Анализ комплексной диагностики, выбор приоритета</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«Последовательность работы над фразой»</w:t>
            </w:r>
          </w:p>
          <w:p w:rsidR="008E4856" w:rsidRPr="00282CDE" w:rsidRDefault="008E4856" w:rsidP="00D82D46">
            <w:pPr>
              <w:jc w:val="center"/>
            </w:pPr>
            <w:r w:rsidRPr="00282CDE">
              <w:t>- рекомендации педагогам</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Словесная игротека для детей и педагогов</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Реализация плана совместных действий логопеда и музыкального руководителя по формированию ИВР у детей.</w:t>
            </w: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Выставка настольно-дидактических игр по актуализации словаря у детей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Консультация «Роль прилагательных в речи детей»</w:t>
            </w:r>
          </w:p>
        </w:tc>
        <w:tc>
          <w:tcPr>
            <w:tcW w:w="1979"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Комплекс работы над фразой «Раз словечко, два словечко»</w:t>
            </w:r>
          </w:p>
          <w:p w:rsidR="008E4856" w:rsidRPr="00282CDE" w:rsidRDefault="008E4856" w:rsidP="00D82D46">
            <w:pPr>
              <w:jc w:val="center"/>
            </w:pPr>
          </w:p>
          <w:p w:rsidR="008E4856" w:rsidRPr="00282CDE" w:rsidRDefault="008E4856" w:rsidP="00D82D46">
            <w:pPr>
              <w:jc w:val="center"/>
            </w:pPr>
            <w:r w:rsidRPr="00282CDE">
              <w:t>«Закончи фразу по смыслу, по картинке, по демонстрации действия»</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Серии картинок для составления рассказа</w:t>
            </w:r>
          </w:p>
        </w:tc>
      </w:tr>
      <w:tr w:rsidR="008E4856" w:rsidRPr="00282CDE">
        <w:tc>
          <w:tcPr>
            <w:tcW w:w="3052" w:type="dxa"/>
          </w:tcPr>
          <w:p w:rsidR="008E4856" w:rsidRPr="00282CDE" w:rsidRDefault="008E4856" w:rsidP="00D82D46">
            <w:pPr>
              <w:jc w:val="center"/>
              <w:rPr>
                <w:b/>
                <w:bCs/>
              </w:rPr>
            </w:pPr>
            <w:r w:rsidRPr="00282CDE">
              <w:rPr>
                <w:b/>
                <w:bCs/>
              </w:rPr>
              <w:t>Усвоение лексических тем согласно тематического календарного планирования</w:t>
            </w:r>
          </w:p>
          <w:p w:rsidR="008E4856" w:rsidRPr="00282CDE" w:rsidRDefault="008E4856" w:rsidP="00D82D46">
            <w:pPr>
              <w:jc w:val="center"/>
              <w:rPr>
                <w:u w:val="single"/>
              </w:rPr>
            </w:pPr>
            <w:r w:rsidRPr="00282CDE">
              <w:rPr>
                <w:u w:val="single"/>
              </w:rPr>
              <w:t>Самостоятельная фразовая речь:</w:t>
            </w:r>
          </w:p>
          <w:p w:rsidR="008E4856" w:rsidRPr="00282CDE" w:rsidRDefault="008E4856" w:rsidP="00D82D46">
            <w:pPr>
              <w:jc w:val="center"/>
            </w:pPr>
            <w:r w:rsidRPr="00282CDE">
              <w:t>- составление фраз по заданному слову, демонстрации действия, картинке, модели (простые предложения);</w:t>
            </w:r>
          </w:p>
          <w:p w:rsidR="008E4856" w:rsidRPr="00282CDE" w:rsidRDefault="008E4856" w:rsidP="00D82D46">
            <w:pPr>
              <w:jc w:val="center"/>
            </w:pPr>
            <w:r w:rsidRPr="00282CDE">
              <w:t>- распространение фразы дополнением, определением, обстоятельством;</w:t>
            </w:r>
          </w:p>
          <w:p w:rsidR="008E4856" w:rsidRPr="00282CDE" w:rsidRDefault="008E4856" w:rsidP="00D82D46">
            <w:pPr>
              <w:jc w:val="center"/>
            </w:pPr>
            <w:r w:rsidRPr="00282CDE">
              <w:t>- построение фраз с однородными членами;</w:t>
            </w:r>
          </w:p>
          <w:p w:rsidR="008E4856" w:rsidRPr="00282CDE" w:rsidRDefault="008E4856" w:rsidP="00D82D46">
            <w:pPr>
              <w:jc w:val="center"/>
            </w:pPr>
            <w:r w:rsidRPr="00282CDE">
              <w:t>- сложносочиненные и сложноподчиненные фразы с союзами;</w:t>
            </w:r>
          </w:p>
          <w:p w:rsidR="008E4856" w:rsidRPr="00282CDE" w:rsidRDefault="008E4856" w:rsidP="00D82D46">
            <w:pPr>
              <w:jc w:val="center"/>
            </w:pPr>
            <w:r w:rsidRPr="00282CDE">
              <w:t>- составление короткого рассказа по картинке, серии картинок, по наглядному и сложному плану, по пиктограмме, мнемотаблице.</w:t>
            </w:r>
          </w:p>
          <w:p w:rsidR="008E4856" w:rsidRPr="00282CDE" w:rsidRDefault="008E4856" w:rsidP="00D82D46">
            <w:pPr>
              <w:jc w:val="center"/>
            </w:pPr>
            <w:r w:rsidRPr="00282CDE">
              <w:t>- пересказ полный, краткий, выборочный;</w:t>
            </w:r>
          </w:p>
          <w:p w:rsidR="008E4856" w:rsidRPr="00282CDE" w:rsidRDefault="008E4856" w:rsidP="00D82D46">
            <w:pPr>
              <w:jc w:val="center"/>
            </w:pPr>
            <w:r w:rsidRPr="00282CDE">
              <w:t>- рассказ по данному началу с добавлением эпизода.</w:t>
            </w:r>
          </w:p>
        </w:tc>
        <w:tc>
          <w:tcPr>
            <w:tcW w:w="1690" w:type="dxa"/>
          </w:tcPr>
          <w:p w:rsidR="008E4856" w:rsidRPr="00282CDE" w:rsidRDefault="008E4856" w:rsidP="00D82D46">
            <w:pPr>
              <w:jc w:val="center"/>
            </w:pP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tcPr>
          <w:p w:rsidR="008E4856" w:rsidRPr="00282CDE" w:rsidRDefault="008E4856" w:rsidP="00D82D46">
            <w:pPr>
              <w:jc w:val="center"/>
            </w:pP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Рекомендации родителям «Как научить ребенка связно рассказывать»</w:t>
            </w:r>
          </w:p>
        </w:tc>
        <w:tc>
          <w:tcPr>
            <w:tcW w:w="1979" w:type="dxa"/>
          </w:tcPr>
          <w:p w:rsidR="008E4856" w:rsidRPr="00282CDE" w:rsidRDefault="008E4856" w:rsidP="00D82D46"/>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Игры «Один – много», «Большой – маленький»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Картотека «Лексические темы»</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Использование мнемотаблиц</w:t>
            </w:r>
          </w:p>
        </w:tc>
      </w:tr>
      <w:tr w:rsidR="008E4856" w:rsidRPr="00282CDE">
        <w:tc>
          <w:tcPr>
            <w:tcW w:w="3052" w:type="dxa"/>
          </w:tcPr>
          <w:p w:rsidR="008E4856" w:rsidRPr="00282CDE" w:rsidRDefault="008E4856" w:rsidP="00D82D46">
            <w:pPr>
              <w:jc w:val="center"/>
              <w:rPr>
                <w:u w:val="single"/>
              </w:rPr>
            </w:pPr>
            <w:r w:rsidRPr="00282CDE">
              <w:rPr>
                <w:u w:val="single"/>
              </w:rPr>
              <w:t>Произносительная сторона речи:</w:t>
            </w:r>
          </w:p>
          <w:p w:rsidR="008E4856" w:rsidRPr="00282CDE" w:rsidRDefault="008E4856" w:rsidP="00D82D46">
            <w:pPr>
              <w:jc w:val="center"/>
            </w:pPr>
            <w:r w:rsidRPr="00282CDE">
              <w:t>- уточнение произношения сохранных звуков;</w:t>
            </w:r>
          </w:p>
          <w:p w:rsidR="008E4856" w:rsidRPr="00282CDE" w:rsidRDefault="008E4856" w:rsidP="00D82D46">
            <w:pPr>
              <w:jc w:val="center"/>
            </w:pPr>
            <w:r w:rsidRPr="00282CDE">
              <w:t>- постановка, коррекция искаженных звуков;</w:t>
            </w:r>
          </w:p>
          <w:p w:rsidR="008E4856" w:rsidRPr="00282CDE" w:rsidRDefault="008E4856" w:rsidP="00D82D46">
            <w:pPr>
              <w:jc w:val="center"/>
            </w:pPr>
            <w:r w:rsidRPr="00282CDE">
              <w:t>- автоматизация их в простых и сложных формах речи;</w:t>
            </w:r>
          </w:p>
          <w:p w:rsidR="008E4856" w:rsidRPr="00282CDE" w:rsidRDefault="008E4856" w:rsidP="00D82D46">
            <w:pPr>
              <w:jc w:val="center"/>
            </w:pPr>
            <w:r w:rsidRPr="00282CDE">
              <w:t>- дифференциация звуков по месту образования, по голосу, по твердости и в речи у детей.</w:t>
            </w:r>
          </w:p>
        </w:tc>
        <w:tc>
          <w:tcPr>
            <w:tcW w:w="1690" w:type="dxa"/>
          </w:tcPr>
          <w:p w:rsidR="008E4856" w:rsidRPr="00282CDE" w:rsidRDefault="008E4856" w:rsidP="00D82D46">
            <w:pPr>
              <w:jc w:val="center"/>
            </w:pP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tcPr>
          <w:p w:rsidR="008E4856" w:rsidRPr="00282CDE" w:rsidRDefault="008E4856" w:rsidP="00D82D46">
            <w:pPr>
              <w:jc w:val="center"/>
            </w:pP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Информация в родительском уголке по разным параметрам ОНР III уровня</w:t>
            </w:r>
          </w:p>
        </w:tc>
        <w:tc>
          <w:tcPr>
            <w:tcW w:w="1979" w:type="dxa"/>
          </w:tcPr>
          <w:p w:rsidR="008E4856" w:rsidRPr="00282CDE" w:rsidRDefault="008E4856" w:rsidP="00D82D46">
            <w:pPr>
              <w:jc w:val="center"/>
            </w:pPr>
          </w:p>
          <w:p w:rsidR="008E4856" w:rsidRPr="00282CDE" w:rsidRDefault="008E4856" w:rsidP="00D82D46">
            <w:pPr>
              <w:jc w:val="center"/>
            </w:pPr>
            <w:r w:rsidRPr="00282CDE">
              <w:t>Наборы материала для автоматизации звуков</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Игры на дифференциацию звуков</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tc>
      </w:tr>
      <w:tr w:rsidR="008E4856" w:rsidRPr="00282CDE">
        <w:tc>
          <w:tcPr>
            <w:tcW w:w="3052" w:type="dxa"/>
          </w:tcPr>
          <w:p w:rsidR="008E4856" w:rsidRPr="00282CDE" w:rsidRDefault="008E4856" w:rsidP="00D82D46">
            <w:pPr>
              <w:jc w:val="center"/>
              <w:rPr>
                <w:u w:val="single"/>
              </w:rPr>
            </w:pPr>
            <w:r w:rsidRPr="00282CDE">
              <w:rPr>
                <w:u w:val="single"/>
              </w:rPr>
              <w:t>Подготовка к овладению элементарными навыками письма и чтения:</w:t>
            </w:r>
          </w:p>
          <w:p w:rsidR="008E4856" w:rsidRPr="00282CDE" w:rsidRDefault="008E4856" w:rsidP="00D82D46">
            <w:pPr>
              <w:jc w:val="center"/>
            </w:pPr>
            <w:r w:rsidRPr="00282CDE">
              <w:t>- различение звуков на слух, их выделение на фоне других звуков;</w:t>
            </w:r>
          </w:p>
          <w:p w:rsidR="008E4856" w:rsidRPr="00282CDE" w:rsidRDefault="008E4856" w:rsidP="00D82D46">
            <w:pPr>
              <w:jc w:val="center"/>
            </w:pPr>
            <w:r w:rsidRPr="00282CDE">
              <w:t>- начальный, конечный, одинаковый звук в словах;</w:t>
            </w:r>
          </w:p>
          <w:p w:rsidR="008E4856" w:rsidRPr="00282CDE" w:rsidRDefault="008E4856" w:rsidP="00D82D46">
            <w:pPr>
              <w:jc w:val="center"/>
            </w:pPr>
            <w:r w:rsidRPr="00282CDE">
              <w:t>- анализ и синтез ряда гласных, обратных слогов, прямых слогов, слов типа «рак», «луна», «парта»…</w:t>
            </w:r>
          </w:p>
          <w:p w:rsidR="008E4856" w:rsidRPr="00282CDE" w:rsidRDefault="008E4856" w:rsidP="00D82D46">
            <w:pPr>
              <w:jc w:val="center"/>
            </w:pPr>
            <w:r w:rsidRPr="00282CDE">
              <w:t>- моделирование звукового состава слов;</w:t>
            </w:r>
          </w:p>
          <w:p w:rsidR="008E4856" w:rsidRPr="00282CDE" w:rsidRDefault="008E4856" w:rsidP="00D82D46">
            <w:pPr>
              <w:jc w:val="center"/>
            </w:pPr>
            <w:r w:rsidRPr="00282CDE">
              <w:t>- деление слов на слоги, кол-во слогов, их последовательности;</w:t>
            </w:r>
          </w:p>
          <w:p w:rsidR="008E4856" w:rsidRPr="00282CDE" w:rsidRDefault="008E4856" w:rsidP="00D82D46">
            <w:pPr>
              <w:jc w:val="center"/>
            </w:pPr>
            <w:r w:rsidRPr="00282CDE">
              <w:t>- анализ фразы, определение кол-ва слов и их последовательности;</w:t>
            </w:r>
          </w:p>
          <w:p w:rsidR="008E4856" w:rsidRPr="00282CDE" w:rsidRDefault="008E4856" w:rsidP="00D82D46">
            <w:pPr>
              <w:jc w:val="center"/>
            </w:pPr>
            <w:r w:rsidRPr="00282CDE">
              <w:t>- преобразование слогов, слов;</w:t>
            </w:r>
          </w:p>
          <w:p w:rsidR="008E4856" w:rsidRPr="00282CDE" w:rsidRDefault="008E4856" w:rsidP="00D82D46">
            <w:pPr>
              <w:jc w:val="center"/>
            </w:pPr>
            <w:r w:rsidRPr="00282CDE">
              <w:t>- чтение обратных, прямых слогов, слов, коротких фраз;</w:t>
            </w:r>
          </w:p>
          <w:p w:rsidR="008E4856" w:rsidRPr="00282CDE" w:rsidRDefault="008E4856" w:rsidP="00D82D46">
            <w:pPr>
              <w:jc w:val="center"/>
            </w:pPr>
            <w:r w:rsidRPr="00282CDE">
              <w:t>- печатание слогов и слов по следам анализа;</w:t>
            </w:r>
          </w:p>
          <w:p w:rsidR="008E4856" w:rsidRPr="00282CDE" w:rsidRDefault="008E4856" w:rsidP="00D82D46">
            <w:pPr>
              <w:jc w:val="center"/>
            </w:pPr>
            <w:r w:rsidRPr="00282CDE">
              <w:t>- усвоение некоторых правил (заглавная буква, точка, отдельное написание слов).</w:t>
            </w:r>
          </w:p>
        </w:tc>
        <w:tc>
          <w:tcPr>
            <w:tcW w:w="1690" w:type="dxa"/>
          </w:tcPr>
          <w:p w:rsidR="008E4856" w:rsidRPr="00282CDE" w:rsidRDefault="008E4856" w:rsidP="00D82D46">
            <w:pPr>
              <w:jc w:val="center"/>
            </w:pPr>
          </w:p>
        </w:tc>
        <w:tc>
          <w:tcPr>
            <w:tcW w:w="2050" w:type="dxa"/>
            <w:vMerge/>
          </w:tcPr>
          <w:p w:rsidR="008E4856" w:rsidRPr="00282CDE" w:rsidRDefault="008E4856" w:rsidP="00D82D46">
            <w:pPr>
              <w:jc w:val="center"/>
            </w:pPr>
          </w:p>
        </w:tc>
        <w:tc>
          <w:tcPr>
            <w:tcW w:w="1982" w:type="dxa"/>
            <w:vMerge/>
          </w:tcPr>
          <w:p w:rsidR="008E4856" w:rsidRPr="00282CDE" w:rsidRDefault="008E4856" w:rsidP="00D82D46">
            <w:pPr>
              <w:jc w:val="center"/>
            </w:pPr>
          </w:p>
        </w:tc>
        <w:tc>
          <w:tcPr>
            <w:tcW w:w="2065" w:type="dxa"/>
            <w:vMerge/>
          </w:tcPr>
          <w:p w:rsidR="008E4856" w:rsidRPr="00282CDE" w:rsidRDefault="008E4856" w:rsidP="00D82D46">
            <w:pPr>
              <w:jc w:val="center"/>
            </w:pPr>
          </w:p>
        </w:tc>
        <w:tc>
          <w:tcPr>
            <w:tcW w:w="1968" w:type="dxa"/>
          </w:tcPr>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Логопедическая викторина для детей и родителей «Александров – город родной»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«Игры между делом» - занимательные игровые задания детям и их родителям.</w:t>
            </w:r>
          </w:p>
        </w:tc>
        <w:tc>
          <w:tcPr>
            <w:tcW w:w="1979" w:type="dxa"/>
          </w:tcPr>
          <w:p w:rsidR="008E4856" w:rsidRPr="00282CDE" w:rsidRDefault="008E4856" w:rsidP="00D82D46">
            <w:pPr>
              <w:jc w:val="center"/>
            </w:pPr>
            <w:r w:rsidRPr="00282CDE">
              <w:t xml:space="preserve"> Технология Лопатиной И.</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Картотека занимательных заданий</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Наборы для моделирования звукового состава «Слоговой куб», «Фразовый куб»</w:t>
            </w: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p>
          <w:p w:rsidR="008E4856" w:rsidRPr="00282CDE" w:rsidRDefault="008E4856" w:rsidP="00D82D46">
            <w:pPr>
              <w:jc w:val="center"/>
            </w:pPr>
            <w:r w:rsidRPr="00282CDE">
              <w:t>Таблицы для чтения</w:t>
            </w:r>
          </w:p>
        </w:tc>
      </w:tr>
    </w:tbl>
    <w:p w:rsidR="008E4856" w:rsidRDefault="008E4856" w:rsidP="00944978">
      <w:pPr>
        <w:jc w:val="center"/>
      </w:pPr>
    </w:p>
    <w:p w:rsidR="008E4856" w:rsidRDefault="008E4856" w:rsidP="00944978">
      <w:pPr>
        <w:rPr>
          <w:b/>
          <w:bCs/>
          <w:sz w:val="28"/>
          <w:szCs w:val="28"/>
        </w:rPr>
      </w:pPr>
      <w:r>
        <w:rPr>
          <w:b/>
          <w:bCs/>
          <w:sz w:val="28"/>
          <w:szCs w:val="28"/>
        </w:rPr>
        <w:t>Методические рекомендации по ознакомлению с окружающим миром детей с умственной отсталостью 1-й год об.</w:t>
      </w:r>
    </w:p>
    <w:p w:rsidR="008E4856" w:rsidRDefault="008E4856" w:rsidP="008B4BCB">
      <w:pP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2144"/>
        <w:gridCol w:w="761"/>
        <w:gridCol w:w="2401"/>
        <w:gridCol w:w="2851"/>
        <w:gridCol w:w="2417"/>
      </w:tblGrid>
      <w:tr w:rsidR="008E4856" w:rsidRPr="00944978">
        <w:trPr>
          <w:trHeight w:val="512"/>
        </w:trPr>
        <w:tc>
          <w:tcPr>
            <w:tcW w:w="3059" w:type="dxa"/>
          </w:tcPr>
          <w:p w:rsidR="008E4856" w:rsidRPr="00944978" w:rsidRDefault="008E4856" w:rsidP="008B4BCB">
            <w:pPr>
              <w:rPr>
                <w:b/>
                <w:bCs/>
              </w:rPr>
            </w:pPr>
            <w:r w:rsidRPr="00944978">
              <w:rPr>
                <w:b/>
                <w:bCs/>
              </w:rPr>
              <w:t xml:space="preserve">   темы</w:t>
            </w:r>
          </w:p>
        </w:tc>
        <w:tc>
          <w:tcPr>
            <w:tcW w:w="911" w:type="dxa"/>
          </w:tcPr>
          <w:p w:rsidR="008E4856" w:rsidRPr="00944978" w:rsidRDefault="008E4856" w:rsidP="008B4BCB">
            <w:pPr>
              <w:rPr>
                <w:b/>
                <w:bCs/>
              </w:rPr>
            </w:pPr>
            <w:r w:rsidRPr="00944978">
              <w:rPr>
                <w:b/>
                <w:bCs/>
              </w:rPr>
              <w:t>часы</w:t>
            </w:r>
          </w:p>
        </w:tc>
        <w:tc>
          <w:tcPr>
            <w:tcW w:w="3118" w:type="dxa"/>
          </w:tcPr>
          <w:p w:rsidR="008E4856" w:rsidRPr="00944978" w:rsidRDefault="008E4856" w:rsidP="008B4BCB">
            <w:pPr>
              <w:rPr>
                <w:b/>
                <w:bCs/>
              </w:rPr>
            </w:pPr>
            <w:r w:rsidRPr="00944978">
              <w:rPr>
                <w:b/>
                <w:bCs/>
              </w:rPr>
              <w:t>Условия для адаптации</w:t>
            </w:r>
          </w:p>
        </w:tc>
        <w:tc>
          <w:tcPr>
            <w:tcW w:w="4111" w:type="dxa"/>
          </w:tcPr>
          <w:p w:rsidR="008E4856" w:rsidRPr="00944978" w:rsidRDefault="008E4856" w:rsidP="008B4BCB">
            <w:pPr>
              <w:rPr>
                <w:b/>
                <w:bCs/>
              </w:rPr>
            </w:pPr>
            <w:r w:rsidRPr="00944978">
              <w:rPr>
                <w:b/>
                <w:bCs/>
              </w:rPr>
              <w:t>Методические рекомендации для воспитателей и родителей</w:t>
            </w:r>
          </w:p>
        </w:tc>
        <w:tc>
          <w:tcPr>
            <w:tcW w:w="3508" w:type="dxa"/>
          </w:tcPr>
          <w:p w:rsidR="008E4856" w:rsidRPr="00944978" w:rsidRDefault="008E4856" w:rsidP="008B4BCB">
            <w:pPr>
              <w:rPr>
                <w:b/>
                <w:bCs/>
              </w:rPr>
            </w:pPr>
            <w:r w:rsidRPr="00944978">
              <w:rPr>
                <w:b/>
                <w:bCs/>
              </w:rPr>
              <w:t>Требования к оборудованию и</w:t>
            </w:r>
          </w:p>
          <w:p w:rsidR="008E4856" w:rsidRPr="00944978" w:rsidRDefault="008E4856" w:rsidP="008B4BCB">
            <w:pPr>
              <w:rPr>
                <w:b/>
                <w:bCs/>
              </w:rPr>
            </w:pPr>
            <w:r w:rsidRPr="00944978">
              <w:rPr>
                <w:b/>
                <w:bCs/>
              </w:rPr>
              <w:t xml:space="preserve">методической литературе </w:t>
            </w:r>
          </w:p>
        </w:tc>
      </w:tr>
      <w:tr w:rsidR="008E4856" w:rsidRPr="00944978">
        <w:trPr>
          <w:trHeight w:val="6570"/>
        </w:trPr>
        <w:tc>
          <w:tcPr>
            <w:tcW w:w="3059" w:type="dxa"/>
          </w:tcPr>
          <w:p w:rsidR="008E4856" w:rsidRPr="00944978" w:rsidRDefault="008E4856" w:rsidP="008B4BCB">
            <w:pPr>
              <w:rPr>
                <w:b/>
                <w:bCs/>
              </w:rPr>
            </w:pPr>
            <w:r w:rsidRPr="00944978">
              <w:rPr>
                <w:b/>
                <w:bCs/>
              </w:rPr>
              <w:t>Первый квартал</w:t>
            </w:r>
          </w:p>
          <w:p w:rsidR="008E4856" w:rsidRPr="00944978" w:rsidRDefault="008E4856" w:rsidP="008B4BCB">
            <w:pPr>
              <w:rPr>
                <w:b/>
                <w:bCs/>
              </w:rPr>
            </w:pPr>
          </w:p>
          <w:p w:rsidR="008E4856" w:rsidRPr="00944978" w:rsidRDefault="008E4856" w:rsidP="008B4BCB">
            <w:pPr>
              <w:rPr>
                <w:b/>
                <w:bCs/>
              </w:rPr>
            </w:pPr>
            <w:r w:rsidRPr="00944978">
              <w:rPr>
                <w:b/>
                <w:bCs/>
              </w:rPr>
              <w:t>1.Имена</w:t>
            </w:r>
          </w:p>
          <w:p w:rsidR="008E4856" w:rsidRPr="00944978" w:rsidRDefault="008E4856" w:rsidP="008B4BCB">
            <w:pPr>
              <w:rPr>
                <w:b/>
                <w:bCs/>
              </w:rPr>
            </w:pPr>
            <w:r w:rsidRPr="00944978">
              <w:rPr>
                <w:b/>
                <w:bCs/>
              </w:rPr>
              <w:t>2.Игрушки (мяч, машина, мишка, кукла, кубики, пирамидка, шар, самолет, барабан)</w:t>
            </w:r>
          </w:p>
          <w:p w:rsidR="008E4856" w:rsidRPr="00944978" w:rsidRDefault="008E4856" w:rsidP="008B4BCB">
            <w:pPr>
              <w:rPr>
                <w:b/>
                <w:bCs/>
              </w:rPr>
            </w:pPr>
            <w:r w:rsidRPr="00944978">
              <w:rPr>
                <w:b/>
                <w:bCs/>
              </w:rPr>
              <w:t>3.Помещения группы (игровая, спальня, туалет)</w:t>
            </w:r>
          </w:p>
          <w:p w:rsidR="008E4856" w:rsidRPr="00944978" w:rsidRDefault="008E4856" w:rsidP="008B4BCB">
            <w:pPr>
              <w:rPr>
                <w:b/>
                <w:bCs/>
              </w:rPr>
            </w:pPr>
            <w:r w:rsidRPr="00944978">
              <w:rPr>
                <w:b/>
                <w:bCs/>
              </w:rPr>
              <w:t>4.Животные (кошка, собака-части тела, как голос подает)</w:t>
            </w:r>
          </w:p>
          <w:p w:rsidR="008E4856" w:rsidRPr="00944978" w:rsidRDefault="008E4856" w:rsidP="008B4BCB">
            <w:pPr>
              <w:rPr>
                <w:b/>
                <w:bCs/>
              </w:rPr>
            </w:pPr>
            <w:r w:rsidRPr="00944978">
              <w:rPr>
                <w:b/>
                <w:bCs/>
              </w:rPr>
              <w:t>5.Овощи-фрукты (яблоко, груша, апельсин, морковь, огурец)</w:t>
            </w:r>
          </w:p>
          <w:p w:rsidR="008E4856" w:rsidRPr="00944978" w:rsidRDefault="008E4856" w:rsidP="008B4BCB">
            <w:pPr>
              <w:rPr>
                <w:b/>
                <w:bCs/>
              </w:rPr>
            </w:pPr>
            <w:r w:rsidRPr="00944978">
              <w:rPr>
                <w:b/>
                <w:bCs/>
              </w:rPr>
              <w:t>6.Объекты неживой природы и явления: вода-дождь</w:t>
            </w:r>
          </w:p>
          <w:p w:rsidR="008E4856" w:rsidRPr="00944978" w:rsidRDefault="008E4856" w:rsidP="008B4BCB">
            <w:pPr>
              <w:rPr>
                <w:b/>
                <w:bCs/>
              </w:rPr>
            </w:pPr>
            <w:r w:rsidRPr="00944978">
              <w:rPr>
                <w:b/>
                <w:bCs/>
              </w:rPr>
              <w:t>7.Части суток: день-ночь</w:t>
            </w:r>
          </w:p>
        </w:tc>
        <w:tc>
          <w:tcPr>
            <w:tcW w:w="911" w:type="dxa"/>
          </w:tcPr>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r w:rsidRPr="00944978">
              <w:rPr>
                <w:b/>
                <w:bCs/>
              </w:rPr>
              <w:t xml:space="preserve">     2</w:t>
            </w:r>
          </w:p>
          <w:p w:rsidR="008E4856" w:rsidRPr="00944978" w:rsidRDefault="008E4856" w:rsidP="008B4BCB">
            <w:pPr>
              <w:rPr>
                <w:b/>
                <w:bCs/>
              </w:rPr>
            </w:pPr>
            <w:r w:rsidRPr="00944978">
              <w:rPr>
                <w:b/>
                <w:bCs/>
              </w:rPr>
              <w:t xml:space="preserve">  </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w:t>
            </w:r>
          </w:p>
          <w:p w:rsidR="008E4856" w:rsidRPr="00944978" w:rsidRDefault="008E4856" w:rsidP="008B4BCB">
            <w:pPr>
              <w:rPr>
                <w:b/>
                <w:bCs/>
              </w:rPr>
            </w:pPr>
            <w:r w:rsidRPr="00944978">
              <w:rPr>
                <w:b/>
                <w:bCs/>
              </w:rPr>
              <w:t xml:space="preserve">    2</w:t>
            </w:r>
          </w:p>
        </w:tc>
        <w:tc>
          <w:tcPr>
            <w:tcW w:w="3118" w:type="dxa"/>
          </w:tcPr>
          <w:p w:rsidR="008E4856" w:rsidRPr="00944978" w:rsidRDefault="008E4856" w:rsidP="008B4BCB">
            <w:pPr>
              <w:rPr>
                <w:b/>
                <w:bCs/>
              </w:rPr>
            </w:pPr>
          </w:p>
          <w:p w:rsidR="008E4856" w:rsidRPr="00944978" w:rsidRDefault="008E4856" w:rsidP="008B4BCB">
            <w:pPr>
              <w:rPr>
                <w:b/>
                <w:bCs/>
              </w:rPr>
            </w:pPr>
            <w:r w:rsidRPr="00944978">
              <w:rPr>
                <w:b/>
                <w:bCs/>
              </w:rPr>
              <w:t>1.Создание благоприятных условий для развития эмоционального, социального и интеллектуального потенциала ребенка</w:t>
            </w:r>
          </w:p>
          <w:p w:rsidR="008E4856" w:rsidRPr="00944978" w:rsidRDefault="008E4856" w:rsidP="008B4BCB">
            <w:pPr>
              <w:rPr>
                <w:b/>
                <w:bCs/>
              </w:rPr>
            </w:pPr>
          </w:p>
          <w:p w:rsidR="008E4856" w:rsidRPr="00944978" w:rsidRDefault="008E4856" w:rsidP="008B4BCB">
            <w:pPr>
              <w:rPr>
                <w:b/>
                <w:bCs/>
              </w:rPr>
            </w:pPr>
            <w:r w:rsidRPr="00944978">
              <w:rPr>
                <w:b/>
                <w:bCs/>
              </w:rPr>
              <w:t>2.Доступность материала</w:t>
            </w:r>
          </w:p>
          <w:p w:rsidR="008E4856" w:rsidRPr="00944978" w:rsidRDefault="008E4856" w:rsidP="008B4BCB">
            <w:pPr>
              <w:rPr>
                <w:b/>
                <w:bCs/>
              </w:rPr>
            </w:pPr>
          </w:p>
          <w:p w:rsidR="008E4856" w:rsidRPr="00944978" w:rsidRDefault="008E4856" w:rsidP="008B4BCB">
            <w:pPr>
              <w:rPr>
                <w:b/>
                <w:bCs/>
              </w:rPr>
            </w:pPr>
            <w:r w:rsidRPr="00944978">
              <w:rPr>
                <w:b/>
                <w:bCs/>
              </w:rPr>
              <w:t>3.Занятия проводятся с малой подгруппой детей и индивидуально в зависимости от особенностей психофизического развития детей</w:t>
            </w:r>
          </w:p>
          <w:p w:rsidR="008E4856" w:rsidRPr="00944978" w:rsidRDefault="008E4856" w:rsidP="008B4BCB">
            <w:pPr>
              <w:rPr>
                <w:b/>
                <w:bCs/>
              </w:rPr>
            </w:pPr>
          </w:p>
          <w:p w:rsidR="008E4856" w:rsidRPr="00944978" w:rsidRDefault="008E4856" w:rsidP="008B4BCB">
            <w:pPr>
              <w:rPr>
                <w:b/>
                <w:bCs/>
              </w:rPr>
            </w:pPr>
            <w:r w:rsidRPr="00944978">
              <w:rPr>
                <w:b/>
                <w:bCs/>
              </w:rPr>
              <w:t>4.Занятия имеют форму увлекательной игры, экскурсий, наблюдений</w:t>
            </w:r>
          </w:p>
        </w:tc>
        <w:tc>
          <w:tcPr>
            <w:tcW w:w="4111" w:type="dxa"/>
          </w:tcPr>
          <w:p w:rsidR="008E4856" w:rsidRPr="00944978" w:rsidRDefault="008E4856" w:rsidP="008B4BCB">
            <w:pPr>
              <w:rPr>
                <w:b/>
                <w:bCs/>
              </w:rPr>
            </w:pPr>
            <w:r w:rsidRPr="00944978">
              <w:rPr>
                <w:b/>
                <w:bCs/>
              </w:rPr>
              <w:t>Для воспитателей:</w:t>
            </w:r>
          </w:p>
          <w:p w:rsidR="008E4856" w:rsidRPr="00944978" w:rsidRDefault="008E4856" w:rsidP="008B4BCB">
            <w:pPr>
              <w:rPr>
                <w:b/>
                <w:bCs/>
              </w:rPr>
            </w:pPr>
          </w:p>
          <w:p w:rsidR="008E4856" w:rsidRPr="00944978" w:rsidRDefault="008E4856" w:rsidP="008B4BCB">
            <w:pPr>
              <w:rPr>
                <w:b/>
                <w:bCs/>
              </w:rPr>
            </w:pPr>
            <w:r w:rsidRPr="00944978">
              <w:rPr>
                <w:b/>
                <w:bCs/>
              </w:rPr>
              <w:t>1.Вызывать у детей интерес к разнообразию окружающего мира</w:t>
            </w:r>
          </w:p>
          <w:p w:rsidR="008E4856" w:rsidRPr="00944978" w:rsidRDefault="008E4856" w:rsidP="008B4BCB">
            <w:pPr>
              <w:rPr>
                <w:b/>
                <w:bCs/>
              </w:rPr>
            </w:pPr>
          </w:p>
          <w:p w:rsidR="008E4856" w:rsidRPr="00944978" w:rsidRDefault="008E4856" w:rsidP="008B4BCB">
            <w:pPr>
              <w:rPr>
                <w:b/>
                <w:bCs/>
              </w:rPr>
            </w:pPr>
            <w:r w:rsidRPr="00944978">
              <w:rPr>
                <w:b/>
                <w:bCs/>
              </w:rPr>
              <w:t>2.Формировать первоначальные представления о себе, о ближайшем социальном окружении</w:t>
            </w:r>
          </w:p>
          <w:p w:rsidR="008E4856" w:rsidRPr="00944978" w:rsidRDefault="008E4856" w:rsidP="008B4BCB">
            <w:pPr>
              <w:rPr>
                <w:b/>
                <w:bCs/>
              </w:rPr>
            </w:pPr>
          </w:p>
          <w:p w:rsidR="008E4856" w:rsidRPr="00944978" w:rsidRDefault="008E4856" w:rsidP="008B4BCB">
            <w:pPr>
              <w:rPr>
                <w:b/>
                <w:bCs/>
              </w:rPr>
            </w:pPr>
            <w:r w:rsidRPr="00944978">
              <w:rPr>
                <w:b/>
                <w:bCs/>
              </w:rPr>
              <w:t>3.Формировать представления о частях собственного тела, их назначении, расположении</w:t>
            </w:r>
          </w:p>
          <w:p w:rsidR="008E4856" w:rsidRPr="00944978" w:rsidRDefault="008E4856" w:rsidP="008B4BCB">
            <w:pPr>
              <w:rPr>
                <w:b/>
                <w:bCs/>
              </w:rPr>
            </w:pPr>
          </w:p>
          <w:p w:rsidR="008E4856" w:rsidRPr="00944978" w:rsidRDefault="008E4856" w:rsidP="008B4BCB">
            <w:pPr>
              <w:rPr>
                <w:b/>
                <w:bCs/>
              </w:rPr>
            </w:pPr>
            <w:r w:rsidRPr="00944978">
              <w:rPr>
                <w:b/>
                <w:bCs/>
              </w:rPr>
              <w:t>4.Развивать восприятие сверстника</w:t>
            </w:r>
          </w:p>
          <w:p w:rsidR="008E4856" w:rsidRPr="00944978" w:rsidRDefault="008E4856" w:rsidP="008B4BCB">
            <w:pPr>
              <w:rPr>
                <w:b/>
                <w:bCs/>
              </w:rPr>
            </w:pPr>
          </w:p>
          <w:p w:rsidR="008E4856" w:rsidRPr="00944978" w:rsidRDefault="008E4856" w:rsidP="008B4BCB">
            <w:pPr>
              <w:rPr>
                <w:b/>
                <w:bCs/>
              </w:rPr>
            </w:pPr>
            <w:r w:rsidRPr="00944978">
              <w:rPr>
                <w:b/>
                <w:bCs/>
              </w:rPr>
              <w:t>5.Формировать элементарные представления о предметах быта</w:t>
            </w:r>
          </w:p>
          <w:p w:rsidR="008E4856" w:rsidRPr="00944978" w:rsidRDefault="008E4856" w:rsidP="008B4BCB">
            <w:pPr>
              <w:rPr>
                <w:b/>
                <w:bCs/>
              </w:rPr>
            </w:pPr>
          </w:p>
          <w:p w:rsidR="008E4856" w:rsidRPr="00944978" w:rsidRDefault="008E4856" w:rsidP="008B4BCB">
            <w:pPr>
              <w:rPr>
                <w:b/>
                <w:bCs/>
              </w:rPr>
            </w:pPr>
            <w:r w:rsidRPr="00944978">
              <w:rPr>
                <w:b/>
                <w:bCs/>
              </w:rPr>
              <w:t>6.Знакомить с первоначальными представлениями о явлениях природы</w:t>
            </w:r>
          </w:p>
        </w:tc>
        <w:tc>
          <w:tcPr>
            <w:tcW w:w="3508" w:type="dxa"/>
          </w:tcPr>
          <w:p w:rsidR="008E4856" w:rsidRPr="00944978" w:rsidRDefault="008E4856" w:rsidP="008B4BCB">
            <w:pPr>
              <w:rPr>
                <w:b/>
                <w:bCs/>
              </w:rPr>
            </w:pPr>
          </w:p>
          <w:p w:rsidR="008E4856" w:rsidRPr="00944978" w:rsidRDefault="008E4856" w:rsidP="008B4BCB">
            <w:pPr>
              <w:rPr>
                <w:b/>
                <w:bCs/>
              </w:rPr>
            </w:pPr>
            <w:r w:rsidRPr="00944978">
              <w:rPr>
                <w:b/>
                <w:bCs/>
              </w:rPr>
              <w:t>1.Необходимы различные наглядные, звуковые, тактильные и другие дидактические атрибуты по каждой теме</w:t>
            </w:r>
          </w:p>
          <w:p w:rsidR="008E4856" w:rsidRPr="00944978" w:rsidRDefault="008E4856" w:rsidP="008B4BCB">
            <w:pPr>
              <w:rPr>
                <w:b/>
                <w:bCs/>
              </w:rPr>
            </w:pPr>
          </w:p>
          <w:p w:rsidR="008E4856" w:rsidRPr="00944978" w:rsidRDefault="008E4856" w:rsidP="008B4BCB">
            <w:pPr>
              <w:rPr>
                <w:b/>
                <w:bCs/>
              </w:rPr>
            </w:pPr>
            <w:r w:rsidRPr="00944978">
              <w:rPr>
                <w:b/>
                <w:bCs/>
              </w:rPr>
              <w:t>2.Оформление группы должно соответствовать теме, ничего лишнего</w:t>
            </w:r>
          </w:p>
          <w:p w:rsidR="008E4856" w:rsidRPr="00944978" w:rsidRDefault="008E4856" w:rsidP="008B4BCB">
            <w:pPr>
              <w:rPr>
                <w:b/>
                <w:bCs/>
              </w:rPr>
            </w:pPr>
          </w:p>
          <w:p w:rsidR="008E4856" w:rsidRPr="00944978" w:rsidRDefault="008E4856" w:rsidP="008B4BCB">
            <w:pPr>
              <w:rPr>
                <w:b/>
                <w:bCs/>
              </w:rPr>
            </w:pPr>
            <w:r w:rsidRPr="00944978">
              <w:rPr>
                <w:b/>
                <w:bCs/>
              </w:rPr>
              <w:t>3.Раздаточный материал должен быть прочным, эстетичным, безопасным и соответствовать возрастным особенностям детей</w:t>
            </w:r>
          </w:p>
          <w:p w:rsidR="008E4856" w:rsidRPr="00944978" w:rsidRDefault="008E4856" w:rsidP="008B4BCB">
            <w:pPr>
              <w:rPr>
                <w:b/>
                <w:bCs/>
              </w:rPr>
            </w:pPr>
          </w:p>
          <w:p w:rsidR="008E4856" w:rsidRPr="00944978" w:rsidRDefault="008E4856" w:rsidP="008B4BCB">
            <w:pPr>
              <w:rPr>
                <w:b/>
                <w:bCs/>
              </w:rPr>
            </w:pPr>
            <w:r w:rsidRPr="00944978">
              <w:rPr>
                <w:b/>
                <w:bCs/>
              </w:rPr>
              <w:t>4.Оформлен фотоальбом-фотографии каждого ребенка группы, «Моя семья»</w:t>
            </w:r>
          </w:p>
          <w:p w:rsidR="008E4856" w:rsidRPr="00944978" w:rsidRDefault="008E4856" w:rsidP="008B4BCB">
            <w:pPr>
              <w:rPr>
                <w:b/>
                <w:bCs/>
              </w:rPr>
            </w:pPr>
          </w:p>
        </w:tc>
      </w:tr>
      <w:tr w:rsidR="008E4856" w:rsidRPr="00944978">
        <w:trPr>
          <w:trHeight w:val="10055"/>
        </w:trPr>
        <w:tc>
          <w:tcPr>
            <w:tcW w:w="3059" w:type="dxa"/>
          </w:tcPr>
          <w:p w:rsidR="008E4856" w:rsidRPr="00944978" w:rsidRDefault="008E4856" w:rsidP="008B4BCB">
            <w:pPr>
              <w:rPr>
                <w:b/>
                <w:bCs/>
              </w:rPr>
            </w:pPr>
          </w:p>
          <w:p w:rsidR="008E4856" w:rsidRPr="00944978" w:rsidRDefault="008E4856" w:rsidP="008B4BCB">
            <w:pPr>
              <w:rPr>
                <w:b/>
                <w:bCs/>
              </w:rPr>
            </w:pPr>
            <w:r w:rsidRPr="00944978">
              <w:rPr>
                <w:b/>
                <w:bCs/>
              </w:rPr>
              <w:t>Второй квартал</w:t>
            </w:r>
          </w:p>
          <w:p w:rsidR="008E4856" w:rsidRPr="00944978" w:rsidRDefault="008E4856" w:rsidP="008B4BCB">
            <w:pPr>
              <w:rPr>
                <w:b/>
                <w:bCs/>
              </w:rPr>
            </w:pPr>
          </w:p>
          <w:p w:rsidR="008E4856" w:rsidRPr="00944978" w:rsidRDefault="008E4856" w:rsidP="008B4BCB">
            <w:pPr>
              <w:rPr>
                <w:b/>
                <w:bCs/>
              </w:rPr>
            </w:pPr>
            <w:r w:rsidRPr="00944978">
              <w:rPr>
                <w:b/>
                <w:bCs/>
              </w:rPr>
              <w:t>1.Человек (мальчики-девочки)</w:t>
            </w:r>
          </w:p>
          <w:p w:rsidR="008E4856" w:rsidRPr="00944978" w:rsidRDefault="008E4856" w:rsidP="008B4BCB">
            <w:pPr>
              <w:rPr>
                <w:b/>
                <w:bCs/>
              </w:rPr>
            </w:pPr>
            <w:r w:rsidRPr="00944978">
              <w:rPr>
                <w:b/>
                <w:bCs/>
              </w:rPr>
              <w:t>2.Части тела и лица</w:t>
            </w:r>
          </w:p>
          <w:p w:rsidR="008E4856" w:rsidRPr="00944978" w:rsidRDefault="008E4856" w:rsidP="008B4BCB">
            <w:pPr>
              <w:rPr>
                <w:b/>
                <w:bCs/>
              </w:rPr>
            </w:pPr>
            <w:r w:rsidRPr="00944978">
              <w:rPr>
                <w:b/>
                <w:bCs/>
              </w:rPr>
              <w:t>3.Обстановка помещений</w:t>
            </w:r>
          </w:p>
          <w:p w:rsidR="008E4856" w:rsidRPr="00944978" w:rsidRDefault="008E4856" w:rsidP="008B4BCB">
            <w:pPr>
              <w:rPr>
                <w:b/>
                <w:bCs/>
              </w:rPr>
            </w:pPr>
            <w:r w:rsidRPr="00944978">
              <w:rPr>
                <w:b/>
                <w:bCs/>
              </w:rPr>
              <w:t>(мебель)</w:t>
            </w:r>
          </w:p>
          <w:p w:rsidR="008E4856" w:rsidRPr="00944978" w:rsidRDefault="008E4856" w:rsidP="008B4BCB">
            <w:pPr>
              <w:rPr>
                <w:b/>
                <w:bCs/>
              </w:rPr>
            </w:pPr>
            <w:r w:rsidRPr="00944978">
              <w:rPr>
                <w:b/>
                <w:bCs/>
              </w:rPr>
              <w:t>4.Посуда (тарелка, чашка, ложка)</w:t>
            </w:r>
          </w:p>
          <w:p w:rsidR="008E4856" w:rsidRPr="00944978" w:rsidRDefault="008E4856" w:rsidP="008B4BCB">
            <w:pPr>
              <w:rPr>
                <w:b/>
                <w:bCs/>
              </w:rPr>
            </w:pPr>
            <w:r w:rsidRPr="00944978">
              <w:rPr>
                <w:b/>
                <w:bCs/>
              </w:rPr>
              <w:t>5.Пища (хлеб, суп, каша, котлета, молоко, чай, компот, конфета, кефир)</w:t>
            </w:r>
          </w:p>
          <w:p w:rsidR="008E4856" w:rsidRPr="00944978" w:rsidRDefault="008E4856" w:rsidP="008B4BCB">
            <w:pPr>
              <w:rPr>
                <w:b/>
                <w:bCs/>
              </w:rPr>
            </w:pPr>
            <w:r w:rsidRPr="00944978">
              <w:rPr>
                <w:b/>
                <w:bCs/>
              </w:rPr>
              <w:t>6.Животные: лошадь и корова (части тела и как голос подает)</w:t>
            </w:r>
          </w:p>
          <w:p w:rsidR="008E4856" w:rsidRPr="00944978" w:rsidRDefault="008E4856" w:rsidP="008B4BCB">
            <w:pPr>
              <w:rPr>
                <w:b/>
                <w:bCs/>
              </w:rPr>
            </w:pPr>
            <w:r w:rsidRPr="00944978">
              <w:rPr>
                <w:b/>
                <w:bCs/>
              </w:rPr>
              <w:t>7.Овощи-фрукты (лук, капуста, банан, лимон)</w:t>
            </w:r>
          </w:p>
          <w:p w:rsidR="008E4856" w:rsidRPr="00944978" w:rsidRDefault="008E4856" w:rsidP="008B4BCB">
            <w:pPr>
              <w:rPr>
                <w:b/>
                <w:bCs/>
              </w:rPr>
            </w:pPr>
            <w:r w:rsidRPr="00944978">
              <w:rPr>
                <w:b/>
                <w:bCs/>
              </w:rPr>
              <w:t>8.Объекты неживой природы: снег-лед</w:t>
            </w:r>
          </w:p>
          <w:p w:rsidR="008E4856" w:rsidRPr="00944978" w:rsidRDefault="008E4856" w:rsidP="008B4BCB">
            <w:pPr>
              <w:rPr>
                <w:b/>
                <w:bCs/>
              </w:rPr>
            </w:pPr>
            <w:r w:rsidRPr="00944978">
              <w:rPr>
                <w:b/>
                <w:bCs/>
              </w:rPr>
              <w:t>9.признаки зимы</w:t>
            </w:r>
          </w:p>
        </w:tc>
        <w:tc>
          <w:tcPr>
            <w:tcW w:w="911" w:type="dxa"/>
          </w:tcPr>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r w:rsidRPr="00944978">
              <w:rPr>
                <w:b/>
                <w:bCs/>
              </w:rPr>
              <w:t xml:space="preserve">    2</w:t>
            </w:r>
          </w:p>
        </w:tc>
        <w:tc>
          <w:tcPr>
            <w:tcW w:w="3118" w:type="dxa"/>
          </w:tcPr>
          <w:p w:rsidR="008E4856" w:rsidRPr="00944978" w:rsidRDefault="008E4856" w:rsidP="008B4BCB">
            <w:pPr>
              <w:rPr>
                <w:b/>
                <w:bCs/>
              </w:rPr>
            </w:pPr>
          </w:p>
          <w:p w:rsidR="008E4856" w:rsidRPr="00944978" w:rsidRDefault="008E4856" w:rsidP="008B4BCB">
            <w:pPr>
              <w:rPr>
                <w:b/>
                <w:bCs/>
              </w:rPr>
            </w:pPr>
            <w:r w:rsidRPr="00944978">
              <w:rPr>
                <w:b/>
                <w:bCs/>
              </w:rPr>
              <w:t>5.На начальном этапе весь обучающий процесс с детьми организуется взрослым</w:t>
            </w:r>
          </w:p>
          <w:p w:rsidR="008E4856" w:rsidRPr="00944978" w:rsidRDefault="008E4856" w:rsidP="008B4BCB">
            <w:pPr>
              <w:rPr>
                <w:b/>
                <w:bCs/>
              </w:rPr>
            </w:pPr>
          </w:p>
          <w:p w:rsidR="008E4856" w:rsidRPr="00944978" w:rsidRDefault="008E4856" w:rsidP="008B4BCB">
            <w:pPr>
              <w:rPr>
                <w:b/>
                <w:bCs/>
              </w:rPr>
            </w:pPr>
            <w:r w:rsidRPr="00944978">
              <w:rPr>
                <w:b/>
                <w:bCs/>
              </w:rPr>
              <w:t>6.Многократная повторяемость, закрепление материала в повседневной жизни</w:t>
            </w:r>
          </w:p>
          <w:p w:rsidR="008E4856" w:rsidRPr="00944978" w:rsidRDefault="008E4856" w:rsidP="008B4BCB">
            <w:pPr>
              <w:rPr>
                <w:b/>
                <w:bCs/>
              </w:rPr>
            </w:pPr>
          </w:p>
          <w:p w:rsidR="008E4856" w:rsidRPr="00944978" w:rsidRDefault="008E4856" w:rsidP="008B4BCB">
            <w:pPr>
              <w:rPr>
                <w:b/>
                <w:bCs/>
              </w:rPr>
            </w:pPr>
            <w:r w:rsidRPr="00944978">
              <w:rPr>
                <w:b/>
                <w:bCs/>
              </w:rPr>
              <w:t>7.Наглядность по теме, ничего лишнего</w:t>
            </w:r>
          </w:p>
          <w:p w:rsidR="008E4856" w:rsidRPr="00944978" w:rsidRDefault="008E4856" w:rsidP="008B4BCB">
            <w:pPr>
              <w:rPr>
                <w:b/>
                <w:bCs/>
              </w:rPr>
            </w:pPr>
          </w:p>
          <w:p w:rsidR="008E4856" w:rsidRPr="00944978" w:rsidRDefault="008E4856" w:rsidP="008B4BCB">
            <w:pPr>
              <w:rPr>
                <w:b/>
                <w:bCs/>
              </w:rPr>
            </w:pPr>
            <w:r w:rsidRPr="00944978">
              <w:rPr>
                <w:b/>
                <w:bCs/>
              </w:rPr>
              <w:t>8.Сначала игрушки муляжи, потом изображения</w:t>
            </w:r>
          </w:p>
          <w:p w:rsidR="008E4856" w:rsidRPr="00944978" w:rsidRDefault="008E4856" w:rsidP="008B4BCB">
            <w:pPr>
              <w:rPr>
                <w:b/>
                <w:bCs/>
              </w:rPr>
            </w:pPr>
          </w:p>
          <w:p w:rsidR="008E4856" w:rsidRPr="00944978" w:rsidRDefault="008E4856" w:rsidP="008B4BCB">
            <w:pPr>
              <w:rPr>
                <w:b/>
                <w:bCs/>
              </w:rPr>
            </w:pPr>
            <w:r w:rsidRPr="00944978">
              <w:rPr>
                <w:b/>
                <w:bCs/>
              </w:rPr>
              <w:t>9.Постепенное последовательное изучение</w:t>
            </w:r>
          </w:p>
          <w:p w:rsidR="008E4856" w:rsidRPr="00944978" w:rsidRDefault="008E4856" w:rsidP="008B4BCB">
            <w:pPr>
              <w:rPr>
                <w:b/>
                <w:bCs/>
              </w:rPr>
            </w:pPr>
          </w:p>
          <w:p w:rsidR="008E4856" w:rsidRPr="00944978" w:rsidRDefault="008E4856" w:rsidP="008B4BCB">
            <w:pPr>
              <w:rPr>
                <w:b/>
                <w:bCs/>
              </w:rPr>
            </w:pPr>
            <w:r w:rsidRPr="00944978">
              <w:rPr>
                <w:b/>
                <w:bCs/>
              </w:rPr>
              <w:t>10.Очень важно сотрудничество педагога с ребенком и с родителями</w:t>
            </w:r>
          </w:p>
          <w:p w:rsidR="008E4856" w:rsidRPr="00944978" w:rsidRDefault="008E4856" w:rsidP="008B4BCB">
            <w:pPr>
              <w:rPr>
                <w:b/>
                <w:bCs/>
              </w:rPr>
            </w:pPr>
          </w:p>
          <w:p w:rsidR="008E4856" w:rsidRPr="00944978" w:rsidRDefault="008E4856" w:rsidP="008B4BCB">
            <w:pPr>
              <w:rPr>
                <w:b/>
                <w:bCs/>
              </w:rPr>
            </w:pPr>
            <w:r w:rsidRPr="00944978">
              <w:rPr>
                <w:b/>
                <w:bCs/>
              </w:rPr>
              <w:t>11.Обязательное поощрение, создать атмосферу успеха</w:t>
            </w:r>
          </w:p>
        </w:tc>
        <w:tc>
          <w:tcPr>
            <w:tcW w:w="4111" w:type="dxa"/>
          </w:tcPr>
          <w:p w:rsidR="008E4856" w:rsidRPr="00944978" w:rsidRDefault="008E4856" w:rsidP="008B4BCB">
            <w:pPr>
              <w:rPr>
                <w:b/>
                <w:bCs/>
              </w:rPr>
            </w:pPr>
          </w:p>
          <w:p w:rsidR="008E4856" w:rsidRPr="00944978" w:rsidRDefault="008E4856" w:rsidP="008B4BCB">
            <w:pPr>
              <w:rPr>
                <w:b/>
                <w:bCs/>
              </w:rPr>
            </w:pPr>
            <w:r w:rsidRPr="00944978">
              <w:rPr>
                <w:b/>
                <w:bCs/>
              </w:rPr>
              <w:t>7.Учить детей смотреть и видеть, слушать и слышать, ощупывать и осязать</w:t>
            </w:r>
          </w:p>
          <w:p w:rsidR="008E4856" w:rsidRPr="00944978" w:rsidRDefault="008E4856" w:rsidP="008B4BCB">
            <w:pPr>
              <w:rPr>
                <w:b/>
                <w:bCs/>
              </w:rPr>
            </w:pPr>
          </w:p>
          <w:p w:rsidR="008E4856" w:rsidRPr="00944978" w:rsidRDefault="008E4856" w:rsidP="008B4BCB">
            <w:pPr>
              <w:rPr>
                <w:b/>
                <w:bCs/>
              </w:rPr>
            </w:pPr>
            <w:r w:rsidRPr="00944978">
              <w:rPr>
                <w:b/>
                <w:bCs/>
              </w:rPr>
              <w:t>8.Необходимо давать не отдельные знания о предмете или явлении, а определенную целостную систему знаний, отражающую существенные связи и зависимости между ними</w:t>
            </w:r>
          </w:p>
          <w:p w:rsidR="008E4856" w:rsidRPr="00944978" w:rsidRDefault="008E4856" w:rsidP="008B4BCB">
            <w:pPr>
              <w:rPr>
                <w:b/>
                <w:bCs/>
              </w:rPr>
            </w:pPr>
          </w:p>
          <w:p w:rsidR="008E4856" w:rsidRPr="00944978" w:rsidRDefault="008E4856" w:rsidP="008B4BCB">
            <w:pPr>
              <w:rPr>
                <w:b/>
                <w:bCs/>
              </w:rPr>
            </w:pPr>
            <w:r w:rsidRPr="00944978">
              <w:rPr>
                <w:b/>
                <w:bCs/>
              </w:rPr>
              <w:t>9.Планирование коррекционно-развивающей работы проводить по следующим блокам:</w:t>
            </w:r>
          </w:p>
          <w:p w:rsidR="008E4856" w:rsidRPr="00944978" w:rsidRDefault="008E4856" w:rsidP="008B4BCB">
            <w:pPr>
              <w:rPr>
                <w:b/>
                <w:bCs/>
              </w:rPr>
            </w:pPr>
            <w:r w:rsidRPr="00944978">
              <w:rPr>
                <w:b/>
                <w:bCs/>
              </w:rPr>
              <w:t>* Человек</w:t>
            </w:r>
          </w:p>
          <w:p w:rsidR="008E4856" w:rsidRPr="00944978" w:rsidRDefault="008E4856" w:rsidP="008B4BCB">
            <w:pPr>
              <w:rPr>
                <w:b/>
                <w:bCs/>
              </w:rPr>
            </w:pPr>
            <w:r w:rsidRPr="00944978">
              <w:rPr>
                <w:b/>
                <w:bCs/>
              </w:rPr>
              <w:t>* Предметный мир</w:t>
            </w:r>
          </w:p>
          <w:p w:rsidR="008E4856" w:rsidRPr="00944978" w:rsidRDefault="008E4856" w:rsidP="008B4BCB">
            <w:pPr>
              <w:rPr>
                <w:b/>
                <w:bCs/>
              </w:rPr>
            </w:pPr>
            <w:r w:rsidRPr="00944978">
              <w:rPr>
                <w:b/>
                <w:bCs/>
              </w:rPr>
              <w:t>* Живая природа</w:t>
            </w:r>
          </w:p>
          <w:p w:rsidR="008E4856" w:rsidRPr="00944978" w:rsidRDefault="008E4856" w:rsidP="008B4BCB">
            <w:pPr>
              <w:rPr>
                <w:b/>
                <w:bCs/>
              </w:rPr>
            </w:pPr>
            <w:r w:rsidRPr="00944978">
              <w:rPr>
                <w:b/>
                <w:bCs/>
              </w:rPr>
              <w:t>* Неживая природа</w:t>
            </w:r>
          </w:p>
          <w:p w:rsidR="008E4856" w:rsidRPr="00944978" w:rsidRDefault="008E4856" w:rsidP="008B4BCB">
            <w:pPr>
              <w:rPr>
                <w:b/>
                <w:bCs/>
              </w:rPr>
            </w:pPr>
          </w:p>
          <w:p w:rsidR="008E4856" w:rsidRPr="00944978" w:rsidRDefault="008E4856" w:rsidP="008B4BCB">
            <w:pPr>
              <w:rPr>
                <w:b/>
                <w:bCs/>
              </w:rPr>
            </w:pPr>
            <w:r w:rsidRPr="00944978">
              <w:rPr>
                <w:b/>
                <w:bCs/>
              </w:rPr>
              <w:t>10.Учить детей в процессе общения со сверстниками приобщаться к нормам поведения в человеческом обществе</w:t>
            </w:r>
          </w:p>
          <w:p w:rsidR="008E4856" w:rsidRPr="00944978" w:rsidRDefault="008E4856" w:rsidP="008B4BCB">
            <w:pPr>
              <w:rPr>
                <w:b/>
                <w:bCs/>
              </w:rPr>
            </w:pPr>
          </w:p>
          <w:p w:rsidR="008E4856" w:rsidRPr="00944978" w:rsidRDefault="008E4856" w:rsidP="008B4BCB">
            <w:pPr>
              <w:rPr>
                <w:b/>
                <w:bCs/>
              </w:rPr>
            </w:pPr>
            <w:r w:rsidRPr="00944978">
              <w:rPr>
                <w:b/>
                <w:bCs/>
              </w:rPr>
              <w:t>11.Детям даются понятия: у каждого человека есть свое имя, есть тело</w:t>
            </w:r>
          </w:p>
          <w:p w:rsidR="008E4856" w:rsidRPr="00944978" w:rsidRDefault="008E4856" w:rsidP="008B4BCB">
            <w:pPr>
              <w:rPr>
                <w:b/>
                <w:bCs/>
              </w:rPr>
            </w:pPr>
          </w:p>
          <w:p w:rsidR="008E4856" w:rsidRPr="00944978" w:rsidRDefault="008E4856" w:rsidP="008B4BCB">
            <w:pPr>
              <w:rPr>
                <w:b/>
                <w:bCs/>
              </w:rPr>
            </w:pPr>
            <w:r w:rsidRPr="00944978">
              <w:rPr>
                <w:b/>
                <w:bCs/>
              </w:rPr>
              <w:t>12.При ознакомлении с предметным миром занятия необходимо строить в следующей последовательности:</w:t>
            </w:r>
          </w:p>
        </w:tc>
        <w:tc>
          <w:tcPr>
            <w:tcW w:w="3508" w:type="dxa"/>
          </w:tcPr>
          <w:p w:rsidR="008E4856" w:rsidRPr="00944978" w:rsidRDefault="008E4856" w:rsidP="008B4BCB">
            <w:pPr>
              <w:rPr>
                <w:b/>
                <w:bCs/>
              </w:rPr>
            </w:pPr>
          </w:p>
          <w:p w:rsidR="008E4856" w:rsidRPr="00944978" w:rsidRDefault="008E4856" w:rsidP="008B4BCB">
            <w:pPr>
              <w:rPr>
                <w:b/>
                <w:bCs/>
              </w:rPr>
            </w:pPr>
            <w:r w:rsidRPr="00944978">
              <w:rPr>
                <w:b/>
                <w:bCs/>
              </w:rPr>
              <w:t>5.Магнитная доска и наглядный материал по каждой теме</w:t>
            </w:r>
          </w:p>
          <w:p w:rsidR="008E4856" w:rsidRPr="00944978" w:rsidRDefault="008E4856" w:rsidP="008B4BCB">
            <w:pPr>
              <w:rPr>
                <w:b/>
                <w:bCs/>
              </w:rPr>
            </w:pPr>
          </w:p>
          <w:p w:rsidR="008E4856" w:rsidRPr="00944978" w:rsidRDefault="008E4856" w:rsidP="008B4BCB">
            <w:pPr>
              <w:rPr>
                <w:b/>
                <w:bCs/>
              </w:rPr>
            </w:pPr>
            <w:r w:rsidRPr="00944978">
              <w:rPr>
                <w:b/>
                <w:bCs/>
              </w:rPr>
              <w:t>6.Плакаты по тематике занятий</w:t>
            </w:r>
          </w:p>
          <w:p w:rsidR="008E4856" w:rsidRPr="00944978" w:rsidRDefault="008E4856" w:rsidP="008B4BCB">
            <w:pPr>
              <w:rPr>
                <w:b/>
                <w:bCs/>
              </w:rPr>
            </w:pPr>
          </w:p>
          <w:p w:rsidR="008E4856" w:rsidRPr="00944978" w:rsidRDefault="008E4856" w:rsidP="008B4BCB">
            <w:pPr>
              <w:rPr>
                <w:b/>
                <w:bCs/>
              </w:rPr>
            </w:pPr>
            <w:r w:rsidRPr="00944978">
              <w:rPr>
                <w:b/>
                <w:bCs/>
              </w:rPr>
              <w:t>7.Предметные игрушки, муляжи</w:t>
            </w:r>
          </w:p>
          <w:p w:rsidR="008E4856" w:rsidRPr="00944978" w:rsidRDefault="008E4856" w:rsidP="008B4BCB">
            <w:pPr>
              <w:rPr>
                <w:b/>
                <w:bCs/>
              </w:rPr>
            </w:pPr>
          </w:p>
          <w:p w:rsidR="008E4856" w:rsidRPr="00944978" w:rsidRDefault="008E4856" w:rsidP="008B4BCB">
            <w:pPr>
              <w:rPr>
                <w:b/>
                <w:bCs/>
              </w:rPr>
            </w:pPr>
            <w:r w:rsidRPr="00944978">
              <w:rPr>
                <w:b/>
                <w:bCs/>
              </w:rPr>
              <w:t>8.Зона со всем оборудованием для игр с водой и песком</w:t>
            </w:r>
          </w:p>
          <w:p w:rsidR="008E4856" w:rsidRPr="00944978" w:rsidRDefault="008E4856" w:rsidP="008B4BCB">
            <w:pPr>
              <w:rPr>
                <w:b/>
                <w:bCs/>
              </w:rPr>
            </w:pPr>
          </w:p>
          <w:p w:rsidR="008E4856" w:rsidRPr="00944978" w:rsidRDefault="008E4856" w:rsidP="008B4BCB">
            <w:pPr>
              <w:rPr>
                <w:b/>
                <w:bCs/>
              </w:rPr>
            </w:pPr>
            <w:r w:rsidRPr="00944978">
              <w:rPr>
                <w:b/>
                <w:bCs/>
              </w:rPr>
              <w:t>9.Игрушки-посуда, мебель, Принадлежности для мытья кукол и т. д.</w:t>
            </w:r>
          </w:p>
          <w:p w:rsidR="008E4856" w:rsidRPr="00944978" w:rsidRDefault="008E4856" w:rsidP="008B4BCB">
            <w:pPr>
              <w:rPr>
                <w:b/>
                <w:bCs/>
              </w:rPr>
            </w:pPr>
          </w:p>
          <w:p w:rsidR="008E4856" w:rsidRPr="00944978" w:rsidRDefault="008E4856" w:rsidP="008B4BCB">
            <w:pPr>
              <w:rPr>
                <w:b/>
                <w:bCs/>
              </w:rPr>
            </w:pPr>
            <w:r w:rsidRPr="00944978">
              <w:rPr>
                <w:b/>
                <w:bCs/>
              </w:rPr>
              <w:t>10.Для использования ИКТ-диски с развивающими играми по темам, аудизаписи- песенки, стихи потешки по тематике занятий, магнитофон, интерактивная доска</w:t>
            </w:r>
          </w:p>
          <w:p w:rsidR="008E4856" w:rsidRPr="00944978" w:rsidRDefault="008E4856" w:rsidP="008B4BCB">
            <w:pPr>
              <w:rPr>
                <w:b/>
                <w:bCs/>
              </w:rPr>
            </w:pPr>
          </w:p>
          <w:p w:rsidR="008E4856" w:rsidRPr="00944978" w:rsidRDefault="008E4856" w:rsidP="008B4BCB">
            <w:pPr>
              <w:rPr>
                <w:b/>
                <w:bCs/>
              </w:rPr>
            </w:pPr>
          </w:p>
        </w:tc>
      </w:tr>
      <w:tr w:rsidR="008E4856" w:rsidRPr="00944978">
        <w:tblPrEx>
          <w:tblLook w:val="00A0"/>
        </w:tblPrEx>
        <w:trPr>
          <w:trHeight w:val="10195"/>
        </w:trPr>
        <w:tc>
          <w:tcPr>
            <w:tcW w:w="3059" w:type="dxa"/>
          </w:tcPr>
          <w:p w:rsidR="008E4856" w:rsidRPr="00944978" w:rsidRDefault="008E4856" w:rsidP="008B4BCB">
            <w:pPr>
              <w:rPr>
                <w:b/>
                <w:bCs/>
              </w:rPr>
            </w:pPr>
          </w:p>
          <w:p w:rsidR="008E4856" w:rsidRPr="00944978" w:rsidRDefault="008E4856" w:rsidP="008B4BCB">
            <w:pPr>
              <w:rPr>
                <w:b/>
                <w:bCs/>
              </w:rPr>
            </w:pPr>
            <w:r w:rsidRPr="00944978">
              <w:rPr>
                <w:b/>
                <w:bCs/>
              </w:rPr>
              <w:t>Третий квартал</w:t>
            </w:r>
          </w:p>
          <w:p w:rsidR="008E4856" w:rsidRPr="00944978" w:rsidRDefault="008E4856" w:rsidP="008B4BCB">
            <w:pPr>
              <w:rPr>
                <w:b/>
                <w:bCs/>
              </w:rPr>
            </w:pPr>
          </w:p>
          <w:p w:rsidR="008E4856" w:rsidRPr="00944978" w:rsidRDefault="008E4856" w:rsidP="008B4BCB">
            <w:pPr>
              <w:rPr>
                <w:b/>
                <w:bCs/>
              </w:rPr>
            </w:pPr>
            <w:r w:rsidRPr="00944978">
              <w:rPr>
                <w:b/>
                <w:bCs/>
              </w:rPr>
              <w:t>1.Объекты и явления природы: дождь, солнце</w:t>
            </w:r>
          </w:p>
          <w:p w:rsidR="008E4856" w:rsidRPr="00944978" w:rsidRDefault="008E4856" w:rsidP="008B4BCB">
            <w:pPr>
              <w:rPr>
                <w:b/>
                <w:bCs/>
              </w:rPr>
            </w:pPr>
            <w:r w:rsidRPr="00944978">
              <w:rPr>
                <w:b/>
                <w:bCs/>
              </w:rPr>
              <w:t>2.Деятельность людей в разное время года (зимой-летом)</w:t>
            </w:r>
          </w:p>
          <w:p w:rsidR="008E4856" w:rsidRPr="00944978" w:rsidRDefault="008E4856" w:rsidP="008B4BCB">
            <w:pPr>
              <w:rPr>
                <w:b/>
                <w:bCs/>
              </w:rPr>
            </w:pPr>
            <w:r w:rsidRPr="00944978">
              <w:rPr>
                <w:b/>
                <w:bCs/>
              </w:rPr>
              <w:t>3.Одежда и обувь (платье, рубашка, тапки, бант, колготки)</w:t>
            </w:r>
          </w:p>
          <w:p w:rsidR="008E4856" w:rsidRPr="00944978" w:rsidRDefault="008E4856" w:rsidP="008B4BCB">
            <w:pPr>
              <w:rPr>
                <w:b/>
                <w:bCs/>
              </w:rPr>
            </w:pPr>
            <w:r w:rsidRPr="00944978">
              <w:rPr>
                <w:b/>
                <w:bCs/>
              </w:rPr>
              <w:t>4.Улица (дома, машины, автобус)</w:t>
            </w:r>
          </w:p>
          <w:p w:rsidR="008E4856" w:rsidRPr="00944978" w:rsidRDefault="008E4856" w:rsidP="008B4BCB">
            <w:pPr>
              <w:rPr>
                <w:b/>
                <w:bCs/>
              </w:rPr>
            </w:pPr>
            <w:r w:rsidRPr="00944978">
              <w:rPr>
                <w:b/>
                <w:bCs/>
              </w:rPr>
              <w:t>5.Птицы (ворона, воробей)</w:t>
            </w:r>
          </w:p>
          <w:p w:rsidR="008E4856" w:rsidRPr="00944978" w:rsidRDefault="008E4856" w:rsidP="008B4BCB">
            <w:pPr>
              <w:rPr>
                <w:b/>
                <w:bCs/>
              </w:rPr>
            </w:pPr>
            <w:r w:rsidRPr="00944978">
              <w:rPr>
                <w:b/>
                <w:bCs/>
              </w:rPr>
              <w:t>6.Объекты неживой природы: вода, земля, песок</w:t>
            </w:r>
          </w:p>
          <w:p w:rsidR="008E4856" w:rsidRPr="00944978" w:rsidRDefault="008E4856" w:rsidP="008B4BCB">
            <w:pPr>
              <w:rPr>
                <w:b/>
                <w:bCs/>
              </w:rPr>
            </w:pPr>
            <w:r w:rsidRPr="00944978">
              <w:rPr>
                <w:b/>
                <w:bCs/>
              </w:rPr>
              <w:t>7.Признаки лета</w:t>
            </w:r>
          </w:p>
        </w:tc>
        <w:tc>
          <w:tcPr>
            <w:tcW w:w="911" w:type="dxa"/>
          </w:tcPr>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w:t>
            </w:r>
          </w:p>
          <w:p w:rsidR="008E4856" w:rsidRPr="00944978" w:rsidRDefault="008E4856" w:rsidP="008B4BCB">
            <w:pPr>
              <w:rPr>
                <w:b/>
                <w:bCs/>
              </w:rPr>
            </w:pPr>
            <w:r w:rsidRPr="00944978">
              <w:rPr>
                <w:b/>
                <w:bCs/>
              </w:rPr>
              <w:t xml:space="preserve">    2</w:t>
            </w:r>
          </w:p>
          <w:p w:rsidR="008E4856" w:rsidRPr="00944978" w:rsidRDefault="008E4856" w:rsidP="008B4BCB">
            <w:pPr>
              <w:rPr>
                <w:b/>
                <w:bCs/>
              </w:rPr>
            </w:pPr>
            <w:r w:rsidRPr="00944978">
              <w:rPr>
                <w:b/>
                <w:bCs/>
              </w:rPr>
              <w:t xml:space="preserve">    2</w:t>
            </w:r>
          </w:p>
          <w:p w:rsidR="008E4856" w:rsidRPr="00944978" w:rsidRDefault="008E4856" w:rsidP="008B4BCB">
            <w:pPr>
              <w:rPr>
                <w:b/>
                <w:bCs/>
              </w:rPr>
            </w:pPr>
            <w:r w:rsidRPr="00944978">
              <w:rPr>
                <w:b/>
                <w:bCs/>
              </w:rPr>
              <w:t xml:space="preserve">    2</w:t>
            </w:r>
          </w:p>
          <w:p w:rsidR="008E4856" w:rsidRPr="00944978" w:rsidRDefault="008E4856" w:rsidP="008B4BCB">
            <w:pPr>
              <w:rPr>
                <w:b/>
                <w:bCs/>
              </w:rPr>
            </w:pPr>
          </w:p>
          <w:p w:rsidR="008E4856" w:rsidRPr="00944978" w:rsidRDefault="008E4856" w:rsidP="008B4BCB">
            <w:pPr>
              <w:rPr>
                <w:b/>
                <w:bCs/>
              </w:rPr>
            </w:pPr>
            <w:r w:rsidRPr="00944978">
              <w:rPr>
                <w:b/>
                <w:bCs/>
              </w:rPr>
              <w:t xml:space="preserve">    2</w:t>
            </w:r>
          </w:p>
        </w:tc>
        <w:tc>
          <w:tcPr>
            <w:tcW w:w="3118" w:type="dxa"/>
          </w:tcPr>
          <w:p w:rsidR="008E4856" w:rsidRPr="00944978" w:rsidRDefault="008E4856" w:rsidP="008B4BCB">
            <w:pPr>
              <w:rPr>
                <w:b/>
                <w:bCs/>
              </w:rPr>
            </w:pPr>
          </w:p>
          <w:p w:rsidR="008E4856" w:rsidRPr="00944978" w:rsidRDefault="008E4856" w:rsidP="008B4BCB">
            <w:pPr>
              <w:rPr>
                <w:b/>
                <w:bCs/>
              </w:rPr>
            </w:pPr>
          </w:p>
        </w:tc>
        <w:tc>
          <w:tcPr>
            <w:tcW w:w="4111" w:type="dxa"/>
          </w:tcPr>
          <w:p w:rsidR="008E4856" w:rsidRPr="00944978" w:rsidRDefault="008E4856" w:rsidP="008B4BCB">
            <w:pPr>
              <w:rPr>
                <w:b/>
                <w:bCs/>
              </w:rPr>
            </w:pPr>
          </w:p>
          <w:p w:rsidR="008E4856" w:rsidRPr="00944978" w:rsidRDefault="008E4856" w:rsidP="008B4BCB">
            <w:pPr>
              <w:rPr>
                <w:b/>
                <w:bCs/>
              </w:rPr>
            </w:pPr>
            <w:r w:rsidRPr="00944978">
              <w:rPr>
                <w:b/>
                <w:bCs/>
              </w:rPr>
              <w:t xml:space="preserve">-знакомство с предметом и его </w:t>
            </w:r>
          </w:p>
          <w:p w:rsidR="008E4856" w:rsidRPr="00944978" w:rsidRDefault="008E4856" w:rsidP="008B4BCB">
            <w:pPr>
              <w:rPr>
                <w:b/>
                <w:bCs/>
              </w:rPr>
            </w:pPr>
            <w:r w:rsidRPr="00944978">
              <w:rPr>
                <w:b/>
                <w:bCs/>
              </w:rPr>
              <w:t>функциональным назначением</w:t>
            </w:r>
          </w:p>
          <w:p w:rsidR="008E4856" w:rsidRPr="00944978" w:rsidRDefault="008E4856" w:rsidP="008B4BCB">
            <w:pPr>
              <w:rPr>
                <w:b/>
                <w:bCs/>
              </w:rPr>
            </w:pPr>
          </w:p>
          <w:p w:rsidR="008E4856" w:rsidRPr="00944978" w:rsidRDefault="008E4856" w:rsidP="008B4BCB">
            <w:pPr>
              <w:rPr>
                <w:b/>
                <w:bCs/>
              </w:rPr>
            </w:pPr>
            <w:r w:rsidRPr="00944978">
              <w:rPr>
                <w:b/>
                <w:bCs/>
              </w:rPr>
              <w:t>-знакомство с группой однородных предметов и действиями сними</w:t>
            </w:r>
          </w:p>
          <w:p w:rsidR="008E4856" w:rsidRPr="00944978" w:rsidRDefault="008E4856" w:rsidP="008B4BCB">
            <w:pPr>
              <w:rPr>
                <w:b/>
                <w:bCs/>
              </w:rPr>
            </w:pPr>
          </w:p>
          <w:p w:rsidR="008E4856" w:rsidRPr="00944978" w:rsidRDefault="008E4856" w:rsidP="008B4BCB">
            <w:pPr>
              <w:rPr>
                <w:b/>
                <w:bCs/>
              </w:rPr>
            </w:pPr>
            <w:r w:rsidRPr="00944978">
              <w:rPr>
                <w:b/>
                <w:bCs/>
              </w:rPr>
              <w:t>-соотнесение реального предмета с изображением</w:t>
            </w:r>
          </w:p>
          <w:p w:rsidR="008E4856" w:rsidRPr="00944978" w:rsidRDefault="008E4856" w:rsidP="008B4BCB">
            <w:pPr>
              <w:rPr>
                <w:b/>
                <w:bCs/>
              </w:rPr>
            </w:pPr>
          </w:p>
          <w:p w:rsidR="008E4856" w:rsidRPr="00944978" w:rsidRDefault="008E4856" w:rsidP="008B4BCB">
            <w:pPr>
              <w:rPr>
                <w:b/>
                <w:bCs/>
              </w:rPr>
            </w:pPr>
            <w:r w:rsidRPr="00944978">
              <w:rPr>
                <w:b/>
                <w:bCs/>
              </w:rPr>
              <w:t>-использование знакомых предметов в игровых ситуациях</w:t>
            </w:r>
          </w:p>
          <w:p w:rsidR="008E4856" w:rsidRPr="00944978" w:rsidRDefault="008E4856" w:rsidP="008B4BCB">
            <w:pPr>
              <w:rPr>
                <w:b/>
                <w:bCs/>
              </w:rPr>
            </w:pPr>
          </w:p>
          <w:p w:rsidR="008E4856" w:rsidRPr="00944978" w:rsidRDefault="008E4856" w:rsidP="008B4BCB">
            <w:pPr>
              <w:rPr>
                <w:b/>
                <w:bCs/>
              </w:rPr>
            </w:pPr>
            <w:r w:rsidRPr="00944978">
              <w:rPr>
                <w:b/>
                <w:bCs/>
              </w:rPr>
              <w:t>-уточнение роли, места предмета в жизни человека</w:t>
            </w:r>
          </w:p>
          <w:p w:rsidR="008E4856" w:rsidRPr="00944978" w:rsidRDefault="008E4856" w:rsidP="008B4BCB">
            <w:pPr>
              <w:rPr>
                <w:b/>
                <w:bCs/>
              </w:rPr>
            </w:pPr>
          </w:p>
          <w:p w:rsidR="008E4856" w:rsidRPr="00944978" w:rsidRDefault="008E4856" w:rsidP="008B4BCB">
            <w:pPr>
              <w:rPr>
                <w:b/>
                <w:bCs/>
              </w:rPr>
            </w:pPr>
            <w:r w:rsidRPr="00944978">
              <w:rPr>
                <w:b/>
                <w:bCs/>
              </w:rPr>
              <w:t>-закрепление полученных сведений о предмете</w:t>
            </w:r>
          </w:p>
          <w:p w:rsidR="008E4856" w:rsidRPr="00944978" w:rsidRDefault="008E4856" w:rsidP="008B4BCB">
            <w:pPr>
              <w:rPr>
                <w:b/>
                <w:bCs/>
              </w:rPr>
            </w:pPr>
          </w:p>
          <w:p w:rsidR="008E4856" w:rsidRPr="00944978" w:rsidRDefault="008E4856" w:rsidP="008B4BCB">
            <w:pPr>
              <w:rPr>
                <w:b/>
                <w:bCs/>
              </w:rPr>
            </w:pPr>
            <w:r w:rsidRPr="00944978">
              <w:rPr>
                <w:b/>
                <w:bCs/>
              </w:rPr>
              <w:t>13.Интерес к изучению объектов живого и неживого мира поддерживается у детей на протяжении всего года:</w:t>
            </w:r>
          </w:p>
          <w:p w:rsidR="008E4856" w:rsidRPr="00944978" w:rsidRDefault="008E4856" w:rsidP="008B4BCB">
            <w:pPr>
              <w:rPr>
                <w:b/>
                <w:bCs/>
              </w:rPr>
            </w:pPr>
          </w:p>
          <w:p w:rsidR="008E4856" w:rsidRPr="00944978" w:rsidRDefault="008E4856" w:rsidP="008B4BCB">
            <w:pPr>
              <w:rPr>
                <w:b/>
                <w:bCs/>
              </w:rPr>
            </w:pPr>
            <w:r w:rsidRPr="00944978">
              <w:rPr>
                <w:b/>
                <w:bCs/>
              </w:rPr>
              <w:t>-обучать наблюдению и восприятию объектов живой и неживой природы</w:t>
            </w:r>
          </w:p>
          <w:p w:rsidR="008E4856" w:rsidRPr="00944978" w:rsidRDefault="008E4856" w:rsidP="008B4BCB">
            <w:pPr>
              <w:rPr>
                <w:b/>
                <w:bCs/>
              </w:rPr>
            </w:pPr>
            <w:r w:rsidRPr="00944978">
              <w:rPr>
                <w:b/>
                <w:bCs/>
              </w:rPr>
              <w:t>-формирование представлений о назначении объектов неживой природы для жизни и деятельности человека</w:t>
            </w:r>
          </w:p>
        </w:tc>
        <w:tc>
          <w:tcPr>
            <w:tcW w:w="3508" w:type="dxa"/>
          </w:tcPr>
          <w:p w:rsidR="008E4856" w:rsidRPr="00944978" w:rsidRDefault="008E4856" w:rsidP="008B4BCB">
            <w:pPr>
              <w:rPr>
                <w:b/>
                <w:bCs/>
              </w:rPr>
            </w:pPr>
          </w:p>
          <w:p w:rsidR="008E4856" w:rsidRPr="00944978" w:rsidRDefault="008E4856" w:rsidP="008B4BCB">
            <w:pPr>
              <w:rPr>
                <w:b/>
                <w:bCs/>
              </w:rPr>
            </w:pPr>
            <w:r w:rsidRPr="00944978">
              <w:rPr>
                <w:b/>
                <w:bCs/>
              </w:rPr>
              <w:t>Литературный материал:</w:t>
            </w:r>
          </w:p>
          <w:p w:rsidR="008E4856" w:rsidRPr="00944978" w:rsidRDefault="008E4856" w:rsidP="008B4BCB">
            <w:pPr>
              <w:rPr>
                <w:b/>
                <w:bCs/>
              </w:rPr>
            </w:pPr>
          </w:p>
          <w:p w:rsidR="008E4856" w:rsidRPr="00944978" w:rsidRDefault="008E4856" w:rsidP="008B4BCB">
            <w:pPr>
              <w:rPr>
                <w:b/>
                <w:bCs/>
              </w:rPr>
            </w:pPr>
            <w:r w:rsidRPr="00944978">
              <w:rPr>
                <w:b/>
                <w:bCs/>
              </w:rPr>
              <w:t>Песенки, потешки, прибаутки:</w:t>
            </w:r>
          </w:p>
          <w:p w:rsidR="008E4856" w:rsidRPr="00944978" w:rsidRDefault="008E4856" w:rsidP="008B4BCB">
            <w:pPr>
              <w:rPr>
                <w:b/>
                <w:bCs/>
              </w:rPr>
            </w:pPr>
          </w:p>
          <w:p w:rsidR="008E4856" w:rsidRPr="00944978" w:rsidRDefault="008E4856" w:rsidP="008B4BCB">
            <w:pPr>
              <w:rPr>
                <w:b/>
                <w:bCs/>
              </w:rPr>
            </w:pPr>
            <w:r w:rsidRPr="00944978">
              <w:rPr>
                <w:b/>
                <w:bCs/>
              </w:rPr>
              <w:t>«Баю-баю», «Как у нашего кота», «Едем, едем на лошадке», «Солнышко-ведрышко», «Водичка, водичка»</w:t>
            </w:r>
          </w:p>
          <w:p w:rsidR="008E4856" w:rsidRPr="00944978" w:rsidRDefault="008E4856" w:rsidP="008B4BCB">
            <w:pPr>
              <w:rPr>
                <w:b/>
                <w:bCs/>
              </w:rPr>
            </w:pPr>
          </w:p>
          <w:p w:rsidR="008E4856" w:rsidRPr="00944978" w:rsidRDefault="008E4856" w:rsidP="008B4BCB">
            <w:pPr>
              <w:rPr>
                <w:b/>
                <w:bCs/>
              </w:rPr>
            </w:pPr>
            <w:r w:rsidRPr="00944978">
              <w:rPr>
                <w:b/>
                <w:bCs/>
              </w:rPr>
              <w:t xml:space="preserve">Стихи: А.Барто «Бычок», «Лошадка», «Грузовик», </w:t>
            </w:r>
          </w:p>
          <w:p w:rsidR="008E4856" w:rsidRPr="00944978" w:rsidRDefault="008E4856" w:rsidP="008B4BCB">
            <w:pPr>
              <w:rPr>
                <w:b/>
                <w:bCs/>
              </w:rPr>
            </w:pPr>
          </w:p>
          <w:p w:rsidR="008E4856" w:rsidRPr="00944978" w:rsidRDefault="008E4856" w:rsidP="008B4BCB">
            <w:pPr>
              <w:rPr>
                <w:b/>
                <w:bCs/>
              </w:rPr>
            </w:pPr>
            <w:r w:rsidRPr="00944978">
              <w:rPr>
                <w:b/>
                <w:bCs/>
              </w:rPr>
              <w:t>Рассказы:</w:t>
            </w:r>
          </w:p>
          <w:p w:rsidR="008E4856" w:rsidRPr="00944978" w:rsidRDefault="008E4856" w:rsidP="008B4BCB">
            <w:pPr>
              <w:rPr>
                <w:b/>
                <w:bCs/>
              </w:rPr>
            </w:pPr>
          </w:p>
          <w:p w:rsidR="008E4856" w:rsidRPr="00944978" w:rsidRDefault="008E4856" w:rsidP="008B4BCB">
            <w:pPr>
              <w:rPr>
                <w:b/>
                <w:bCs/>
              </w:rPr>
            </w:pPr>
            <w:r w:rsidRPr="00944978">
              <w:rPr>
                <w:b/>
                <w:bCs/>
              </w:rPr>
              <w:t>Я.Аким «Мама»</w:t>
            </w:r>
          </w:p>
          <w:p w:rsidR="008E4856" w:rsidRPr="00944978" w:rsidRDefault="008E4856" w:rsidP="008B4BCB">
            <w:pPr>
              <w:rPr>
                <w:b/>
                <w:bCs/>
              </w:rPr>
            </w:pPr>
          </w:p>
          <w:p w:rsidR="008E4856" w:rsidRPr="00944978" w:rsidRDefault="008E4856" w:rsidP="008B4BCB">
            <w:pPr>
              <w:rPr>
                <w:b/>
                <w:bCs/>
              </w:rPr>
            </w:pPr>
            <w:r w:rsidRPr="00944978">
              <w:rPr>
                <w:b/>
                <w:bCs/>
              </w:rPr>
              <w:t>В.Жуковский «Птичка»</w:t>
            </w:r>
          </w:p>
          <w:p w:rsidR="008E4856" w:rsidRPr="00944978" w:rsidRDefault="008E4856" w:rsidP="008B4BCB">
            <w:pPr>
              <w:rPr>
                <w:b/>
                <w:bCs/>
              </w:rPr>
            </w:pPr>
          </w:p>
          <w:p w:rsidR="008E4856" w:rsidRPr="00944978" w:rsidRDefault="008E4856" w:rsidP="008B4BCB">
            <w:pPr>
              <w:rPr>
                <w:b/>
                <w:bCs/>
              </w:rPr>
            </w:pPr>
            <w:r w:rsidRPr="00944978">
              <w:rPr>
                <w:b/>
                <w:bCs/>
              </w:rPr>
              <w:t>К.Ушинский «Васька», «Коровка»</w:t>
            </w:r>
          </w:p>
          <w:p w:rsidR="008E4856" w:rsidRPr="00944978" w:rsidRDefault="008E4856" w:rsidP="008B4BCB">
            <w:pPr>
              <w:rPr>
                <w:b/>
                <w:bCs/>
              </w:rPr>
            </w:pPr>
          </w:p>
          <w:p w:rsidR="008E4856" w:rsidRPr="00944978" w:rsidRDefault="008E4856" w:rsidP="008B4BCB">
            <w:pPr>
              <w:rPr>
                <w:b/>
                <w:bCs/>
              </w:rPr>
            </w:pPr>
            <w:r w:rsidRPr="00944978">
              <w:rPr>
                <w:b/>
                <w:bCs/>
              </w:rPr>
              <w:t>Е.Чарушин «Кошка», «Собака»</w:t>
            </w:r>
          </w:p>
          <w:p w:rsidR="008E4856" w:rsidRPr="00944978" w:rsidRDefault="008E4856" w:rsidP="008B4BCB">
            <w:pPr>
              <w:rPr>
                <w:b/>
                <w:bCs/>
              </w:rPr>
            </w:pPr>
          </w:p>
          <w:p w:rsidR="008E4856" w:rsidRPr="00944978" w:rsidRDefault="008E4856" w:rsidP="008B4BCB">
            <w:pPr>
              <w:rPr>
                <w:b/>
                <w:bCs/>
              </w:rPr>
            </w:pPr>
            <w:r w:rsidRPr="00944978">
              <w:rPr>
                <w:b/>
                <w:bCs/>
              </w:rPr>
              <w:t>С.Маршак «Мяч»</w:t>
            </w:r>
          </w:p>
        </w:tc>
      </w:tr>
      <w:tr w:rsidR="008E4856" w:rsidRPr="00944978">
        <w:tblPrEx>
          <w:tblLook w:val="00A0"/>
        </w:tblPrEx>
        <w:trPr>
          <w:trHeight w:val="6940"/>
        </w:trPr>
        <w:tc>
          <w:tcPr>
            <w:tcW w:w="3059" w:type="dxa"/>
          </w:tcPr>
          <w:p w:rsidR="008E4856" w:rsidRPr="00944978" w:rsidRDefault="008E4856" w:rsidP="008B4BCB">
            <w:pPr>
              <w:rPr>
                <w:b/>
                <w:bCs/>
              </w:rPr>
            </w:pPr>
          </w:p>
        </w:tc>
        <w:tc>
          <w:tcPr>
            <w:tcW w:w="911" w:type="dxa"/>
          </w:tcPr>
          <w:p w:rsidR="008E4856" w:rsidRPr="00944978" w:rsidRDefault="008E4856" w:rsidP="008B4BCB">
            <w:pPr>
              <w:rPr>
                <w:b/>
                <w:bCs/>
              </w:rPr>
            </w:pPr>
          </w:p>
        </w:tc>
        <w:tc>
          <w:tcPr>
            <w:tcW w:w="3118" w:type="dxa"/>
          </w:tcPr>
          <w:p w:rsidR="008E4856" w:rsidRPr="00944978" w:rsidRDefault="008E4856" w:rsidP="008B4BCB">
            <w:pPr>
              <w:rPr>
                <w:b/>
                <w:bCs/>
              </w:rPr>
            </w:pPr>
          </w:p>
        </w:tc>
        <w:tc>
          <w:tcPr>
            <w:tcW w:w="4111" w:type="dxa"/>
          </w:tcPr>
          <w:p w:rsidR="008E4856" w:rsidRPr="00944978" w:rsidRDefault="008E4856" w:rsidP="008B4BCB">
            <w:pPr>
              <w:rPr>
                <w:b/>
                <w:bCs/>
              </w:rPr>
            </w:pPr>
          </w:p>
          <w:p w:rsidR="008E4856" w:rsidRPr="00944978" w:rsidRDefault="008E4856" w:rsidP="008B4BCB">
            <w:pPr>
              <w:rPr>
                <w:b/>
                <w:bCs/>
              </w:rPr>
            </w:pPr>
            <w:r w:rsidRPr="00944978">
              <w:rPr>
                <w:b/>
                <w:bCs/>
              </w:rPr>
              <w:t>-формирование умений использовать объекты неживой природы в игровой деятельности (переливать воду, плавающие игрушки, мыльные пузыри и т. д.)</w:t>
            </w:r>
          </w:p>
          <w:p w:rsidR="008E4856" w:rsidRPr="00944978" w:rsidRDefault="008E4856" w:rsidP="008B4BCB">
            <w:pPr>
              <w:rPr>
                <w:b/>
                <w:bCs/>
              </w:rPr>
            </w:pPr>
            <w:r w:rsidRPr="00944978">
              <w:rPr>
                <w:b/>
                <w:bCs/>
              </w:rPr>
              <w:t xml:space="preserve">-формирование динамичных и обобщенных представлений о неживой природе (вода в виде снега, дождя, она может быть в реке, море, пруду) </w:t>
            </w:r>
          </w:p>
          <w:p w:rsidR="008E4856" w:rsidRPr="00944978" w:rsidRDefault="008E4856" w:rsidP="008B4BCB">
            <w:pPr>
              <w:rPr>
                <w:b/>
                <w:bCs/>
              </w:rPr>
            </w:pPr>
            <w:r w:rsidRPr="00944978">
              <w:rPr>
                <w:b/>
                <w:bCs/>
              </w:rPr>
              <w:t>-установление причинно-следственных зависимостей между миром живой и неживой природы (полили цветок-он расцвел, помыли водой посуду-она стала чистой)</w:t>
            </w:r>
          </w:p>
          <w:p w:rsidR="008E4856" w:rsidRPr="00944978" w:rsidRDefault="008E4856" w:rsidP="008B4BCB">
            <w:pPr>
              <w:rPr>
                <w:b/>
                <w:bCs/>
              </w:rPr>
            </w:pPr>
          </w:p>
          <w:p w:rsidR="008E4856" w:rsidRPr="00944978" w:rsidRDefault="008E4856" w:rsidP="008B4BCB">
            <w:pPr>
              <w:rPr>
                <w:b/>
                <w:bCs/>
              </w:rPr>
            </w:pPr>
            <w:r w:rsidRPr="00944978">
              <w:rPr>
                <w:b/>
                <w:bCs/>
              </w:rPr>
              <w:t>14.Научить детей соотносить части суток с характерной детской деятельностью (днем мы играем, гуляем, ночью-спим)</w:t>
            </w:r>
          </w:p>
          <w:p w:rsidR="008E4856" w:rsidRPr="00944978" w:rsidRDefault="008E4856" w:rsidP="008B4BCB">
            <w:pPr>
              <w:rPr>
                <w:b/>
                <w:bCs/>
              </w:rPr>
            </w:pPr>
          </w:p>
          <w:p w:rsidR="008E4856" w:rsidRPr="00944978" w:rsidRDefault="008E4856" w:rsidP="008B4BCB">
            <w:pPr>
              <w:rPr>
                <w:b/>
                <w:bCs/>
              </w:rPr>
            </w:pPr>
            <w:r w:rsidRPr="00944978">
              <w:rPr>
                <w:b/>
                <w:bCs/>
              </w:rPr>
              <w:t>15.На занятиях необходимо частая смена видов деятельности</w:t>
            </w:r>
          </w:p>
          <w:p w:rsidR="008E4856" w:rsidRPr="00944978" w:rsidRDefault="008E4856" w:rsidP="008B4BCB">
            <w:pPr>
              <w:rPr>
                <w:b/>
                <w:bCs/>
              </w:rPr>
            </w:pPr>
          </w:p>
          <w:p w:rsidR="008E4856" w:rsidRPr="00944978" w:rsidRDefault="008E4856" w:rsidP="008B4BCB">
            <w:pPr>
              <w:rPr>
                <w:b/>
                <w:bCs/>
              </w:rPr>
            </w:pPr>
            <w:r w:rsidRPr="00944978">
              <w:rPr>
                <w:b/>
                <w:bCs/>
              </w:rPr>
              <w:t>16.Обязательно проводить минуты рилаксации-физкультминутки</w:t>
            </w:r>
          </w:p>
          <w:p w:rsidR="008E4856" w:rsidRPr="00944978" w:rsidRDefault="008E4856" w:rsidP="008B4BCB">
            <w:pPr>
              <w:rPr>
                <w:b/>
                <w:bCs/>
              </w:rPr>
            </w:pPr>
          </w:p>
          <w:p w:rsidR="008E4856" w:rsidRPr="00944978" w:rsidRDefault="008E4856" w:rsidP="008B4BCB">
            <w:pPr>
              <w:rPr>
                <w:b/>
                <w:bCs/>
              </w:rPr>
            </w:pPr>
            <w:r w:rsidRPr="00944978">
              <w:rPr>
                <w:b/>
                <w:bCs/>
              </w:rPr>
              <w:t>17.Педагог должен чутко реагировать на состояние детей, чувствовать каждого ребенка</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Родителям:</w:t>
            </w:r>
          </w:p>
          <w:p w:rsidR="008E4856" w:rsidRPr="00944978" w:rsidRDefault="008E4856" w:rsidP="008B4BCB">
            <w:pPr>
              <w:rPr>
                <w:b/>
                <w:bCs/>
              </w:rPr>
            </w:pPr>
          </w:p>
          <w:p w:rsidR="008E4856" w:rsidRPr="00944978" w:rsidRDefault="008E4856" w:rsidP="008B4BCB">
            <w:pPr>
              <w:rPr>
                <w:b/>
                <w:bCs/>
              </w:rPr>
            </w:pPr>
            <w:r w:rsidRPr="00944978">
              <w:rPr>
                <w:b/>
                <w:bCs/>
              </w:rPr>
              <w:t>1.Больше разговаривайте с детьми</w:t>
            </w:r>
          </w:p>
          <w:p w:rsidR="008E4856" w:rsidRPr="00944978" w:rsidRDefault="008E4856" w:rsidP="008B4BCB">
            <w:pPr>
              <w:rPr>
                <w:b/>
                <w:bCs/>
              </w:rPr>
            </w:pPr>
          </w:p>
          <w:p w:rsidR="008E4856" w:rsidRPr="00944978" w:rsidRDefault="008E4856" w:rsidP="008B4BCB">
            <w:pPr>
              <w:rPr>
                <w:b/>
                <w:bCs/>
              </w:rPr>
            </w:pPr>
            <w:r w:rsidRPr="00944978">
              <w:rPr>
                <w:b/>
                <w:bCs/>
              </w:rPr>
              <w:t>2.Учите ребенка ориентироваться в окружающем мире-дома, на улице</w:t>
            </w:r>
          </w:p>
          <w:p w:rsidR="008E4856" w:rsidRPr="00944978" w:rsidRDefault="008E4856" w:rsidP="008B4BCB">
            <w:pPr>
              <w:rPr>
                <w:b/>
                <w:bCs/>
              </w:rPr>
            </w:pPr>
          </w:p>
          <w:p w:rsidR="008E4856" w:rsidRPr="00944978" w:rsidRDefault="008E4856" w:rsidP="008B4BCB">
            <w:pPr>
              <w:rPr>
                <w:b/>
                <w:bCs/>
              </w:rPr>
            </w:pPr>
            <w:r w:rsidRPr="00944978">
              <w:rPr>
                <w:b/>
                <w:bCs/>
              </w:rPr>
              <w:t>3.Учите играя!</w:t>
            </w:r>
          </w:p>
          <w:p w:rsidR="008E4856" w:rsidRPr="00944978" w:rsidRDefault="008E4856" w:rsidP="008B4BCB">
            <w:pPr>
              <w:rPr>
                <w:b/>
                <w:bCs/>
              </w:rPr>
            </w:pPr>
          </w:p>
          <w:p w:rsidR="008E4856" w:rsidRPr="00944978" w:rsidRDefault="008E4856" w:rsidP="008B4BCB">
            <w:pPr>
              <w:rPr>
                <w:b/>
                <w:bCs/>
              </w:rPr>
            </w:pPr>
            <w:r w:rsidRPr="00944978">
              <w:rPr>
                <w:b/>
                <w:bCs/>
              </w:rPr>
              <w:t>4.Необходим единый подход в обучении детей-сотрудничество с педагогом детского сада (тематику занятий- «пропускаем» по всем видам деятельности и в д/с и дома</w:t>
            </w:r>
          </w:p>
          <w:p w:rsidR="008E4856" w:rsidRPr="00944978" w:rsidRDefault="008E4856" w:rsidP="008B4BCB">
            <w:pPr>
              <w:rPr>
                <w:b/>
                <w:bCs/>
              </w:rPr>
            </w:pPr>
          </w:p>
          <w:p w:rsidR="008E4856" w:rsidRPr="00944978" w:rsidRDefault="008E4856" w:rsidP="008B4BCB">
            <w:pPr>
              <w:rPr>
                <w:b/>
                <w:bCs/>
              </w:rPr>
            </w:pPr>
            <w:r w:rsidRPr="00944978">
              <w:rPr>
                <w:b/>
                <w:bCs/>
              </w:rPr>
              <w:t>5.развивать у детей познавательный интерес к окружающему миру</w:t>
            </w:r>
          </w:p>
          <w:p w:rsidR="008E4856" w:rsidRPr="00944978" w:rsidRDefault="008E4856" w:rsidP="008B4BCB">
            <w:pPr>
              <w:rPr>
                <w:b/>
                <w:bCs/>
              </w:rPr>
            </w:pPr>
          </w:p>
          <w:p w:rsidR="008E4856" w:rsidRPr="00944978" w:rsidRDefault="008E4856" w:rsidP="008B4BCB">
            <w:pPr>
              <w:rPr>
                <w:b/>
                <w:bCs/>
              </w:rPr>
            </w:pPr>
            <w:r w:rsidRPr="00944978">
              <w:rPr>
                <w:b/>
                <w:bCs/>
              </w:rPr>
              <w:t>6.Воспитывать самостоятельность</w:t>
            </w:r>
          </w:p>
          <w:p w:rsidR="008E4856" w:rsidRPr="00944978" w:rsidRDefault="008E4856" w:rsidP="008B4BCB">
            <w:pPr>
              <w:rPr>
                <w:b/>
                <w:bCs/>
              </w:rPr>
            </w:pPr>
          </w:p>
          <w:p w:rsidR="008E4856" w:rsidRPr="00944978" w:rsidRDefault="008E4856" w:rsidP="008B4BCB">
            <w:pPr>
              <w:rPr>
                <w:b/>
                <w:bCs/>
              </w:rPr>
            </w:pPr>
            <w:r w:rsidRPr="00944978">
              <w:rPr>
                <w:b/>
                <w:bCs/>
              </w:rPr>
              <w:t>7.Полезно  посещать занятия,совместно заниматься  в «День открытых дверей» в д/с</w:t>
            </w:r>
          </w:p>
        </w:tc>
        <w:tc>
          <w:tcPr>
            <w:tcW w:w="3508" w:type="dxa"/>
          </w:tcPr>
          <w:p w:rsidR="008E4856" w:rsidRPr="00944978" w:rsidRDefault="008E4856" w:rsidP="008B4BCB">
            <w:pPr>
              <w:rPr>
                <w:b/>
                <w:bCs/>
              </w:rPr>
            </w:pPr>
          </w:p>
          <w:p w:rsidR="008E4856" w:rsidRPr="00944978" w:rsidRDefault="008E4856" w:rsidP="008B4BCB">
            <w:pPr>
              <w:rPr>
                <w:b/>
                <w:bCs/>
              </w:rPr>
            </w:pPr>
            <w:r w:rsidRPr="00944978">
              <w:rPr>
                <w:b/>
                <w:bCs/>
              </w:rPr>
              <w:t>Методическая литература:</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1.Е.А.Стребелева</w:t>
            </w:r>
          </w:p>
          <w:p w:rsidR="008E4856" w:rsidRPr="00944978" w:rsidRDefault="008E4856" w:rsidP="008B4BCB">
            <w:pPr>
              <w:rPr>
                <w:b/>
                <w:bCs/>
              </w:rPr>
            </w:pPr>
            <w:r w:rsidRPr="00944978">
              <w:rPr>
                <w:b/>
                <w:bCs/>
              </w:rPr>
              <w:t>«Воспитание и обучение детей дошкольного возраста с нарушением интеллекта», Москва, Парадигма, 2012г.</w:t>
            </w:r>
          </w:p>
          <w:p w:rsidR="008E4856" w:rsidRPr="00944978" w:rsidRDefault="008E4856" w:rsidP="008B4BCB">
            <w:pPr>
              <w:rPr>
                <w:b/>
                <w:bCs/>
              </w:rPr>
            </w:pPr>
          </w:p>
          <w:p w:rsidR="008E4856" w:rsidRPr="00944978" w:rsidRDefault="008E4856" w:rsidP="008B4BCB">
            <w:pPr>
              <w:rPr>
                <w:b/>
                <w:bCs/>
              </w:rPr>
            </w:pPr>
          </w:p>
          <w:p w:rsidR="008E4856" w:rsidRPr="00944978" w:rsidRDefault="008E4856" w:rsidP="008B4BCB">
            <w:pPr>
              <w:rPr>
                <w:b/>
                <w:bCs/>
              </w:rPr>
            </w:pPr>
            <w:r w:rsidRPr="00944978">
              <w:rPr>
                <w:b/>
                <w:bCs/>
              </w:rPr>
              <w:t>2.В.О.Скворцова</w:t>
            </w:r>
          </w:p>
          <w:p w:rsidR="008E4856" w:rsidRPr="00944978" w:rsidRDefault="008E4856" w:rsidP="008B4BCB">
            <w:pPr>
              <w:rPr>
                <w:b/>
                <w:bCs/>
              </w:rPr>
            </w:pPr>
            <w:r w:rsidRPr="00944978">
              <w:rPr>
                <w:b/>
                <w:bCs/>
              </w:rPr>
              <w:t>«социальное воспитание детей с отклонениями в развитии», Москва, Владос-Пресс, 2006г.</w:t>
            </w:r>
          </w:p>
          <w:p w:rsidR="008E4856" w:rsidRPr="00944978" w:rsidRDefault="008E4856" w:rsidP="008B4BCB">
            <w:pPr>
              <w:rPr>
                <w:b/>
                <w:bCs/>
              </w:rPr>
            </w:pPr>
          </w:p>
          <w:p w:rsidR="008E4856" w:rsidRPr="00944978" w:rsidRDefault="008E4856" w:rsidP="008B4BCB">
            <w:pPr>
              <w:rPr>
                <w:b/>
                <w:bCs/>
              </w:rPr>
            </w:pPr>
            <w:r w:rsidRPr="00944978">
              <w:rPr>
                <w:b/>
                <w:bCs/>
              </w:rPr>
              <w:t>3.Е.А.Екжанова  Е.А.Стребелева</w:t>
            </w:r>
          </w:p>
          <w:p w:rsidR="008E4856" w:rsidRPr="00944978" w:rsidRDefault="008E4856" w:rsidP="008B4BCB">
            <w:pPr>
              <w:rPr>
                <w:b/>
                <w:bCs/>
              </w:rPr>
            </w:pPr>
            <w:r w:rsidRPr="00944978">
              <w:rPr>
                <w:b/>
                <w:bCs/>
              </w:rPr>
              <w:t>«Коррекционно-развивающее обучение и воспитание дошкольников с нарушением интеллекта», Москва, Просвещение, 2009г.</w:t>
            </w:r>
          </w:p>
          <w:p w:rsidR="008E4856" w:rsidRPr="00944978" w:rsidRDefault="008E4856" w:rsidP="008B4BCB">
            <w:pPr>
              <w:rPr>
                <w:b/>
                <w:bCs/>
              </w:rPr>
            </w:pPr>
          </w:p>
          <w:p w:rsidR="008E4856" w:rsidRPr="00944978" w:rsidRDefault="008E4856" w:rsidP="008B4BCB">
            <w:pPr>
              <w:rPr>
                <w:b/>
                <w:bCs/>
              </w:rPr>
            </w:pPr>
            <w:r w:rsidRPr="00944978">
              <w:rPr>
                <w:b/>
                <w:bCs/>
              </w:rPr>
              <w:t>«Специальный педагог дошкольного учреждения»</w:t>
            </w:r>
          </w:p>
          <w:p w:rsidR="008E4856" w:rsidRPr="00944978" w:rsidRDefault="008E4856" w:rsidP="008B4BCB">
            <w:pPr>
              <w:rPr>
                <w:b/>
                <w:bCs/>
              </w:rPr>
            </w:pPr>
            <w:r w:rsidRPr="00944978">
              <w:rPr>
                <w:b/>
                <w:bCs/>
              </w:rPr>
              <w:t>А.А.Наумов, И.В.Возняк, «Учитель», Волгоград, 2013г.</w:t>
            </w:r>
          </w:p>
        </w:tc>
      </w:tr>
    </w:tbl>
    <w:p w:rsidR="008E4856" w:rsidRPr="001D7399" w:rsidRDefault="008E4856" w:rsidP="008B4BCB">
      <w:pPr>
        <w:rPr>
          <w:b/>
          <w:bCs/>
          <w:sz w:val="28"/>
          <w:szCs w:val="28"/>
        </w:rPr>
      </w:pPr>
    </w:p>
    <w:p w:rsidR="008E4856" w:rsidRPr="008B4BCB" w:rsidRDefault="008E4856" w:rsidP="008B4BCB">
      <w:pPr>
        <w:spacing w:after="200" w:line="276" w:lineRule="auto"/>
        <w:rPr>
          <w:b/>
          <w:bCs/>
          <w:sz w:val="28"/>
          <w:szCs w:val="28"/>
        </w:rPr>
      </w:pPr>
    </w:p>
    <w:p w:rsidR="008E4856" w:rsidRDefault="008E4856" w:rsidP="00944978">
      <w:pPr>
        <w:pStyle w:val="normal0"/>
        <w:tabs>
          <w:tab w:val="left" w:pos="1800"/>
        </w:tabs>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Pr="00F72307" w:rsidRDefault="008E4856" w:rsidP="008B4BCB">
      <w:pPr>
        <w:jc w:val="center"/>
        <w:rPr>
          <w:sz w:val="24"/>
          <w:szCs w:val="24"/>
        </w:rPr>
      </w:pPr>
      <w:r w:rsidRPr="00F72307">
        <w:rPr>
          <w:sz w:val="24"/>
          <w:szCs w:val="24"/>
        </w:rPr>
        <w:t>МЕТОДИЧЕСКИЕ РЕКОМЕНДАЦИИ УЧИТЕЛЯ-ДЕФЕКТОЛОГА ДОУ ПРИ РАБОТЕ С ДЕТЬМИ С НАРУШЕНИЕМ ЗРЕНИЯ.</w:t>
      </w:r>
    </w:p>
    <w:tbl>
      <w:tblPr>
        <w:tblW w:w="110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48"/>
        <w:gridCol w:w="1759"/>
        <w:gridCol w:w="900"/>
        <w:gridCol w:w="1800"/>
        <w:gridCol w:w="2201"/>
        <w:gridCol w:w="2880"/>
      </w:tblGrid>
      <w:tr w:rsidR="008E4856" w:rsidRPr="00944978">
        <w:tc>
          <w:tcPr>
            <w:tcW w:w="1548" w:type="dxa"/>
          </w:tcPr>
          <w:p w:rsidR="008E4856" w:rsidRPr="00944978" w:rsidRDefault="008E4856" w:rsidP="008B4BCB">
            <w:r w:rsidRPr="00944978">
              <w:t>Направление  работы</w:t>
            </w:r>
          </w:p>
        </w:tc>
        <w:tc>
          <w:tcPr>
            <w:tcW w:w="1759" w:type="dxa"/>
          </w:tcPr>
          <w:p w:rsidR="008E4856" w:rsidRPr="00944978" w:rsidRDefault="008E4856" w:rsidP="008B4BCB">
            <w:r w:rsidRPr="00944978">
              <w:t>ТЕМА</w:t>
            </w:r>
          </w:p>
        </w:tc>
        <w:tc>
          <w:tcPr>
            <w:tcW w:w="900" w:type="dxa"/>
          </w:tcPr>
          <w:p w:rsidR="008E4856" w:rsidRPr="00944978" w:rsidRDefault="008E4856" w:rsidP="008B4BCB">
            <w:r w:rsidRPr="00944978">
              <w:t>КОЛ-ВО ЧАСОВ</w:t>
            </w:r>
          </w:p>
        </w:tc>
        <w:tc>
          <w:tcPr>
            <w:tcW w:w="1800" w:type="dxa"/>
          </w:tcPr>
          <w:p w:rsidR="008E4856" w:rsidRPr="00944978" w:rsidRDefault="008E4856" w:rsidP="008B4BCB">
            <w:r w:rsidRPr="00944978">
              <w:t>УСЛОВИЯ ДЛЯ АДАПТАЦИИ</w:t>
            </w:r>
          </w:p>
        </w:tc>
        <w:tc>
          <w:tcPr>
            <w:tcW w:w="2201" w:type="dxa"/>
          </w:tcPr>
          <w:p w:rsidR="008E4856" w:rsidRPr="00944978" w:rsidRDefault="008E4856" w:rsidP="008B4BCB">
            <w:r w:rsidRPr="00944978">
              <w:t>МЕТОДИЧЕСКИЕ РЕКОМЕНДАЦИИ ДЛЯ РОДИТЕЛЕЙ И ВОСПИТАТЕЛЕЙ</w:t>
            </w:r>
          </w:p>
        </w:tc>
        <w:tc>
          <w:tcPr>
            <w:tcW w:w="2880" w:type="dxa"/>
          </w:tcPr>
          <w:p w:rsidR="008E4856" w:rsidRPr="00944978" w:rsidRDefault="008E4856" w:rsidP="008B4BCB">
            <w:r w:rsidRPr="00944978">
              <w:t>ТРЕБОВАНИЯ К ОБОРУДОВАНИЮ, МЕТОДИЧЕСКИЕ ПОСОБИЯ</w:t>
            </w:r>
          </w:p>
        </w:tc>
      </w:tr>
      <w:tr w:rsidR="008E4856" w:rsidRPr="00944978">
        <w:tc>
          <w:tcPr>
            <w:tcW w:w="1548" w:type="dxa"/>
          </w:tcPr>
          <w:p w:rsidR="008E4856" w:rsidRPr="00944978" w:rsidRDefault="008E4856" w:rsidP="008B4BCB">
            <w:pPr>
              <w:pStyle w:val="NoSpacing"/>
              <w:rPr>
                <w:rFonts w:ascii="Times New Roman" w:hAnsi="Times New Roman" w:cs="Times New Roman"/>
                <w:b/>
                <w:bCs/>
                <w:sz w:val="20"/>
                <w:szCs w:val="20"/>
              </w:rPr>
            </w:pPr>
            <w:r w:rsidRPr="00944978">
              <w:rPr>
                <w:rFonts w:ascii="Times New Roman" w:hAnsi="Times New Roman" w:cs="Times New Roman"/>
                <w:b/>
                <w:bCs/>
                <w:sz w:val="20"/>
                <w:szCs w:val="20"/>
              </w:rPr>
              <w:t>Диагностическая работа: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*Раннее выявление детей.</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*Сбор анализа.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*Участие в ПМПК.</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Психолого-педагогическое обследование зрительного восприятия речи.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*Оформление карт развития детей.</w:t>
            </w:r>
          </w:p>
          <w:p w:rsidR="008E4856" w:rsidRPr="00944978" w:rsidRDefault="008E4856" w:rsidP="008B4BCB">
            <w:pPr>
              <w:pStyle w:val="NoSpacing"/>
              <w:rPr>
                <w:rFonts w:ascii="Times New Roman" w:hAnsi="Times New Roman" w:cs="Times New Roman"/>
                <w:sz w:val="20"/>
                <w:szCs w:val="20"/>
              </w:rPr>
            </w:pPr>
          </w:p>
          <w:p w:rsidR="008E4856" w:rsidRPr="00944978" w:rsidRDefault="008E4856" w:rsidP="008B4BCB">
            <w:pPr>
              <w:pStyle w:val="NoSpacing"/>
              <w:rPr>
                <w:rFonts w:ascii="Times New Roman" w:hAnsi="Times New Roman" w:cs="Times New Roman"/>
                <w:b/>
                <w:bCs/>
                <w:sz w:val="20"/>
                <w:szCs w:val="20"/>
              </w:rPr>
            </w:pPr>
            <w:r w:rsidRPr="00944978">
              <w:rPr>
                <w:rFonts w:ascii="Times New Roman" w:hAnsi="Times New Roman" w:cs="Times New Roman"/>
                <w:b/>
                <w:bCs/>
                <w:sz w:val="20"/>
                <w:szCs w:val="20"/>
              </w:rPr>
              <w:t>Организационный блок:</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*Комплектование подгрупп.</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Организация работы по зрительному восприятию.</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*Перспективное и годовое планирование.</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*Планирование подгрупповой и индивидуальной работы.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*Ведение документации.</w:t>
            </w:r>
          </w:p>
          <w:p w:rsidR="008E4856" w:rsidRPr="00944978" w:rsidRDefault="008E4856" w:rsidP="008B4BCB">
            <w:pPr>
              <w:pStyle w:val="NoSpacing"/>
              <w:rPr>
                <w:rFonts w:ascii="Times New Roman" w:hAnsi="Times New Roman" w:cs="Times New Roman"/>
                <w:sz w:val="20"/>
                <w:szCs w:val="20"/>
              </w:rPr>
            </w:pPr>
          </w:p>
          <w:p w:rsidR="008E4856" w:rsidRPr="00944978" w:rsidRDefault="008E4856" w:rsidP="008B4BCB">
            <w:pPr>
              <w:pStyle w:val="NoSpacing"/>
              <w:rPr>
                <w:rFonts w:ascii="Times New Roman" w:hAnsi="Times New Roman" w:cs="Times New Roman"/>
                <w:b/>
                <w:bCs/>
                <w:sz w:val="20"/>
                <w:szCs w:val="20"/>
              </w:rPr>
            </w:pPr>
            <w:r w:rsidRPr="00944978">
              <w:rPr>
                <w:rFonts w:ascii="Times New Roman" w:hAnsi="Times New Roman" w:cs="Times New Roman"/>
                <w:b/>
                <w:bCs/>
                <w:sz w:val="20"/>
                <w:szCs w:val="20"/>
              </w:rPr>
              <w:t>Методическая работа: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*Определение задач коррекционно-развивающей работы по результатам обследования.</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*Оказание практической и теоретической помощи воспитателям.</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*Пополнение дидактического материала.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*Изучение новой методической коррекционной литературы.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*Обобщение опыта работы.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*Участие в работе МО района.</w:t>
            </w:r>
          </w:p>
          <w:p w:rsidR="008E4856" w:rsidRPr="00944978" w:rsidRDefault="008E4856" w:rsidP="008B4BCB">
            <w:pPr>
              <w:pStyle w:val="NoSpacing"/>
              <w:rPr>
                <w:rFonts w:ascii="Times New Roman" w:hAnsi="Times New Roman" w:cs="Times New Roman"/>
                <w:sz w:val="20"/>
                <w:szCs w:val="20"/>
              </w:rPr>
            </w:pPr>
          </w:p>
          <w:p w:rsidR="008E4856" w:rsidRPr="00944978" w:rsidRDefault="008E4856" w:rsidP="008B4BCB">
            <w:pPr>
              <w:pStyle w:val="NoSpacing"/>
              <w:rPr>
                <w:rFonts w:ascii="Times New Roman" w:hAnsi="Times New Roman" w:cs="Times New Roman"/>
                <w:b/>
                <w:bCs/>
                <w:sz w:val="20"/>
                <w:szCs w:val="20"/>
              </w:rPr>
            </w:pPr>
            <w:r w:rsidRPr="00944978">
              <w:rPr>
                <w:rFonts w:ascii="Times New Roman" w:hAnsi="Times New Roman" w:cs="Times New Roman"/>
                <w:b/>
                <w:bCs/>
                <w:sz w:val="20"/>
                <w:szCs w:val="20"/>
              </w:rPr>
              <w:t>Коррекционно-развивающая работа: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*Развитие зрительных функций у детей в соответствии с этапами лечения и рекомендациями врача.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*Развитие детской познавательной деятельности.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Ориентировка в пространстве.</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*Развитие мелкой моторики.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*Развитие социально-бытовой ориентировки.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Развитие сохранных анализаторов.</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Совместная продуктивная деятельность в НОД.</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*Взаимодействие с психологом, логопедом, музыкальным руководителем.</w:t>
            </w:r>
          </w:p>
          <w:p w:rsidR="008E4856" w:rsidRPr="00944978" w:rsidRDefault="008E4856" w:rsidP="008B4BCB">
            <w:pPr>
              <w:pStyle w:val="NoSpacing"/>
              <w:rPr>
                <w:rFonts w:ascii="Times New Roman" w:hAnsi="Times New Roman" w:cs="Times New Roman"/>
                <w:sz w:val="20"/>
                <w:szCs w:val="20"/>
              </w:rPr>
            </w:pPr>
          </w:p>
          <w:p w:rsidR="008E4856" w:rsidRPr="00944978" w:rsidRDefault="008E4856" w:rsidP="008B4BCB">
            <w:pPr>
              <w:pStyle w:val="NoSpacing"/>
              <w:rPr>
                <w:rFonts w:ascii="Times New Roman" w:hAnsi="Times New Roman" w:cs="Times New Roman"/>
                <w:b/>
                <w:bCs/>
                <w:sz w:val="20"/>
                <w:szCs w:val="20"/>
              </w:rPr>
            </w:pPr>
            <w:r w:rsidRPr="00944978">
              <w:rPr>
                <w:rFonts w:ascii="Times New Roman" w:hAnsi="Times New Roman" w:cs="Times New Roman"/>
                <w:b/>
                <w:bCs/>
                <w:sz w:val="20"/>
                <w:szCs w:val="20"/>
              </w:rPr>
              <w:t>Взаимодействие с родителями: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*Консультативный пункт.</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*Уголок специалиста.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*Анкетирование.</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*Родительские собрания.</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*День открытых дверей.</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*Игротека.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*Телефон доверия.</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*Библиотека.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*Сайт МБДОУ Д/с №24</w:t>
            </w:r>
          </w:p>
          <w:p w:rsidR="008E4856" w:rsidRPr="00944978" w:rsidRDefault="008E4856" w:rsidP="008B4BCB">
            <w:pPr>
              <w:pStyle w:val="NoSpacing"/>
              <w:rPr>
                <w:rFonts w:ascii="Times New Roman" w:hAnsi="Times New Roman" w:cs="Times New Roman"/>
                <w:sz w:val="20"/>
                <w:szCs w:val="20"/>
              </w:rPr>
            </w:pPr>
          </w:p>
          <w:p w:rsidR="008E4856" w:rsidRPr="00944978" w:rsidRDefault="008E4856" w:rsidP="008B4BCB">
            <w:pPr>
              <w:pStyle w:val="NoSpacing"/>
              <w:rPr>
                <w:rFonts w:ascii="Times New Roman" w:hAnsi="Times New Roman" w:cs="Times New Roman"/>
                <w:sz w:val="20"/>
                <w:szCs w:val="20"/>
              </w:rPr>
            </w:pPr>
          </w:p>
          <w:p w:rsidR="008E4856" w:rsidRPr="00944978" w:rsidRDefault="008E4856" w:rsidP="008B4BCB">
            <w:pPr>
              <w:pStyle w:val="NoSpacing"/>
              <w:rPr>
                <w:rFonts w:ascii="Times New Roman" w:hAnsi="Times New Roman" w:cs="Times New Roman"/>
                <w:sz w:val="20"/>
                <w:szCs w:val="20"/>
              </w:rPr>
            </w:pPr>
          </w:p>
        </w:tc>
        <w:tc>
          <w:tcPr>
            <w:tcW w:w="1759" w:type="dxa"/>
          </w:tcPr>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Детский сад Школа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Осень</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Дары осени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Хлеб всему голова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Перелётные птицы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Одежда и обувь</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Животные (домашние)</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Животные (дикие)</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Транспорт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Наш город</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Наша Родина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Мой дом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Семья</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Зимушка-зима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Человек (я и моё тело)</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Я расту здоровым</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Зимующие птицы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Профессии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Наша планета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Русская игрушка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Инструменты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Защитники Отечества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Зимние забавы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Мамы разные нужны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Весна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Растения</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Посуда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Бытовая техника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Космос</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Перелетные птицы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Лес. Экология</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День Победы</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Водоёмы и их обитатели</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Цветы. Насекомые</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Здравствуй лето</w:t>
            </w:r>
          </w:p>
        </w:tc>
        <w:tc>
          <w:tcPr>
            <w:tcW w:w="900" w:type="dxa"/>
          </w:tcPr>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p>
          <w:p w:rsidR="008E4856" w:rsidRPr="00944978" w:rsidRDefault="008E4856" w:rsidP="008B4BCB">
            <w:pPr>
              <w:jc w:val="center"/>
            </w:pPr>
            <w:r w:rsidRPr="00944978">
              <w:t>3</w:t>
            </w:r>
          </w:p>
          <w:p w:rsidR="008E4856" w:rsidRPr="00944978" w:rsidRDefault="008E4856" w:rsidP="008B4BCB">
            <w:pPr>
              <w:jc w:val="center"/>
            </w:pPr>
            <w:r w:rsidRPr="00944978">
              <w:t>3</w:t>
            </w:r>
          </w:p>
          <w:p w:rsidR="008E4856" w:rsidRPr="00944978" w:rsidRDefault="008E4856" w:rsidP="008B4BCB">
            <w:pPr>
              <w:jc w:val="center"/>
            </w:pPr>
            <w:r w:rsidRPr="00944978">
              <w:t>(из 3 занятий – 1 – фронтальное, 1- подгрупповое, ориентировка в пространстве. 1 подгрупповое. СБО)</w:t>
            </w:r>
          </w:p>
        </w:tc>
        <w:tc>
          <w:tcPr>
            <w:tcW w:w="1800" w:type="dxa"/>
          </w:tcPr>
          <w:p w:rsidR="008E4856" w:rsidRPr="00944978" w:rsidRDefault="008E4856" w:rsidP="008B4BCB">
            <w:r w:rsidRPr="00944978">
              <w:t xml:space="preserve">*В дошкольном учреждении адаптационную работу с детьми следует начинать со знакомства с зонами группы. Малышу нужно рассказать об их назначении, правилах поведения в разных помещениях группы, что поможет ему преодолеть страх незнакомого пространства. Всю работу надо обязательно проводить в игровой форме. </w:t>
            </w:r>
          </w:p>
          <w:p w:rsidR="008E4856" w:rsidRPr="00944978" w:rsidRDefault="008E4856" w:rsidP="008B4BCB">
            <w:r w:rsidRPr="00944978">
              <w:t xml:space="preserve">*Следующий шаг — знакомство со взрослыми, которые будут окружать, и со сверстниками. </w:t>
            </w:r>
          </w:p>
          <w:p w:rsidR="008E4856" w:rsidRPr="00944978" w:rsidRDefault="008E4856" w:rsidP="008B4BCB">
            <w:r w:rsidRPr="00944978">
              <w:t>*Научить ребёнка общаться и играть с другими ребятами.</w:t>
            </w:r>
          </w:p>
          <w:p w:rsidR="008E4856" w:rsidRPr="00944978" w:rsidRDefault="008E4856" w:rsidP="008B4BCB">
            <w:r w:rsidRPr="00944978">
              <w:t>* Чтобы процесс адаптации прошёл легче в новых условиях, ребёнка в детский сад проводятся встречи-консультации с родителями.</w:t>
            </w:r>
          </w:p>
          <w:p w:rsidR="008E4856" w:rsidRPr="00944978" w:rsidRDefault="008E4856" w:rsidP="008B4BCB">
            <w:r w:rsidRPr="00944978">
              <w:t>* Подбор инструментария для полного и глубокого обследования ребёнка.</w:t>
            </w:r>
          </w:p>
          <w:p w:rsidR="008E4856" w:rsidRPr="00944978" w:rsidRDefault="008E4856" w:rsidP="008B4BCB">
            <w:r w:rsidRPr="00944978">
              <w:t>* Составление индивидуального маршрута для каждого слабовидящего.</w:t>
            </w:r>
          </w:p>
          <w:p w:rsidR="008E4856" w:rsidRPr="00944978" w:rsidRDefault="008E4856" w:rsidP="008B4BCB">
            <w:r w:rsidRPr="00944978">
              <w:t>* Комплектование в подгруппы.</w:t>
            </w:r>
          </w:p>
          <w:p w:rsidR="008E4856" w:rsidRPr="00944978" w:rsidRDefault="008E4856" w:rsidP="008B4BCB">
            <w:r w:rsidRPr="00944978">
              <w:t>*Организация работы консилиума по выявлению вторичных дефектов.</w:t>
            </w:r>
          </w:p>
        </w:tc>
        <w:tc>
          <w:tcPr>
            <w:tcW w:w="2201" w:type="dxa"/>
          </w:tcPr>
          <w:p w:rsidR="008E4856" w:rsidRPr="00944978" w:rsidRDefault="008E4856" w:rsidP="008B4BCB">
            <w:pPr>
              <w:rPr>
                <w:b/>
                <w:bCs/>
              </w:rPr>
            </w:pPr>
            <w:r w:rsidRPr="00944978">
              <w:rPr>
                <w:b/>
                <w:bCs/>
              </w:rPr>
              <w:t>Рекомендации для воспитателей</w:t>
            </w:r>
          </w:p>
          <w:p w:rsidR="008E4856" w:rsidRPr="00944978" w:rsidRDefault="008E4856" w:rsidP="008B4BCB">
            <w:r w:rsidRPr="00944978">
              <w:t xml:space="preserve">*Начинать эту работу следует с того, чтобы для каждого ребенка с недостатками зрения определить место на занятиях. </w:t>
            </w:r>
          </w:p>
          <w:p w:rsidR="008E4856" w:rsidRPr="00944978" w:rsidRDefault="008E4856" w:rsidP="008B4BCB">
            <w:r w:rsidRPr="00944978">
              <w:t xml:space="preserve">*При светобоязни ребенка нужно посадить так, чтобы не было прямого, раздражающего попадания света глаза. </w:t>
            </w:r>
          </w:p>
          <w:p w:rsidR="008E4856" w:rsidRPr="00944978" w:rsidRDefault="008E4856" w:rsidP="008B4BCB">
            <w:r w:rsidRPr="00944978">
              <w:t>*Дети с низкой остротой зрения занимают первые места.</w:t>
            </w:r>
          </w:p>
          <w:p w:rsidR="008E4856" w:rsidRPr="00944978" w:rsidRDefault="008E4856" w:rsidP="008B4BCB">
            <w:r w:rsidRPr="00944978">
              <w:t>*При сходящемся косоглазии ребенку следует найти место в центре.</w:t>
            </w:r>
          </w:p>
          <w:p w:rsidR="008E4856" w:rsidRPr="00944978" w:rsidRDefault="008E4856" w:rsidP="008B4BCB">
            <w:r w:rsidRPr="00944978">
              <w:t>* При разной остроте зрения обоих глаз (т. е. при разных зрительных возможностях) ребенка сажают лучше видящим глазом ближе к центру, к воспитателю, который находится у доски или стенда справа, обязательно лицом к детям.</w:t>
            </w:r>
          </w:p>
          <w:p w:rsidR="008E4856" w:rsidRPr="00944978" w:rsidRDefault="008E4856" w:rsidP="008B4BCB">
            <w:r w:rsidRPr="00944978">
              <w:t xml:space="preserve">*Для выполнения зрительной работы вблизи плоскость рабочей поверхности должна быть вертикальной или горизонтальной в зависимости от вида косоглазия (при расходящемся косоглазии - горизонтальная, а при сходящемся - вертикальная) и от нозологической формы глазной патологии (при афакии, близорукости, глаукоме - вертикальная, при дальнозоркости – горизонтальная. Именно поэтому воспитатель для зрительной работы отдельных детей должен постоянно использовать подставку, фланелеграф, мольберт и т. д.з-за отсутствия эталона предъявляемо объекта, отсутствия «прошлого опыта». </w:t>
            </w:r>
          </w:p>
          <w:p w:rsidR="008E4856" w:rsidRPr="00944978" w:rsidRDefault="008E4856" w:rsidP="008B4BCB">
            <w:r w:rsidRPr="00944978">
              <w:t xml:space="preserve">*Показывая дидактический материал, наглядные средства, воспитатель должен учитывать не только его размеры и цвет, но и контрастность фона, на котором он находится; чаще использовать контур для того или иного объекта указку. </w:t>
            </w:r>
          </w:p>
          <w:p w:rsidR="008E4856" w:rsidRPr="00944978" w:rsidRDefault="008E4856" w:rsidP="008B4BCB">
            <w:r w:rsidRPr="00944978">
              <w:t xml:space="preserve">*Обязательной частью любого занятия с детьми с недостатками зрения является проведение физкультминуток или минуток отдыха, во время которых необходимо проводить специальную гимнастику для глаз. </w:t>
            </w:r>
          </w:p>
          <w:p w:rsidR="008E4856" w:rsidRPr="00944978" w:rsidRDefault="008E4856" w:rsidP="008B4BCB">
            <w:r w:rsidRPr="00944978">
              <w:t>*При проведении физкультурных занятий воспитатель должен предусматривать ограничение некоторых видов двигательных упражнений: отдельным детям противопоказаны прыжки, наклоны головы и туловища, подъем тяжестей и т. д. При этом более широко используются сохранные анализаторы: например, для слуха - звуковые маячки; для цветовосприятия - как сигнальные знаки - яркие цветные полосы на беговой дорожке, на месте отталкивания (при прыжках) и т. д.</w:t>
            </w:r>
          </w:p>
          <w:p w:rsidR="008E4856" w:rsidRPr="00944978" w:rsidRDefault="008E4856" w:rsidP="008B4BCB">
            <w:pPr>
              <w:pStyle w:val="NoSpacing"/>
              <w:rPr>
                <w:rFonts w:ascii="Times New Roman" w:hAnsi="Times New Roman" w:cs="Times New Roman"/>
                <w:b/>
                <w:bCs/>
                <w:sz w:val="20"/>
                <w:szCs w:val="20"/>
              </w:rPr>
            </w:pPr>
            <w:r w:rsidRPr="00944978">
              <w:rPr>
                <w:rFonts w:ascii="Times New Roman" w:hAnsi="Times New Roman" w:cs="Times New Roman"/>
                <w:b/>
                <w:bCs/>
                <w:sz w:val="20"/>
                <w:szCs w:val="20"/>
              </w:rPr>
              <w:t>Рекомендации для родителей.</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 Ознакомиться с заключением врача-офтальмолога о состоянии зрения ребенка.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Рабочее место ребенка с нарушением зрения должно быть оснащено дополнительным освещением.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В одежде родителю рекомендуется использовать яркие цвета, которые лучше воспринимаются ребенком, имеющим зрительные нарушения.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Рекомендуется смена видов деятельности, которые являются своеобразным отдыхом для глаз, с использованием упражнений для снятия зрительного утомления (зрительная гимнастика).</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 Родитель должен говорить более медленно, ставить вопросы четко, кратко, конкретно, чтобы дети могли осознать их, вдуматься в содержание. Не следует торопить их с ответом, дать 1 - 2 мин на обдумывание.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При проведении занятий с детьми, имеющими нарушение зрения, создаются условия для лучшего зрительного восприятия объекта, различения его цвета, формы, размещения на фоне других объектов, удаленности.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Материал должен быть крупный, хорошо видимый по цвету, контуру, силуэту, должен соответствовать естественным размерам, т.е. машина должна быть меньше дома, помидор - меньше кочана капусты ит.п.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Размещать объекты нужно так, чтобы они не сливались в единую линию, пятно, а хорошо выделялись по отдельности.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При знакомстве с объектом рекомендуется медленный темп, так как детям с нарушением зрения требуется более длительное, чем нормально видящим детям, время для зрительного восприятия, осмысления задачи, повторного рассматривания.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xml:space="preserve">* При предъявлении материала, связанного с его осязательным обследованием, время увеличивается в 2-3 раза по сравнению с выполнением задания на основе зрения. </w:t>
            </w:r>
          </w:p>
          <w:p w:rsidR="008E4856" w:rsidRPr="00944978" w:rsidRDefault="008E4856" w:rsidP="008B4BCB">
            <w:pPr>
              <w:pStyle w:val="NoSpacing"/>
              <w:rPr>
                <w:rFonts w:ascii="Times New Roman" w:hAnsi="Times New Roman" w:cs="Times New Roman"/>
                <w:sz w:val="20"/>
                <w:szCs w:val="20"/>
              </w:rPr>
            </w:pPr>
            <w:r w:rsidRPr="00944978">
              <w:rPr>
                <w:rFonts w:ascii="Times New Roman" w:hAnsi="Times New Roman" w:cs="Times New Roman"/>
                <w:sz w:val="20"/>
                <w:szCs w:val="20"/>
              </w:rPr>
              <w:t>*. При выполнении графических заданий нужно хвалить ребенка не за точность воспроизведения, а за правильность понимания и выполнения задания.</w:t>
            </w:r>
          </w:p>
          <w:p w:rsidR="008E4856" w:rsidRPr="00944978" w:rsidRDefault="008E4856" w:rsidP="008B4BCB"/>
        </w:tc>
        <w:tc>
          <w:tcPr>
            <w:tcW w:w="2880" w:type="dxa"/>
          </w:tcPr>
          <w:p w:rsidR="008E4856" w:rsidRPr="00944978" w:rsidRDefault="008E4856" w:rsidP="008B4BCB">
            <w:pPr>
              <w:rPr>
                <w:b/>
                <w:bCs/>
              </w:rPr>
            </w:pPr>
            <w:r w:rsidRPr="00944978">
              <w:rPr>
                <w:b/>
                <w:bCs/>
              </w:rPr>
              <w:t>Требование к оборудованию</w:t>
            </w:r>
          </w:p>
          <w:p w:rsidR="008E4856" w:rsidRPr="00944978" w:rsidRDefault="008E4856" w:rsidP="008B4BCB">
            <w:r w:rsidRPr="00944978">
              <w:t>*Во время занятий рекомендуется использовать специальную наглядность определенных размеров: более крупную для фронтальных демонстрации строго дифференцированную индивидуальную, соответствующую показателям основных зрительных функций ребенка (острота зрения, поле зрения) и зрительной патологии (близорукость, амблиопия и т. д.). Соответствие игрового и наглядного материала тифлопедагогическим требованиям по размеру, окраске, контрастности, реалистичности, объемности.</w:t>
            </w:r>
          </w:p>
          <w:p w:rsidR="008E4856" w:rsidRPr="00944978" w:rsidRDefault="008E4856" w:rsidP="008B4BCB">
            <w:r w:rsidRPr="00944978">
              <w:t>Для детей с высокой степенью амблиопии нельзя использовать стилизованные изображения с недостаточно четким контуром, а также предметы с блестящей поверхностью. Учебный материал должен быть максимально приближен к реальности, иметь четкую форму изображения предметов и контрастный колорит. Необходимо развивать цветовые представления у детей, учитывая нарушение цветоразличительной способности при амблиопии, особенно высокой степени. Наглядные и учебные пособия следует применять преимущественно оранжевого, красного и зеленого цветов, насыщенных тонов. Размеры отдельных деталей должны соответствовать степени амблиопии. При амблиопии высокой степени (0,1 и ниже) в процессе занятий должны употребляться объекты размером 5 – 10 мм, при амблиопии средней (0,2 – 0,3) и слабой (0,4 и выше) степени – соответственно 2 – 3 и 1 – 0,3 мм</w:t>
            </w:r>
          </w:p>
          <w:p w:rsidR="008E4856" w:rsidRPr="00944978" w:rsidRDefault="008E4856" w:rsidP="008B4BCB">
            <w:r w:rsidRPr="00944978">
              <w:t xml:space="preserve"> *При демонстрации цветных изображений должны соблюдаться определенные требования: нужно использовать яркие, насыщенные, контрастные чистые, натуральные цвета (помидор - красный, огурец - зеленый, репка желтая и т. д.). Особенно это важно на начальных этапах работы с ребенком, из-за отсутствия эталона предъявляемо объекта, отсутствия «прошлого опыта».</w:t>
            </w:r>
          </w:p>
          <w:p w:rsidR="008E4856" w:rsidRPr="00944978" w:rsidRDefault="008E4856" w:rsidP="008B4BCB">
            <w:r w:rsidRPr="00944978">
              <w:t xml:space="preserve">*Для ребенка с близорукостью не показана работа, связанная с необходимостью различать мелкие детали. Ребенку с косоглазием, наоборот, рекомендуются мелкие мозаики, конструкторы, лабиринты, различение картинок по разным и одинаковым деталям, ребусы и т. п. Ребенок с дальнозоркостью легче будет воспринимать наглядность на доске. </w:t>
            </w:r>
          </w:p>
          <w:p w:rsidR="008E4856" w:rsidRPr="00944978" w:rsidRDefault="008E4856" w:rsidP="008B4BCB">
            <w:pPr>
              <w:rPr>
                <w:b/>
                <w:bCs/>
              </w:rPr>
            </w:pPr>
            <w:r w:rsidRPr="00944978">
              <w:rPr>
                <w:b/>
                <w:bCs/>
              </w:rPr>
              <w:t>Методические пособия</w:t>
            </w:r>
          </w:p>
          <w:p w:rsidR="008E4856" w:rsidRPr="00944978" w:rsidRDefault="008E4856" w:rsidP="008B4BCB">
            <w:pPr>
              <w:rPr>
                <w:b/>
                <w:bCs/>
              </w:rPr>
            </w:pPr>
            <w:r w:rsidRPr="00944978">
              <w:rPr>
                <w:b/>
                <w:bCs/>
              </w:rPr>
              <w:t>Пособия  по  социально-бытовой  ориентировке</w:t>
            </w:r>
          </w:p>
          <w:p w:rsidR="008E4856" w:rsidRPr="00944978" w:rsidRDefault="008E4856" w:rsidP="008B4BCB">
            <w:r w:rsidRPr="00944978">
              <w:t>Модели предметов   домашнего  обихода (игрушки);  дидактическая игра «Поиграем в магазин», лото «На четырех  языках»; плоскостные  и  контурные  изображение предметов   домашнего  обихода (картинки, разрезные картинки) и т.д</w:t>
            </w:r>
          </w:p>
          <w:p w:rsidR="008E4856" w:rsidRPr="00944978" w:rsidRDefault="008E4856" w:rsidP="008B4BCB">
            <w:r w:rsidRPr="00944978">
              <w:rPr>
                <w:b/>
                <w:bCs/>
              </w:rPr>
              <w:t>Игры  по  сенсорному развитию.</w:t>
            </w:r>
            <w:r w:rsidRPr="00944978">
              <w:t xml:space="preserve"> </w:t>
            </w:r>
          </w:p>
          <w:p w:rsidR="008E4856" w:rsidRPr="00944978" w:rsidRDefault="008E4856" w:rsidP="008B4BCB">
            <w:r w:rsidRPr="00944978">
              <w:t xml:space="preserve">«Волшебный  коврик», «Радужное  лукошко», «На  какой  цветок  села  бабочка», «Малыш  и  краски», «Маленький   художник», «Геометрическая  мозаика»,  «Цветные   ленточки», «Наш  огород»,   «Мозаика  фантазия», «Волшебное  дерево», «Поменяемся   местами», «Подбери  по  цвету»,  «Большие  и  маленькие»,  «Геометрия  для   маленьких», «Разноцветная  башня». «Квадратик  и  кружок», «Матрешки». «Цвета  и  формы», «Большие  и  маленькие»,             </w:t>
            </w:r>
          </w:p>
          <w:p w:rsidR="008E4856" w:rsidRPr="00944978" w:rsidRDefault="008E4856" w:rsidP="008B4BCB">
            <w:pPr>
              <w:rPr>
                <w:b/>
                <w:bCs/>
              </w:rPr>
            </w:pPr>
            <w:r w:rsidRPr="00944978">
              <w:rPr>
                <w:b/>
                <w:bCs/>
              </w:rPr>
              <w:t>Игры  на  развитие зрительного внимания и  мышления  . Развивающие   игры</w:t>
            </w:r>
          </w:p>
          <w:p w:rsidR="008E4856" w:rsidRPr="00944978" w:rsidRDefault="008E4856" w:rsidP="008B4BCB">
            <w:r w:rsidRPr="00944978">
              <w:t>«В  мире  животных», «Поиграем  в  магазин», «Профессии», «Лото  малышам», «Аскорбинка  и  ее  друзья»,   «У  нас  порядок», «Разложи  по  порядку». «Лото  малышам», «Я  покупатель», «В  лесу»,  «Азбука», «Парные   картинки». Большая книга  логических игр, книга «Увлекательный счет».</w:t>
            </w:r>
          </w:p>
          <w:p w:rsidR="008E4856" w:rsidRPr="00944978" w:rsidRDefault="008E4856" w:rsidP="008B4BCB">
            <w:pPr>
              <w:jc w:val="both"/>
              <w:rPr>
                <w:b/>
                <w:bCs/>
              </w:rPr>
            </w:pPr>
            <w:r w:rsidRPr="00944978">
              <w:rPr>
                <w:b/>
                <w:bCs/>
              </w:rPr>
              <w:t>Пособия  по  ориентировке  в  большом  и  малом  пространстве</w:t>
            </w:r>
          </w:p>
          <w:p w:rsidR="008E4856" w:rsidRPr="00944978" w:rsidRDefault="008E4856" w:rsidP="008B4BCB">
            <w:pPr>
              <w:jc w:val="both"/>
            </w:pPr>
            <w:r w:rsidRPr="00944978">
              <w:t xml:space="preserve"> Предметы ориентиры:</w:t>
            </w:r>
          </w:p>
          <w:p w:rsidR="008E4856" w:rsidRPr="00944978" w:rsidRDefault="008E4856" w:rsidP="008B4BCB">
            <w:pPr>
              <w:jc w:val="both"/>
            </w:pPr>
            <w:r w:rsidRPr="00944978">
              <w:t xml:space="preserve">объемные  геометрические  фигуры, </w:t>
            </w:r>
          </w:p>
          <w:p w:rsidR="008E4856" w:rsidRPr="00944978" w:rsidRDefault="008E4856" w:rsidP="008B4BCB">
            <w:pPr>
              <w:jc w:val="both"/>
            </w:pPr>
            <w:r w:rsidRPr="00944978">
              <w:t xml:space="preserve"> флажки,  ленточки, веревочки, звуковые  ориентиры. Схемы  поз  человека. Иллюстрации   лабиринты. Пособие  « Умные  книжки». Дидактические  игры: </w:t>
            </w:r>
          </w:p>
          <w:p w:rsidR="008E4856" w:rsidRPr="00944978" w:rsidRDefault="008E4856" w:rsidP="008B4BCB">
            <w:pPr>
              <w:jc w:val="both"/>
            </w:pPr>
            <w:r w:rsidRPr="00944978">
              <w:t xml:space="preserve"> «Аквариум»,  «Собери  целое»,  « Картинки  половинки» ,  « Ориентирование».               </w:t>
            </w:r>
          </w:p>
          <w:p w:rsidR="008E4856" w:rsidRPr="00944978" w:rsidRDefault="008E4856" w:rsidP="008B4BCB">
            <w:pPr>
              <w:jc w:val="both"/>
              <w:rPr>
                <w:b/>
                <w:bCs/>
              </w:rPr>
            </w:pPr>
            <w:r w:rsidRPr="00944978">
              <w:rPr>
                <w:b/>
                <w:bCs/>
              </w:rPr>
              <w:t>Пособия  по  развитию  мелкой  моторики и  осязания,  зрительных  функций.</w:t>
            </w:r>
          </w:p>
          <w:p w:rsidR="008E4856" w:rsidRPr="00944978" w:rsidRDefault="008E4856" w:rsidP="008B4BCB">
            <w:pPr>
              <w:jc w:val="both"/>
            </w:pPr>
            <w:r w:rsidRPr="00944978">
              <w:t>Цветные  пирамидки, матрешки, игрушки   вкладыши,  игры  шнуровки,  бусы, застежки,  кнопочные   мозаики,   мячи  «ежи»,  трафареты  внутренние  и  внешние  для  обводки,  геометрические  лекало,  природный  материал:  крупы,  фасоль,  горох,  семена  растений.</w:t>
            </w:r>
          </w:p>
          <w:p w:rsidR="008E4856" w:rsidRPr="00944978" w:rsidRDefault="008E4856" w:rsidP="008B4BCB">
            <w:pPr>
              <w:rPr>
                <w:b/>
                <w:bCs/>
              </w:rPr>
            </w:pPr>
            <w:r w:rsidRPr="00944978">
              <w:rPr>
                <w:b/>
                <w:bCs/>
              </w:rPr>
              <w:t>Пособия  по  слуховому   восприятию</w:t>
            </w:r>
          </w:p>
          <w:p w:rsidR="008E4856" w:rsidRPr="00944978" w:rsidRDefault="008E4856" w:rsidP="008B4BCB">
            <w:r w:rsidRPr="00944978">
              <w:t xml:space="preserve"> Звуковые  игрушки:  бубен,  погремушки,  звоночки,  свистульки,  дудочка,  шумовые  заместители,  трещетки,  аудио-кассеты: </w:t>
            </w:r>
          </w:p>
          <w:p w:rsidR="008E4856" w:rsidRPr="00944978" w:rsidRDefault="008E4856" w:rsidP="008B4BCB">
            <w:pPr>
              <w:rPr>
                <w:b/>
                <w:bCs/>
              </w:rPr>
            </w:pPr>
            <w:r w:rsidRPr="00944978">
              <w:t xml:space="preserve"> «  Голоса  птиц»,  «Улица»,  «Дикие  и  домашние  животные»,  «Транспорт»,  « Шумы  в  природе»,  «Детские  сказки  и  песни».</w:t>
            </w:r>
            <w:r w:rsidRPr="00944978">
              <w:rPr>
                <w:b/>
                <w:bCs/>
              </w:rPr>
              <w:t xml:space="preserve"> </w:t>
            </w:r>
          </w:p>
          <w:p w:rsidR="008E4856" w:rsidRPr="00944978" w:rsidRDefault="008E4856" w:rsidP="008B4BCB">
            <w:r w:rsidRPr="00944978">
              <w:rPr>
                <w:b/>
                <w:bCs/>
              </w:rPr>
              <w:t>Презентации</w:t>
            </w:r>
            <w:r w:rsidRPr="00944978">
              <w:t xml:space="preserve"> :</w:t>
            </w:r>
          </w:p>
          <w:p w:rsidR="008E4856" w:rsidRPr="00944978" w:rsidRDefault="008E4856" w:rsidP="008B4BCB">
            <w:r w:rsidRPr="00944978">
              <w:t>Александров; Профессии; Наша родина Россия; Семья; Части растений; Голоса птиц, Что общего у растений; Космос; Зимующие птицы; Мамы и детки, Морские животные, Кто такие Рыбы, Откуда Хлеб пришел; Природные зоны России; Голоса птиц (летние); Наша Армия; Откуда пришла книга; История книги</w:t>
            </w:r>
          </w:p>
          <w:p w:rsidR="008E4856" w:rsidRPr="00944978" w:rsidRDefault="008E4856" w:rsidP="008B4BCB">
            <w:pPr>
              <w:rPr>
                <w:b/>
                <w:bCs/>
              </w:rPr>
            </w:pPr>
            <w:r w:rsidRPr="00944978">
              <w:t>Народные промыслы: Городецкая, дымковская, гжель, народные костюмы, матрешки</w:t>
            </w:r>
          </w:p>
          <w:p w:rsidR="008E4856" w:rsidRPr="00944978" w:rsidRDefault="008E4856" w:rsidP="008B4BCB">
            <w:pPr>
              <w:rPr>
                <w:b/>
                <w:bCs/>
              </w:rPr>
            </w:pPr>
            <w:r w:rsidRPr="00944978">
              <w:rPr>
                <w:b/>
                <w:bCs/>
              </w:rPr>
              <w:t>Оборудование кабинета</w:t>
            </w:r>
          </w:p>
          <w:p w:rsidR="008E4856" w:rsidRPr="00944978" w:rsidRDefault="008E4856" w:rsidP="008B4BCB">
            <w:pPr>
              <w:rPr>
                <w:b/>
                <w:bCs/>
              </w:rPr>
            </w:pPr>
            <w:r w:rsidRPr="00944978">
              <w:rPr>
                <w:b/>
                <w:bCs/>
              </w:rPr>
              <w:t xml:space="preserve">приборы: </w:t>
            </w:r>
          </w:p>
          <w:p w:rsidR="008E4856" w:rsidRPr="00944978" w:rsidRDefault="008E4856" w:rsidP="008B4BCB">
            <w:r w:rsidRPr="00944978">
              <w:t>«Графика»,</w:t>
            </w:r>
          </w:p>
          <w:p w:rsidR="008E4856" w:rsidRPr="00944978" w:rsidRDefault="008E4856" w:rsidP="008B4BCB">
            <w:r w:rsidRPr="00944978">
              <w:t>«Светлячок»,</w:t>
            </w:r>
          </w:p>
          <w:p w:rsidR="008E4856" w:rsidRPr="00944978" w:rsidRDefault="008E4856" w:rsidP="008B4BCB">
            <w:r w:rsidRPr="00944978">
              <w:t>ноутбук,</w:t>
            </w:r>
          </w:p>
          <w:p w:rsidR="008E4856" w:rsidRPr="00944978" w:rsidRDefault="008E4856" w:rsidP="008B4BCB">
            <w:r w:rsidRPr="00944978">
              <w:t>компьютер,</w:t>
            </w:r>
          </w:p>
          <w:p w:rsidR="008E4856" w:rsidRPr="00944978" w:rsidRDefault="008E4856" w:rsidP="008B4BCB">
            <w:r w:rsidRPr="00944978">
              <w:t>принтер,</w:t>
            </w:r>
          </w:p>
          <w:p w:rsidR="008E4856" w:rsidRPr="00944978" w:rsidRDefault="008E4856" w:rsidP="008B4BCB">
            <w:r w:rsidRPr="00944978">
              <w:t>проектор,</w:t>
            </w:r>
          </w:p>
          <w:p w:rsidR="008E4856" w:rsidRPr="00944978" w:rsidRDefault="008E4856" w:rsidP="008B4BCB">
            <w:pPr>
              <w:rPr>
                <w:b/>
                <w:bCs/>
              </w:rPr>
            </w:pPr>
            <w:r w:rsidRPr="00944978">
              <w:t>магнитные доски. лупы. Световой стол для рисования песком</w:t>
            </w:r>
          </w:p>
        </w:tc>
      </w:tr>
    </w:tbl>
    <w:p w:rsidR="008E4856" w:rsidRDefault="008E4856" w:rsidP="008B4BCB">
      <w:pPr>
        <w:jc w:val="cente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rsidP="008B4BCB">
      <w:pPr>
        <w:jc w:val="center"/>
        <w:rPr>
          <w:sz w:val="32"/>
          <w:szCs w:val="32"/>
        </w:rPr>
      </w:pPr>
      <w:r>
        <w:rPr>
          <w:sz w:val="32"/>
          <w:szCs w:val="32"/>
        </w:rPr>
        <w:t>Методические рекомендации при работе с детьми с ОВЗ</w:t>
      </w:r>
    </w:p>
    <w:p w:rsidR="008E4856" w:rsidRDefault="008E4856" w:rsidP="008B4BCB">
      <w:pPr>
        <w:jc w:val="center"/>
        <w:rPr>
          <w:sz w:val="32"/>
          <w:szCs w:val="32"/>
        </w:rPr>
      </w:pPr>
      <w:r>
        <w:rPr>
          <w:sz w:val="32"/>
          <w:szCs w:val="32"/>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87"/>
        <w:gridCol w:w="831"/>
        <w:gridCol w:w="2620"/>
        <w:gridCol w:w="3141"/>
        <w:gridCol w:w="2095"/>
      </w:tblGrid>
      <w:tr w:rsidR="008E4856" w:rsidRPr="00944978">
        <w:tc>
          <w:tcPr>
            <w:tcW w:w="1951" w:type="dxa"/>
          </w:tcPr>
          <w:p w:rsidR="008E4856" w:rsidRPr="00944978" w:rsidRDefault="008E4856" w:rsidP="008B4BCB">
            <w:pPr>
              <w:jc w:val="center"/>
            </w:pPr>
            <w:r w:rsidRPr="00944978">
              <w:t>Тема</w:t>
            </w:r>
          </w:p>
        </w:tc>
        <w:tc>
          <w:tcPr>
            <w:tcW w:w="1134" w:type="dxa"/>
          </w:tcPr>
          <w:p w:rsidR="008E4856" w:rsidRPr="00944978" w:rsidRDefault="008E4856" w:rsidP="008B4BCB">
            <w:pPr>
              <w:jc w:val="center"/>
            </w:pPr>
            <w:r w:rsidRPr="00944978">
              <w:t xml:space="preserve">Кол-во часов </w:t>
            </w:r>
          </w:p>
        </w:tc>
        <w:tc>
          <w:tcPr>
            <w:tcW w:w="4111" w:type="dxa"/>
          </w:tcPr>
          <w:p w:rsidR="008E4856" w:rsidRPr="00944978" w:rsidRDefault="008E4856" w:rsidP="008B4BCB">
            <w:pPr>
              <w:jc w:val="center"/>
            </w:pPr>
            <w:r w:rsidRPr="00944978">
              <w:t>Условия для адаптации</w:t>
            </w:r>
          </w:p>
        </w:tc>
        <w:tc>
          <w:tcPr>
            <w:tcW w:w="4961" w:type="dxa"/>
          </w:tcPr>
          <w:p w:rsidR="008E4856" w:rsidRPr="00944978" w:rsidRDefault="008E4856" w:rsidP="008B4BCB">
            <w:pPr>
              <w:jc w:val="center"/>
            </w:pPr>
            <w:r w:rsidRPr="00944978">
              <w:t xml:space="preserve">Методические рекомендации для воспитателей и родителей </w:t>
            </w:r>
          </w:p>
        </w:tc>
        <w:tc>
          <w:tcPr>
            <w:tcW w:w="2629" w:type="dxa"/>
          </w:tcPr>
          <w:p w:rsidR="008E4856" w:rsidRPr="00944978" w:rsidRDefault="008E4856" w:rsidP="008B4BCB">
            <w:pPr>
              <w:jc w:val="center"/>
            </w:pPr>
            <w:r w:rsidRPr="00944978">
              <w:t xml:space="preserve">Требования к оборудованию и дидактическому материалу </w:t>
            </w:r>
          </w:p>
        </w:tc>
      </w:tr>
      <w:tr w:rsidR="008E4856" w:rsidRPr="00944978">
        <w:tc>
          <w:tcPr>
            <w:tcW w:w="1951" w:type="dxa"/>
          </w:tcPr>
          <w:p w:rsidR="008E4856" w:rsidRPr="00944978" w:rsidRDefault="008E4856" w:rsidP="008B4BCB">
            <w:r w:rsidRPr="00944978">
              <w:t xml:space="preserve"> </w:t>
            </w:r>
            <w:r w:rsidRPr="00944978">
              <w:rPr>
                <w:i/>
                <w:iCs/>
              </w:rPr>
              <w:t xml:space="preserve">  </w:t>
            </w:r>
            <w:r w:rsidRPr="00944978">
              <w:t xml:space="preserve"> Ходьба</w:t>
            </w:r>
          </w:p>
          <w:p w:rsidR="008E4856" w:rsidRPr="00944978" w:rsidRDefault="008E4856" w:rsidP="008B4BCB"/>
          <w:p w:rsidR="008E4856" w:rsidRPr="00944978" w:rsidRDefault="008E4856" w:rsidP="008B4BCB"/>
          <w:p w:rsidR="008E4856" w:rsidRPr="00944978" w:rsidRDefault="008E4856" w:rsidP="008B4BCB"/>
          <w:p w:rsidR="008E4856" w:rsidRPr="00944978" w:rsidRDefault="008E4856" w:rsidP="008B4BCB">
            <w:r w:rsidRPr="00944978">
              <w:t xml:space="preserve">   Бег </w:t>
            </w:r>
          </w:p>
          <w:p w:rsidR="008E4856" w:rsidRPr="00944978" w:rsidRDefault="008E4856" w:rsidP="008B4BCB"/>
          <w:p w:rsidR="008E4856" w:rsidRPr="00944978" w:rsidRDefault="008E4856" w:rsidP="008B4BCB">
            <w:r w:rsidRPr="00944978">
              <w:t xml:space="preserve">Общеразвивающие упражнения </w:t>
            </w:r>
          </w:p>
          <w:p w:rsidR="008E4856" w:rsidRPr="00944978" w:rsidRDefault="008E4856" w:rsidP="008B4BCB"/>
          <w:p w:rsidR="008E4856" w:rsidRPr="00944978" w:rsidRDefault="008E4856" w:rsidP="008B4BCB">
            <w:r w:rsidRPr="00944978">
              <w:t>Прыжки</w:t>
            </w:r>
          </w:p>
          <w:p w:rsidR="008E4856" w:rsidRPr="00944978" w:rsidRDefault="008E4856" w:rsidP="008B4BCB"/>
          <w:p w:rsidR="008E4856" w:rsidRPr="00944978" w:rsidRDefault="008E4856" w:rsidP="008B4BCB">
            <w:r w:rsidRPr="00944978">
              <w:t>Метание</w:t>
            </w:r>
          </w:p>
          <w:p w:rsidR="008E4856" w:rsidRPr="00944978" w:rsidRDefault="008E4856" w:rsidP="008B4BCB"/>
          <w:p w:rsidR="008E4856" w:rsidRPr="00944978" w:rsidRDefault="008E4856" w:rsidP="008B4BCB"/>
          <w:p w:rsidR="008E4856" w:rsidRPr="00944978" w:rsidRDefault="008E4856" w:rsidP="008B4BCB">
            <w:r w:rsidRPr="00944978">
              <w:t>Лазание</w:t>
            </w:r>
            <w:r w:rsidRPr="00944978">
              <w:rPr>
                <w:lang w:val="en-US"/>
              </w:rPr>
              <w:t xml:space="preserve">, </w:t>
            </w:r>
            <w:r w:rsidRPr="00944978">
              <w:t>ползание</w:t>
            </w:r>
          </w:p>
          <w:p w:rsidR="008E4856" w:rsidRPr="00944978" w:rsidRDefault="008E4856" w:rsidP="008B4BCB"/>
          <w:p w:rsidR="008E4856" w:rsidRPr="00944978" w:rsidRDefault="008E4856" w:rsidP="008B4BCB"/>
          <w:p w:rsidR="008E4856" w:rsidRPr="00944978" w:rsidRDefault="008E4856" w:rsidP="008B4BCB">
            <w:r w:rsidRPr="00944978">
              <w:t>Подвижные игры</w:t>
            </w:r>
          </w:p>
        </w:tc>
        <w:tc>
          <w:tcPr>
            <w:tcW w:w="1134" w:type="dxa"/>
          </w:tcPr>
          <w:p w:rsidR="008E4856" w:rsidRPr="00944978" w:rsidRDefault="008E4856" w:rsidP="008B4BCB"/>
          <w:p w:rsidR="008E4856" w:rsidRPr="00944978" w:rsidRDefault="008E4856" w:rsidP="008B4BCB">
            <w:r w:rsidRPr="00944978">
              <w:t xml:space="preserve"> </w:t>
            </w:r>
          </w:p>
          <w:p w:rsidR="008E4856" w:rsidRPr="00944978" w:rsidRDefault="008E4856" w:rsidP="008B4BCB"/>
          <w:p w:rsidR="008E4856" w:rsidRPr="00944978" w:rsidRDefault="008E4856" w:rsidP="008B4BCB"/>
          <w:p w:rsidR="008E4856" w:rsidRPr="00944978" w:rsidRDefault="008E4856" w:rsidP="008B4BCB">
            <w:r w:rsidRPr="00944978">
              <w:t xml:space="preserve"> </w:t>
            </w:r>
          </w:p>
          <w:p w:rsidR="008E4856" w:rsidRPr="00944978" w:rsidRDefault="008E4856" w:rsidP="008B4BCB">
            <w:r w:rsidRPr="00944978">
              <w:t xml:space="preserve"> </w:t>
            </w:r>
          </w:p>
          <w:p w:rsidR="008E4856" w:rsidRPr="00944978" w:rsidRDefault="008E4856" w:rsidP="008B4BCB"/>
          <w:p w:rsidR="008E4856" w:rsidRPr="00944978" w:rsidRDefault="008E4856" w:rsidP="008B4BCB"/>
          <w:p w:rsidR="008E4856" w:rsidRPr="00944978" w:rsidRDefault="008E4856" w:rsidP="008B4BCB">
            <w:r w:rsidRPr="00944978">
              <w:t xml:space="preserve"> </w:t>
            </w:r>
          </w:p>
          <w:p w:rsidR="008E4856" w:rsidRPr="00944978" w:rsidRDefault="008E4856" w:rsidP="008B4BCB">
            <w:r w:rsidRPr="00944978">
              <w:t xml:space="preserve"> </w:t>
            </w:r>
          </w:p>
          <w:p w:rsidR="008E4856" w:rsidRPr="00944978" w:rsidRDefault="008E4856" w:rsidP="008B4BCB">
            <w:r w:rsidRPr="00944978">
              <w:t xml:space="preserve"> </w:t>
            </w:r>
          </w:p>
          <w:p w:rsidR="008E4856" w:rsidRPr="00944978" w:rsidRDefault="008E4856" w:rsidP="008B4BCB"/>
          <w:p w:rsidR="008E4856" w:rsidRPr="00944978" w:rsidRDefault="008E4856" w:rsidP="008B4BCB"/>
          <w:p w:rsidR="008E4856" w:rsidRPr="00944978" w:rsidRDefault="008E4856" w:rsidP="008B4BCB"/>
          <w:p w:rsidR="008E4856" w:rsidRPr="00944978" w:rsidRDefault="008E4856" w:rsidP="008B4BCB"/>
          <w:p w:rsidR="008E4856" w:rsidRPr="00944978" w:rsidRDefault="008E4856" w:rsidP="008B4BCB"/>
          <w:p w:rsidR="008E4856" w:rsidRPr="00944978" w:rsidRDefault="008E4856" w:rsidP="008B4BCB">
            <w:r w:rsidRPr="00944978">
              <w:t xml:space="preserve"> </w:t>
            </w:r>
          </w:p>
          <w:p w:rsidR="008E4856" w:rsidRPr="00944978" w:rsidRDefault="008E4856" w:rsidP="008B4BCB"/>
          <w:p w:rsidR="008E4856" w:rsidRPr="00944978" w:rsidRDefault="008E4856" w:rsidP="008B4BCB">
            <w:r w:rsidRPr="00944978">
              <w:t xml:space="preserve"> </w:t>
            </w:r>
          </w:p>
        </w:tc>
        <w:tc>
          <w:tcPr>
            <w:tcW w:w="4111" w:type="dxa"/>
          </w:tcPr>
          <w:p w:rsidR="008E4856" w:rsidRPr="00944978" w:rsidRDefault="008E4856" w:rsidP="008B4BCB">
            <w:r w:rsidRPr="00944978">
              <w:t xml:space="preserve">    Особую роль в физическом воспитании детей с ОВЗ играют общеразвивающие и корригирующие упражнения. Они помогают избирательно воздействовать на организм ребенка и на дефектные системы. Они в большей степени могут быть использованы для профилактики и исправления тех или иных отклонений в развитии моторики, в строении грудной клетки, позвоночника.</w:t>
            </w:r>
          </w:p>
          <w:p w:rsidR="008E4856" w:rsidRPr="00944978" w:rsidRDefault="008E4856" w:rsidP="008B4BCB">
            <w:r w:rsidRPr="00944978">
              <w:t xml:space="preserve">По характеру воздействия на организм они разделены на дыхательные упражнения, общеразвивающие, для формирования правильной осанки, ритмические, для развития пространственной ориентировки и точности движений. </w:t>
            </w:r>
          </w:p>
          <w:p w:rsidR="008E4856" w:rsidRPr="00944978" w:rsidRDefault="008E4856" w:rsidP="008B4BCB">
            <w:r w:rsidRPr="00944978">
              <w:t xml:space="preserve">Дети с трудом усваивают названия частей тела и движений, не могут представить движения по словесному обьяснению и соотнести инструкцию с показом. Они медленно усваивают и быстро забывают предлагаемый материал. </w:t>
            </w:r>
          </w:p>
          <w:p w:rsidR="008E4856" w:rsidRPr="00944978" w:rsidRDefault="008E4856" w:rsidP="008B4BCB">
            <w:r w:rsidRPr="00944978">
              <w:t xml:space="preserve">При ходьбе и беге дети излишне напрягают мышцы тела, чрезмерно размахивают руками, недостаточно коорденируют движения рук и ног. </w:t>
            </w:r>
          </w:p>
          <w:p w:rsidR="008E4856" w:rsidRPr="00944978" w:rsidRDefault="008E4856" w:rsidP="008B4BCB">
            <w:r w:rsidRPr="00944978">
              <w:t>Недостатки в координации движений наблюдаются и в прыжках. Прыжки вызывают у них чрезмерное напряжение и сосредоточенность.</w:t>
            </w:r>
          </w:p>
          <w:p w:rsidR="008E4856" w:rsidRPr="00944978" w:rsidRDefault="008E4856" w:rsidP="008B4BCB">
            <w:r w:rsidRPr="00944978">
              <w:t>При метании дети очень часто резко сжимают мяч и производят движение рукой ,  не выпуская мяча.</w:t>
            </w:r>
          </w:p>
          <w:p w:rsidR="008E4856" w:rsidRPr="00944978" w:rsidRDefault="008E4856" w:rsidP="008B4BCB">
            <w:r w:rsidRPr="00944978">
              <w:t>Дети с ОВЗ испытывают большое затруднение в принятии определенной позы. Наблюдается общая напряженность мышц.</w:t>
            </w:r>
          </w:p>
          <w:p w:rsidR="008E4856" w:rsidRPr="00944978" w:rsidRDefault="008E4856" w:rsidP="008B4BCB">
            <w:r w:rsidRPr="00944978">
              <w:t xml:space="preserve">Дети в основном нуждаются в конкретном, практическом показе, а иногда требуют совместных действий. Им необходимо общение со взрослыми и сверстниками. </w:t>
            </w:r>
          </w:p>
          <w:p w:rsidR="008E4856" w:rsidRPr="00944978" w:rsidRDefault="008E4856" w:rsidP="008B4BCB">
            <w:r w:rsidRPr="00944978">
              <w:t>Дети нуждаются в постоянной организации деятельности, так как их деятельность нецеленаправленна.</w:t>
            </w:r>
          </w:p>
          <w:p w:rsidR="008E4856" w:rsidRPr="00944978" w:rsidRDefault="008E4856" w:rsidP="008B4BCB">
            <w:r w:rsidRPr="00944978">
              <w:t xml:space="preserve"> </w:t>
            </w:r>
          </w:p>
          <w:p w:rsidR="008E4856" w:rsidRPr="00944978" w:rsidRDefault="008E4856" w:rsidP="008B4BCB"/>
        </w:tc>
        <w:tc>
          <w:tcPr>
            <w:tcW w:w="4961" w:type="dxa"/>
          </w:tcPr>
          <w:p w:rsidR="008E4856" w:rsidRPr="00944978" w:rsidRDefault="008E4856" w:rsidP="008B4BCB">
            <w:pPr>
              <w:jc w:val="center"/>
            </w:pPr>
            <w:r w:rsidRPr="00944978">
              <w:t>Воспитателям:</w:t>
            </w:r>
          </w:p>
          <w:p w:rsidR="008E4856" w:rsidRPr="00944978" w:rsidRDefault="008E4856" w:rsidP="008B4BCB">
            <w:pPr>
              <w:jc w:val="center"/>
            </w:pPr>
          </w:p>
          <w:p w:rsidR="008E4856" w:rsidRPr="00944978" w:rsidRDefault="008E4856" w:rsidP="008B4BCB">
            <w:r w:rsidRPr="00944978">
              <w:t>1.На первых  годах обучения, а также при  разучивании новых движений целесообразно использовать не только показ движения, но и совместное его выполнение с ребенком.</w:t>
            </w:r>
          </w:p>
          <w:p w:rsidR="008E4856" w:rsidRPr="00944978" w:rsidRDefault="008E4856" w:rsidP="008B4BCB">
            <w:r w:rsidRPr="00944978">
              <w:t>2. Все занятия проводятся систематично.</w:t>
            </w:r>
          </w:p>
          <w:p w:rsidR="008E4856" w:rsidRPr="00944978" w:rsidRDefault="008E4856" w:rsidP="008B4BCB">
            <w:r w:rsidRPr="00944978">
              <w:t>3.Упражнеия должны быть разнообразными.</w:t>
            </w:r>
          </w:p>
          <w:p w:rsidR="008E4856" w:rsidRPr="00944978" w:rsidRDefault="008E4856" w:rsidP="008B4BCB">
            <w:r w:rsidRPr="00944978">
              <w:t>4. Формировать правильный навык ходьбы, предлагая ребенку игровые упражнения: журавль на болоте, лыжник, утиная ходьба.</w:t>
            </w:r>
          </w:p>
          <w:p w:rsidR="008E4856" w:rsidRPr="00944978" w:rsidRDefault="008E4856" w:rsidP="008B4BCB">
            <w:r w:rsidRPr="00944978">
              <w:t xml:space="preserve">5. При закреплении и совершенствовании навыков бега нужно предлагать разнообразные виды упражнений.  </w:t>
            </w:r>
          </w:p>
          <w:p w:rsidR="008E4856" w:rsidRPr="00944978" w:rsidRDefault="008E4856" w:rsidP="008B4BCB">
            <w:r w:rsidRPr="00944978">
              <w:t>6.Подвижные игры для усвоения навыков бега: Солнышко и дождик, Автомобили, Гуси, гуси, га-га-га.</w:t>
            </w:r>
          </w:p>
          <w:p w:rsidR="008E4856" w:rsidRPr="00944978" w:rsidRDefault="008E4856" w:rsidP="008B4BCB">
            <w:r w:rsidRPr="00944978">
              <w:t>7.Прыжки нужно вводить постепенно  и осторожно.</w:t>
            </w:r>
          </w:p>
          <w:p w:rsidR="008E4856" w:rsidRPr="00944978" w:rsidRDefault="008E4856" w:rsidP="008B4BCB">
            <w:r w:rsidRPr="00944978">
              <w:t>8.Подвижные игры для усвоения прыжков: Мячики, Поймай шарик.</w:t>
            </w:r>
          </w:p>
          <w:p w:rsidR="008E4856" w:rsidRPr="00944978" w:rsidRDefault="008E4856" w:rsidP="008B4BCB">
            <w:r w:rsidRPr="00944978">
              <w:t>9. Обучение ползанию должно проходить поэтапно.</w:t>
            </w:r>
          </w:p>
          <w:p w:rsidR="008E4856" w:rsidRPr="00944978" w:rsidRDefault="008E4856" w:rsidP="008B4BCB">
            <w:r w:rsidRPr="00944978">
              <w:t>10. При лазание на стенке учить преодолевать страх.</w:t>
            </w:r>
          </w:p>
          <w:p w:rsidR="008E4856" w:rsidRPr="00944978" w:rsidRDefault="008E4856" w:rsidP="008B4BCB">
            <w:r w:rsidRPr="00944978">
              <w:t>11. Применять подражательные движения.</w:t>
            </w:r>
          </w:p>
          <w:p w:rsidR="008E4856" w:rsidRPr="00944978" w:rsidRDefault="008E4856" w:rsidP="008B4BCB">
            <w:r w:rsidRPr="00944978">
              <w:t>12. Систематично проводить дыхательную гимнастику.</w:t>
            </w:r>
          </w:p>
          <w:p w:rsidR="008E4856" w:rsidRPr="00944978" w:rsidRDefault="008E4856" w:rsidP="008B4BCB">
            <w:r w:rsidRPr="00944978">
              <w:t>Родителям:</w:t>
            </w:r>
          </w:p>
          <w:p w:rsidR="008E4856" w:rsidRPr="00944978" w:rsidRDefault="008E4856" w:rsidP="008B4BCB">
            <w:pPr>
              <w:shd w:val="clear" w:color="auto" w:fill="FFFFFF"/>
              <w:spacing w:line="302" w:lineRule="atLeast"/>
              <w:rPr>
                <w:color w:val="333333"/>
              </w:rPr>
            </w:pPr>
            <w:r w:rsidRPr="00944978">
              <w:t xml:space="preserve">       Родителям:   -  </w:t>
            </w:r>
            <w:r w:rsidRPr="00944978">
              <w:rPr>
                <w:color w:val="333333"/>
              </w:rPr>
              <w:t xml:space="preserve"> </w:t>
            </w:r>
          </w:p>
          <w:p w:rsidR="008E4856" w:rsidRPr="00944978" w:rsidRDefault="008E4856" w:rsidP="008B4BCB">
            <w:r w:rsidRPr="00944978">
              <w:t xml:space="preserve"> Важно сосредоточивать внимание на самом ребенке, а не на его болезни. Если проявлять беспокойство по каждому поводу, ограничивать самостоятельность ребенка, то малыш непременно будет чрезмерно беспокоен и тревожен. </w:t>
            </w:r>
          </w:p>
          <w:p w:rsidR="008E4856" w:rsidRPr="00944978" w:rsidRDefault="008E4856" w:rsidP="008B4BCB">
            <w:r w:rsidRPr="00944978">
              <w:t>-  воспитывайте у ребенка привычку выполнять различные действия в определенной последовательности. Приобретенные навыки практической деятельности автоматизируются.</w:t>
            </w:r>
          </w:p>
          <w:p w:rsidR="008E4856" w:rsidRPr="00944978" w:rsidRDefault="008E4856" w:rsidP="008B4BCB">
            <w:pPr>
              <w:rPr>
                <w:i/>
                <w:iCs/>
                <w:color w:val="262626"/>
              </w:rPr>
            </w:pPr>
            <w:r w:rsidRPr="00944978">
              <w:t xml:space="preserve"> -</w:t>
            </w:r>
            <w:r w:rsidRPr="00944978">
              <w:rPr>
                <w:i/>
                <w:iCs/>
                <w:color w:val="262626"/>
              </w:rPr>
              <w:t xml:space="preserve"> Помогая ребенку осваивать новый навык, мягко и осторожно направляйте его движения своими руками.</w:t>
            </w:r>
          </w:p>
          <w:p w:rsidR="008E4856" w:rsidRPr="00944978" w:rsidRDefault="008E4856" w:rsidP="008B4BCB">
            <w:pPr>
              <w:rPr>
                <w:i/>
                <w:iCs/>
                <w:color w:val="262626"/>
              </w:rPr>
            </w:pPr>
            <w:r w:rsidRPr="00944978">
              <w:rPr>
                <w:i/>
                <w:iCs/>
                <w:color w:val="262626"/>
              </w:rPr>
              <w:t>- Используйте зеркало, чтобы помочь ребенку узнать свое тело, научиться владеть руками.</w:t>
            </w:r>
          </w:p>
          <w:p w:rsidR="008E4856" w:rsidRPr="00944978" w:rsidRDefault="008E4856" w:rsidP="008B4BCB">
            <w:pPr>
              <w:rPr>
                <w:i/>
                <w:iCs/>
                <w:color w:val="262626"/>
              </w:rPr>
            </w:pPr>
            <w:r w:rsidRPr="00944978">
              <w:rPr>
                <w:i/>
                <w:iCs/>
                <w:color w:val="262626"/>
              </w:rPr>
              <w:t>- Используйте подражание. Чтобы научить ребенка новому действию или навыку, сначала выполните действие сами и пригласите ребенка повторить его, подражая вам. Превратите это в игру.</w:t>
            </w:r>
          </w:p>
          <w:p w:rsidR="008E4856" w:rsidRPr="00944978" w:rsidRDefault="008E4856" w:rsidP="008B4BCB">
            <w:pPr>
              <w:rPr>
                <w:i/>
                <w:iCs/>
                <w:color w:val="262626"/>
              </w:rPr>
            </w:pPr>
            <w:r w:rsidRPr="00944978">
              <w:rPr>
                <w:i/>
                <w:iCs/>
                <w:color w:val="262626"/>
              </w:rPr>
              <w:t xml:space="preserve"> -Побуждайте ребенка двигаться или тянуться, стараясь достать то, что он хочет.</w:t>
            </w:r>
          </w:p>
          <w:p w:rsidR="008E4856" w:rsidRPr="00944978" w:rsidRDefault="008E4856" w:rsidP="008B4BCB">
            <w:pPr>
              <w:rPr>
                <w:i/>
                <w:iCs/>
                <w:color w:val="262626"/>
              </w:rPr>
            </w:pPr>
          </w:p>
          <w:p w:rsidR="008E4856" w:rsidRPr="00944978" w:rsidRDefault="008E4856" w:rsidP="008B4BCB">
            <w:pPr>
              <w:shd w:val="clear" w:color="auto" w:fill="FFFFFF"/>
              <w:spacing w:before="120" w:after="120" w:line="315" w:lineRule="atLeast"/>
              <w:ind w:left="360"/>
              <w:rPr>
                <w:i/>
                <w:iCs/>
                <w:color w:val="262626"/>
              </w:rPr>
            </w:pPr>
          </w:p>
          <w:p w:rsidR="008E4856" w:rsidRPr="00944978" w:rsidRDefault="008E4856" w:rsidP="008B4BCB"/>
        </w:tc>
        <w:tc>
          <w:tcPr>
            <w:tcW w:w="2629" w:type="dxa"/>
          </w:tcPr>
          <w:p w:rsidR="008E4856" w:rsidRPr="00944978" w:rsidRDefault="008E4856" w:rsidP="008B4BCB">
            <w:pPr>
              <w:jc w:val="center"/>
            </w:pPr>
            <w:r w:rsidRPr="00944978">
              <w:t>Мягкие спортивные модули и спортивный инвентарь</w:t>
            </w:r>
          </w:p>
          <w:p w:rsidR="008E4856" w:rsidRPr="00944978" w:rsidRDefault="008E4856" w:rsidP="008B4BCB">
            <w:pPr>
              <w:jc w:val="center"/>
            </w:pPr>
          </w:p>
          <w:p w:rsidR="008E4856" w:rsidRPr="00944978" w:rsidRDefault="008E4856" w:rsidP="008B4BCB">
            <w:pPr>
              <w:jc w:val="center"/>
            </w:pPr>
          </w:p>
          <w:p w:rsidR="008E4856" w:rsidRPr="00944978" w:rsidRDefault="008E4856" w:rsidP="008B4BCB">
            <w:pPr>
              <w:jc w:val="center"/>
            </w:pPr>
          </w:p>
          <w:p w:rsidR="008E4856" w:rsidRPr="00944978" w:rsidRDefault="008E4856" w:rsidP="008B4BCB">
            <w:pPr>
              <w:jc w:val="center"/>
            </w:pPr>
            <w:r w:rsidRPr="00944978">
              <w:t>Методические пособия</w:t>
            </w:r>
          </w:p>
          <w:p w:rsidR="008E4856" w:rsidRPr="00944978" w:rsidRDefault="008E4856" w:rsidP="008B4BCB">
            <w:pPr>
              <w:jc w:val="both"/>
            </w:pPr>
            <w:r w:rsidRPr="00944978">
              <w:t>Бабенкова Е.А, Т.М.Параничева Растим здорового ребенка.  Новые стандарты. 2011</w:t>
            </w:r>
          </w:p>
          <w:p w:rsidR="008E4856" w:rsidRPr="00944978" w:rsidRDefault="008E4856" w:rsidP="008B4BCB">
            <w:pPr>
              <w:ind w:firstLine="708"/>
              <w:jc w:val="both"/>
            </w:pPr>
            <w:r w:rsidRPr="00944978">
              <w:t>Глазырина     Л.Д.  «Физическая культура дошкольникам»</w:t>
            </w:r>
          </w:p>
          <w:p w:rsidR="008E4856" w:rsidRPr="00944978" w:rsidRDefault="008E4856" w:rsidP="008B4BCB">
            <w:pPr>
              <w:ind w:firstLine="708"/>
              <w:jc w:val="both"/>
            </w:pPr>
            <w:r w:rsidRPr="00944978">
              <w:t>Глазырина  Л.Д. «Физическая культура» - вторая младшая группа; средняя группа. - М. Владос, 2000.</w:t>
            </w:r>
          </w:p>
          <w:p w:rsidR="008E4856" w:rsidRPr="00944978" w:rsidRDefault="008E4856" w:rsidP="008B4BCB">
            <w:pPr>
              <w:jc w:val="both"/>
            </w:pPr>
            <w:r w:rsidRPr="00944978">
              <w:t>Екжанова Е.А..Стребелева Е.А Методические рекомендации: "Коррекционно - развивающее обучение и воспитание дошкольников с нарушением интеллекта 2009</w:t>
            </w:r>
          </w:p>
          <w:p w:rsidR="008E4856" w:rsidRPr="00944978" w:rsidRDefault="008E4856" w:rsidP="008B4BCB">
            <w:pPr>
              <w:jc w:val="both"/>
            </w:pPr>
            <w:r w:rsidRPr="00944978">
              <w:t>Казина О.Б. В помощь педагогам ДОУ. Физическая культура в детском саду. Конспекты занятий, праздников и развлечений.2011</w:t>
            </w:r>
          </w:p>
          <w:p w:rsidR="008E4856" w:rsidRPr="00944978" w:rsidRDefault="008E4856" w:rsidP="008B4BCB">
            <w:pPr>
              <w:jc w:val="both"/>
            </w:pPr>
            <w:r w:rsidRPr="00944978">
              <w:t xml:space="preserve">       Кириллова Ю.А. О здоровье - всерьез. Профилактика нарушений осанки и плоскостопия у дошкольников 2011 </w:t>
            </w:r>
          </w:p>
          <w:p w:rsidR="008E4856" w:rsidRPr="00944978" w:rsidRDefault="008E4856" w:rsidP="008B4BCB">
            <w:pPr>
              <w:jc w:val="both"/>
            </w:pPr>
            <w:r w:rsidRPr="00944978">
              <w:t>Пензулаева Л.И. Оздоровительная гимнастика для детей 3-7 лет.- М: Мозаика-Синтез, 2010</w:t>
            </w:r>
          </w:p>
          <w:p w:rsidR="008E4856" w:rsidRPr="00944978" w:rsidRDefault="008E4856" w:rsidP="008B4BCB">
            <w:pPr>
              <w:jc w:val="center"/>
            </w:pPr>
          </w:p>
        </w:tc>
      </w:tr>
    </w:tbl>
    <w:p w:rsidR="008E4856" w:rsidRPr="00F26AA8" w:rsidRDefault="008E4856" w:rsidP="008B4BCB">
      <w:pPr>
        <w:rPr>
          <w:sz w:val="32"/>
          <w:szCs w:val="32"/>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rsidP="008B4BCB">
      <w:pPr>
        <w:jc w:val="center"/>
        <w:rPr>
          <w:b/>
          <w:bCs/>
          <w:sz w:val="28"/>
          <w:szCs w:val="28"/>
        </w:rPr>
      </w:pPr>
      <w:r>
        <w:rPr>
          <w:b/>
          <w:bCs/>
          <w:sz w:val="28"/>
          <w:szCs w:val="28"/>
        </w:rPr>
        <w:t xml:space="preserve">Методические рекомендации музыкального руководителя для АООП </w:t>
      </w:r>
    </w:p>
    <w:p w:rsidR="008E4856" w:rsidRDefault="008E4856" w:rsidP="008B4BCB">
      <w:pPr>
        <w:jc w:val="cente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83"/>
        <w:gridCol w:w="1050"/>
        <w:gridCol w:w="1507"/>
        <w:gridCol w:w="1426"/>
        <w:gridCol w:w="1424"/>
        <w:gridCol w:w="1523"/>
        <w:gridCol w:w="2061"/>
      </w:tblGrid>
      <w:tr w:rsidR="008E4856" w:rsidRPr="00282CDE">
        <w:tc>
          <w:tcPr>
            <w:tcW w:w="3052" w:type="dxa"/>
          </w:tcPr>
          <w:p w:rsidR="008E4856" w:rsidRPr="00282CDE" w:rsidRDefault="008E4856" w:rsidP="008B4BCB">
            <w:pPr>
              <w:jc w:val="center"/>
              <w:rPr>
                <w:b/>
                <w:bCs/>
              </w:rPr>
            </w:pPr>
            <w:r w:rsidRPr="00282CDE">
              <w:rPr>
                <w:b/>
                <w:bCs/>
              </w:rPr>
              <w:t>Направления</w:t>
            </w:r>
          </w:p>
        </w:tc>
        <w:tc>
          <w:tcPr>
            <w:tcW w:w="1167" w:type="dxa"/>
          </w:tcPr>
          <w:p w:rsidR="008E4856" w:rsidRPr="00282CDE" w:rsidRDefault="008E4856" w:rsidP="008B4BCB">
            <w:pPr>
              <w:jc w:val="center"/>
              <w:rPr>
                <w:b/>
                <w:bCs/>
              </w:rPr>
            </w:pPr>
            <w:r w:rsidRPr="00282CDE">
              <w:rPr>
                <w:b/>
                <w:bCs/>
              </w:rPr>
              <w:t>Кол-во часов</w:t>
            </w:r>
          </w:p>
        </w:tc>
        <w:tc>
          <w:tcPr>
            <w:tcW w:w="2573" w:type="dxa"/>
          </w:tcPr>
          <w:p w:rsidR="008E4856" w:rsidRPr="00282CDE" w:rsidRDefault="008E4856" w:rsidP="008B4BCB">
            <w:pPr>
              <w:jc w:val="center"/>
              <w:rPr>
                <w:b/>
                <w:bCs/>
              </w:rPr>
            </w:pPr>
            <w:r w:rsidRPr="00282CDE">
              <w:rPr>
                <w:b/>
                <w:bCs/>
              </w:rPr>
              <w:t>Адаптация образ.обл.</w:t>
            </w:r>
          </w:p>
        </w:tc>
        <w:tc>
          <w:tcPr>
            <w:tcW w:w="1982" w:type="dxa"/>
          </w:tcPr>
          <w:p w:rsidR="008E4856" w:rsidRPr="00282CDE" w:rsidRDefault="008E4856" w:rsidP="008B4BCB">
            <w:pPr>
              <w:jc w:val="center"/>
              <w:rPr>
                <w:b/>
                <w:bCs/>
              </w:rPr>
            </w:pPr>
            <w:r w:rsidRPr="00282CDE">
              <w:rPr>
                <w:b/>
                <w:bCs/>
              </w:rPr>
              <w:t xml:space="preserve">Программы </w:t>
            </w:r>
          </w:p>
        </w:tc>
        <w:tc>
          <w:tcPr>
            <w:tcW w:w="2065" w:type="dxa"/>
          </w:tcPr>
          <w:p w:rsidR="008E4856" w:rsidRPr="00282CDE" w:rsidRDefault="008E4856" w:rsidP="008B4BCB">
            <w:pPr>
              <w:jc w:val="center"/>
              <w:rPr>
                <w:b/>
                <w:bCs/>
              </w:rPr>
            </w:pPr>
            <w:r w:rsidRPr="00282CDE">
              <w:rPr>
                <w:b/>
                <w:bCs/>
              </w:rPr>
              <w:t>Взаим.с педагогами</w:t>
            </w:r>
          </w:p>
        </w:tc>
        <w:tc>
          <w:tcPr>
            <w:tcW w:w="1968" w:type="dxa"/>
          </w:tcPr>
          <w:p w:rsidR="008E4856" w:rsidRPr="00282CDE" w:rsidRDefault="008E4856" w:rsidP="008B4BCB">
            <w:pPr>
              <w:jc w:val="center"/>
              <w:rPr>
                <w:b/>
                <w:bCs/>
              </w:rPr>
            </w:pPr>
            <w:r w:rsidRPr="00282CDE">
              <w:rPr>
                <w:b/>
                <w:bCs/>
              </w:rPr>
              <w:t>Взаим.с родителями</w:t>
            </w:r>
          </w:p>
        </w:tc>
        <w:tc>
          <w:tcPr>
            <w:tcW w:w="1979" w:type="dxa"/>
          </w:tcPr>
          <w:p w:rsidR="008E4856" w:rsidRPr="00282CDE" w:rsidRDefault="008E4856" w:rsidP="008B4BCB">
            <w:pPr>
              <w:jc w:val="center"/>
              <w:rPr>
                <w:b/>
                <w:bCs/>
              </w:rPr>
            </w:pPr>
            <w:r w:rsidRPr="00282CDE">
              <w:rPr>
                <w:b/>
                <w:bCs/>
              </w:rPr>
              <w:t>Технологии, методы, приемы</w:t>
            </w:r>
          </w:p>
        </w:tc>
      </w:tr>
      <w:tr w:rsidR="008E4856" w:rsidRPr="00282CDE">
        <w:tc>
          <w:tcPr>
            <w:tcW w:w="3052" w:type="dxa"/>
          </w:tcPr>
          <w:p w:rsidR="008E4856" w:rsidRPr="00282CDE" w:rsidRDefault="008E4856" w:rsidP="008B4BCB">
            <w:pPr>
              <w:jc w:val="center"/>
            </w:pPr>
            <w:r w:rsidRPr="00282CDE">
              <w:t>Развитие слухового восприятия и памяти</w:t>
            </w:r>
          </w:p>
        </w:tc>
        <w:tc>
          <w:tcPr>
            <w:tcW w:w="1167" w:type="dxa"/>
            <w:vMerge w:val="restart"/>
          </w:tcPr>
          <w:p w:rsidR="008E4856" w:rsidRPr="00282CDE" w:rsidRDefault="008E4856" w:rsidP="008B4BCB">
            <w:pPr>
              <w:jc w:val="center"/>
            </w:pPr>
            <w:r w:rsidRPr="00282CDE">
              <w:t>2 раза в неделю</w:t>
            </w:r>
          </w:p>
          <w:p w:rsidR="008E4856" w:rsidRPr="00282CDE" w:rsidRDefault="008E4856" w:rsidP="008B4BCB">
            <w:pPr>
              <w:jc w:val="center"/>
            </w:pPr>
          </w:p>
        </w:tc>
        <w:tc>
          <w:tcPr>
            <w:tcW w:w="2573" w:type="dxa"/>
          </w:tcPr>
          <w:p w:rsidR="008E4856" w:rsidRPr="00282CDE" w:rsidRDefault="008E4856" w:rsidP="008B4BCB">
            <w:pPr>
              <w:jc w:val="center"/>
            </w:pPr>
            <w:r w:rsidRPr="00282CDE">
              <w:t>Обучение восприятию и оцениванию музыкального произведения от общего к частному и наоборот</w:t>
            </w:r>
          </w:p>
        </w:tc>
        <w:tc>
          <w:tcPr>
            <w:tcW w:w="1982" w:type="dxa"/>
          </w:tcPr>
          <w:p w:rsidR="008E4856" w:rsidRPr="00282CDE" w:rsidRDefault="008E4856" w:rsidP="008B4BCB">
            <w:pPr>
              <w:jc w:val="center"/>
            </w:pPr>
            <w:r w:rsidRPr="00282CDE">
              <w:t>Д.П. Радынова</w:t>
            </w:r>
          </w:p>
          <w:p w:rsidR="008E4856" w:rsidRPr="00282CDE" w:rsidRDefault="008E4856" w:rsidP="008B4BCB">
            <w:pPr>
              <w:jc w:val="center"/>
            </w:pPr>
            <w:r w:rsidRPr="00282CDE">
              <w:t>«Музыкальные шедевры»</w:t>
            </w:r>
          </w:p>
        </w:tc>
        <w:tc>
          <w:tcPr>
            <w:tcW w:w="2065" w:type="dxa"/>
          </w:tcPr>
          <w:p w:rsidR="008E4856" w:rsidRPr="00282CDE" w:rsidRDefault="008E4856" w:rsidP="008B4BCB">
            <w:pPr>
              <w:jc w:val="center"/>
            </w:pPr>
            <w:r w:rsidRPr="00282CDE">
              <w:t>Наглядность в музыкальном уголке</w:t>
            </w:r>
          </w:p>
        </w:tc>
        <w:tc>
          <w:tcPr>
            <w:tcW w:w="1968" w:type="dxa"/>
          </w:tcPr>
          <w:p w:rsidR="008E4856" w:rsidRPr="00282CDE" w:rsidRDefault="008E4856" w:rsidP="008B4BCB">
            <w:pPr>
              <w:jc w:val="center"/>
            </w:pPr>
            <w:r w:rsidRPr="00282CDE">
              <w:t>Рекомендации по слушанию дома небольших классических произведений</w:t>
            </w:r>
          </w:p>
        </w:tc>
        <w:tc>
          <w:tcPr>
            <w:tcW w:w="1979" w:type="dxa"/>
          </w:tcPr>
          <w:p w:rsidR="008E4856" w:rsidRPr="00282CDE" w:rsidRDefault="008E4856" w:rsidP="008B4BCB">
            <w:pPr>
              <w:jc w:val="center"/>
            </w:pPr>
            <w:r w:rsidRPr="00282CDE">
              <w:t>Наглядный и словесные методы, музыкальные инструменты</w:t>
            </w:r>
          </w:p>
        </w:tc>
      </w:tr>
      <w:tr w:rsidR="008E4856" w:rsidRPr="00282CDE">
        <w:tc>
          <w:tcPr>
            <w:tcW w:w="3052" w:type="dxa"/>
          </w:tcPr>
          <w:p w:rsidR="008E4856" w:rsidRPr="00282CDE" w:rsidRDefault="008E4856" w:rsidP="008B4BCB">
            <w:pPr>
              <w:jc w:val="center"/>
            </w:pPr>
            <w:r w:rsidRPr="00282CDE">
              <w:t>Развитие динамического слуха</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Ярче показывать разность в силе звучания</w:t>
            </w:r>
          </w:p>
        </w:tc>
        <w:tc>
          <w:tcPr>
            <w:tcW w:w="1982" w:type="dxa"/>
            <w:vMerge w:val="restart"/>
          </w:tcPr>
          <w:p w:rsidR="008E4856" w:rsidRPr="00282CDE" w:rsidRDefault="008E4856" w:rsidP="008B4BCB">
            <w:pPr>
              <w:jc w:val="center"/>
            </w:pPr>
            <w:r w:rsidRPr="00282CDE">
              <w:t>М.А. Васильева</w:t>
            </w:r>
          </w:p>
          <w:p w:rsidR="008E4856" w:rsidRPr="00282CDE" w:rsidRDefault="008E4856" w:rsidP="008B4BCB">
            <w:pPr>
              <w:jc w:val="center"/>
            </w:pPr>
          </w:p>
        </w:tc>
        <w:tc>
          <w:tcPr>
            <w:tcW w:w="2065" w:type="dxa"/>
          </w:tcPr>
          <w:p w:rsidR="008E4856" w:rsidRPr="00282CDE" w:rsidRDefault="008E4856" w:rsidP="008B4BCB">
            <w:pPr>
              <w:jc w:val="center"/>
            </w:pPr>
            <w:r w:rsidRPr="00282CDE">
              <w:t>Наличие музыкальных инструментов</w:t>
            </w:r>
          </w:p>
        </w:tc>
        <w:tc>
          <w:tcPr>
            <w:tcW w:w="1968" w:type="dxa"/>
          </w:tcPr>
          <w:p w:rsidR="008E4856" w:rsidRPr="00282CDE" w:rsidRDefault="008E4856" w:rsidP="008B4BCB">
            <w:pPr>
              <w:jc w:val="center"/>
            </w:pPr>
            <w:r w:rsidRPr="00282CDE">
              <w:t>Игра на детских музыкальных инструментах</w:t>
            </w:r>
          </w:p>
        </w:tc>
        <w:tc>
          <w:tcPr>
            <w:tcW w:w="1979" w:type="dxa"/>
            <w:vMerge w:val="restart"/>
          </w:tcPr>
          <w:p w:rsidR="008E4856" w:rsidRPr="00282CDE" w:rsidRDefault="008E4856" w:rsidP="008B4BCB">
            <w:pPr>
              <w:jc w:val="center"/>
            </w:pPr>
            <w:r w:rsidRPr="00282CDE">
              <w:t>Технология М.А.Михайловой «Музыкально-дидактические игры»</w:t>
            </w:r>
          </w:p>
          <w:p w:rsidR="008E4856" w:rsidRPr="00282CDE" w:rsidRDefault="008E4856" w:rsidP="008B4BCB">
            <w:pPr>
              <w:jc w:val="center"/>
            </w:pPr>
          </w:p>
        </w:tc>
      </w:tr>
      <w:tr w:rsidR="008E4856" w:rsidRPr="00282CDE">
        <w:tc>
          <w:tcPr>
            <w:tcW w:w="3052" w:type="dxa"/>
          </w:tcPr>
          <w:p w:rsidR="008E4856" w:rsidRPr="00282CDE" w:rsidRDefault="008E4856" w:rsidP="008B4BCB">
            <w:pPr>
              <w:jc w:val="center"/>
            </w:pPr>
            <w:r w:rsidRPr="00282CDE">
              <w:t>Развитие звуковысотности</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Определять звуки в разных регистрах</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Наличие в группе музыкальной лесенки</w:t>
            </w:r>
          </w:p>
        </w:tc>
        <w:tc>
          <w:tcPr>
            <w:tcW w:w="1968" w:type="dxa"/>
          </w:tcPr>
          <w:p w:rsidR="008E4856" w:rsidRPr="00282CDE" w:rsidRDefault="008E4856" w:rsidP="008B4BCB">
            <w:pPr>
              <w:jc w:val="center"/>
            </w:pPr>
            <w:r w:rsidRPr="00282CDE">
              <w:t>Игра на металлофоне</w:t>
            </w:r>
          </w:p>
        </w:tc>
        <w:tc>
          <w:tcPr>
            <w:tcW w:w="1979" w:type="dxa"/>
            <w:vMerge/>
          </w:tcPr>
          <w:p w:rsidR="008E4856" w:rsidRPr="00282CDE" w:rsidRDefault="008E4856" w:rsidP="008B4BCB">
            <w:pPr>
              <w:jc w:val="center"/>
            </w:pPr>
          </w:p>
        </w:tc>
      </w:tr>
      <w:tr w:rsidR="008E4856" w:rsidRPr="00282CDE">
        <w:tc>
          <w:tcPr>
            <w:tcW w:w="3052" w:type="dxa"/>
          </w:tcPr>
          <w:p w:rsidR="008E4856" w:rsidRPr="00282CDE" w:rsidRDefault="008E4856" w:rsidP="008B4BCB">
            <w:pPr>
              <w:jc w:val="center"/>
            </w:pPr>
            <w:r w:rsidRPr="00282CDE">
              <w:t>Развитие чувства ритма</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При слушании давать большую разницу между длительностями</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В свободное время играть в дидактические игры</w:t>
            </w:r>
          </w:p>
        </w:tc>
        <w:tc>
          <w:tcPr>
            <w:tcW w:w="1968" w:type="dxa"/>
          </w:tcPr>
          <w:p w:rsidR="008E4856" w:rsidRPr="00282CDE" w:rsidRDefault="008E4856" w:rsidP="008B4BCB">
            <w:pPr>
              <w:jc w:val="center"/>
            </w:pPr>
            <w:r w:rsidRPr="00282CDE">
              <w:t>Чтение сказки Е.А.Королёвой «Дружная семья»</w:t>
            </w:r>
          </w:p>
        </w:tc>
        <w:tc>
          <w:tcPr>
            <w:tcW w:w="1979" w:type="dxa"/>
            <w:vMerge/>
          </w:tcPr>
          <w:p w:rsidR="008E4856" w:rsidRPr="00282CDE" w:rsidRDefault="008E4856" w:rsidP="008B4BCB">
            <w:pPr>
              <w:jc w:val="center"/>
            </w:pPr>
          </w:p>
        </w:tc>
      </w:tr>
      <w:tr w:rsidR="008E4856" w:rsidRPr="00282CDE">
        <w:tc>
          <w:tcPr>
            <w:tcW w:w="3052" w:type="dxa"/>
          </w:tcPr>
          <w:p w:rsidR="008E4856" w:rsidRPr="00282CDE" w:rsidRDefault="008E4856" w:rsidP="008B4BCB">
            <w:pPr>
              <w:jc w:val="center"/>
            </w:pPr>
            <w:r w:rsidRPr="00282CDE">
              <w:t>Развитие тембрового слуха</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Объяснение на примере различных музыкальных инструментов</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Наличие инструментов в музыкальном уголке</w:t>
            </w:r>
          </w:p>
        </w:tc>
        <w:tc>
          <w:tcPr>
            <w:tcW w:w="1968" w:type="dxa"/>
          </w:tcPr>
          <w:p w:rsidR="008E4856" w:rsidRPr="00282CDE" w:rsidRDefault="008E4856" w:rsidP="008B4BCB">
            <w:pPr>
              <w:jc w:val="center"/>
            </w:pPr>
            <w:r w:rsidRPr="00282CDE">
              <w:t>Игра в семье «Угадай, чей голос»</w:t>
            </w:r>
          </w:p>
        </w:tc>
        <w:tc>
          <w:tcPr>
            <w:tcW w:w="1979" w:type="dxa"/>
            <w:vMerge/>
          </w:tcPr>
          <w:p w:rsidR="008E4856" w:rsidRPr="00282CDE" w:rsidRDefault="008E4856" w:rsidP="008B4BCB">
            <w:pPr>
              <w:jc w:val="center"/>
            </w:pPr>
          </w:p>
        </w:tc>
      </w:tr>
      <w:tr w:rsidR="008E4856" w:rsidRPr="00282CDE">
        <w:tc>
          <w:tcPr>
            <w:tcW w:w="3052" w:type="dxa"/>
          </w:tcPr>
          <w:p w:rsidR="008E4856" w:rsidRPr="00282CDE" w:rsidRDefault="008E4856" w:rsidP="008B4BCB">
            <w:pPr>
              <w:jc w:val="center"/>
            </w:pPr>
            <w:r w:rsidRPr="00282CDE">
              <w:t>Формирование певческих навыков</w:t>
            </w:r>
          </w:p>
        </w:tc>
        <w:tc>
          <w:tcPr>
            <w:tcW w:w="1167" w:type="dxa"/>
          </w:tcPr>
          <w:p w:rsidR="008E4856" w:rsidRPr="00282CDE" w:rsidRDefault="008E4856" w:rsidP="008B4BCB">
            <w:pPr>
              <w:jc w:val="center"/>
            </w:pPr>
            <w:r w:rsidRPr="00282CDE">
              <w:t>Занятия, праздники</w:t>
            </w:r>
          </w:p>
        </w:tc>
        <w:tc>
          <w:tcPr>
            <w:tcW w:w="2573" w:type="dxa"/>
          </w:tcPr>
          <w:p w:rsidR="008E4856" w:rsidRPr="00282CDE" w:rsidRDefault="008E4856" w:rsidP="008B4BCB">
            <w:pPr>
              <w:jc w:val="center"/>
            </w:pPr>
            <w:r w:rsidRPr="00282CDE">
              <w:t>Формировать естественное звучание, работа с «гудошниками»</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Пение в свободное время знакомых песен, хороводов</w:t>
            </w:r>
          </w:p>
        </w:tc>
        <w:tc>
          <w:tcPr>
            <w:tcW w:w="1968" w:type="dxa"/>
          </w:tcPr>
          <w:p w:rsidR="008E4856" w:rsidRPr="00282CDE" w:rsidRDefault="008E4856" w:rsidP="008B4BCB">
            <w:pPr>
              <w:jc w:val="center"/>
            </w:pPr>
            <w:r w:rsidRPr="00282CDE">
              <w:t>Рекомендовать семейное пение</w:t>
            </w:r>
          </w:p>
        </w:tc>
        <w:tc>
          <w:tcPr>
            <w:tcW w:w="1979" w:type="dxa"/>
            <w:vMerge/>
          </w:tcPr>
          <w:p w:rsidR="008E4856" w:rsidRPr="00282CDE" w:rsidRDefault="008E4856" w:rsidP="008B4BCB">
            <w:pPr>
              <w:jc w:val="center"/>
            </w:pPr>
          </w:p>
        </w:tc>
      </w:tr>
      <w:tr w:rsidR="008E4856" w:rsidRPr="00282CDE">
        <w:tc>
          <w:tcPr>
            <w:tcW w:w="3052" w:type="dxa"/>
          </w:tcPr>
          <w:p w:rsidR="008E4856" w:rsidRPr="00282CDE" w:rsidRDefault="008E4856" w:rsidP="008B4BCB">
            <w:pPr>
              <w:jc w:val="center"/>
            </w:pPr>
            <w:r w:rsidRPr="00282CDE">
              <w:t>Автоматизация правильности произношения звуков</w:t>
            </w:r>
          </w:p>
        </w:tc>
        <w:tc>
          <w:tcPr>
            <w:tcW w:w="1167" w:type="dxa"/>
            <w:vMerge w:val="restart"/>
          </w:tcPr>
          <w:p w:rsidR="008E4856" w:rsidRPr="00282CDE" w:rsidRDefault="008E4856" w:rsidP="008B4BCB">
            <w:pPr>
              <w:jc w:val="center"/>
            </w:pPr>
            <w:r w:rsidRPr="00282CDE">
              <w:t>2 раза в неделю</w:t>
            </w:r>
          </w:p>
          <w:p w:rsidR="008E4856" w:rsidRPr="00282CDE" w:rsidRDefault="008E4856" w:rsidP="008B4BCB">
            <w:pPr>
              <w:jc w:val="center"/>
            </w:pPr>
          </w:p>
        </w:tc>
        <w:tc>
          <w:tcPr>
            <w:tcW w:w="2573" w:type="dxa"/>
          </w:tcPr>
          <w:p w:rsidR="008E4856" w:rsidRPr="00282CDE" w:rsidRDefault="008E4856" w:rsidP="008B4BCB">
            <w:pPr>
              <w:jc w:val="center"/>
            </w:pPr>
            <w:r w:rsidRPr="00282CDE">
              <w:t>Укреплять мышцы речевого аппарата, подвижность языка, губ</w:t>
            </w:r>
          </w:p>
        </w:tc>
        <w:tc>
          <w:tcPr>
            <w:tcW w:w="1982" w:type="dxa"/>
          </w:tcPr>
          <w:p w:rsidR="008E4856" w:rsidRPr="00282CDE" w:rsidRDefault="008E4856" w:rsidP="008B4BCB">
            <w:pPr>
              <w:jc w:val="center"/>
            </w:pPr>
            <w:r w:rsidRPr="00282CDE">
              <w:t>А.И. Максакова «Воспитание звуковой культуры речи»</w:t>
            </w:r>
          </w:p>
        </w:tc>
        <w:tc>
          <w:tcPr>
            <w:tcW w:w="2065" w:type="dxa"/>
          </w:tcPr>
          <w:p w:rsidR="008E4856" w:rsidRPr="00282CDE" w:rsidRDefault="008E4856" w:rsidP="008B4BCB">
            <w:pPr>
              <w:jc w:val="center"/>
            </w:pPr>
            <w:r w:rsidRPr="00282CDE">
              <w:t>Использование речевой гимнастики</w:t>
            </w:r>
          </w:p>
        </w:tc>
        <w:tc>
          <w:tcPr>
            <w:tcW w:w="1968" w:type="dxa"/>
          </w:tcPr>
          <w:p w:rsidR="008E4856" w:rsidRPr="00282CDE" w:rsidRDefault="008E4856" w:rsidP="008B4BCB">
            <w:pPr>
              <w:jc w:val="center"/>
            </w:pPr>
            <w:r w:rsidRPr="00282CDE">
              <w:t>Проговаривание поговорок и пословиц</w:t>
            </w:r>
          </w:p>
        </w:tc>
        <w:tc>
          <w:tcPr>
            <w:tcW w:w="1979" w:type="dxa"/>
          </w:tcPr>
          <w:p w:rsidR="008E4856" w:rsidRPr="00282CDE" w:rsidRDefault="008E4856" w:rsidP="008B4BCB">
            <w:pPr>
              <w:jc w:val="center"/>
            </w:pPr>
            <w:r w:rsidRPr="00282CDE">
              <w:t>Наглядный и подражательный методы</w:t>
            </w:r>
          </w:p>
        </w:tc>
      </w:tr>
      <w:tr w:rsidR="008E4856" w:rsidRPr="00282CDE">
        <w:tc>
          <w:tcPr>
            <w:tcW w:w="3052" w:type="dxa"/>
          </w:tcPr>
          <w:p w:rsidR="008E4856" w:rsidRPr="00282CDE" w:rsidRDefault="008E4856" w:rsidP="008B4BCB">
            <w:pPr>
              <w:jc w:val="center"/>
            </w:pPr>
            <w:r w:rsidRPr="00282CDE">
              <w:t>Развитие мелкой моторики</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Активизировать моторику рук</w:t>
            </w:r>
          </w:p>
        </w:tc>
        <w:tc>
          <w:tcPr>
            <w:tcW w:w="1982" w:type="dxa"/>
            <w:vMerge w:val="restart"/>
          </w:tcPr>
          <w:p w:rsidR="008E4856" w:rsidRPr="00282CDE" w:rsidRDefault="008E4856" w:rsidP="008B4BCB">
            <w:pPr>
              <w:jc w:val="center"/>
            </w:pPr>
            <w:r w:rsidRPr="00282CDE">
              <w:t>М.А. Васильева</w:t>
            </w:r>
          </w:p>
        </w:tc>
        <w:tc>
          <w:tcPr>
            <w:tcW w:w="2065" w:type="dxa"/>
          </w:tcPr>
          <w:p w:rsidR="008E4856" w:rsidRPr="00282CDE" w:rsidRDefault="008E4856" w:rsidP="008B4BCB">
            <w:pPr>
              <w:jc w:val="center"/>
            </w:pPr>
            <w:r w:rsidRPr="00282CDE">
              <w:t>Пальчиковые игры в группе</w:t>
            </w:r>
          </w:p>
        </w:tc>
        <w:tc>
          <w:tcPr>
            <w:tcW w:w="1968" w:type="dxa"/>
          </w:tcPr>
          <w:p w:rsidR="008E4856" w:rsidRPr="00282CDE" w:rsidRDefault="008E4856" w:rsidP="008B4BCB">
            <w:pPr>
              <w:jc w:val="center"/>
            </w:pPr>
            <w:r w:rsidRPr="00282CDE">
              <w:t>Тренировать движение пальцев в свободное время</w:t>
            </w:r>
          </w:p>
        </w:tc>
        <w:tc>
          <w:tcPr>
            <w:tcW w:w="1979" w:type="dxa"/>
          </w:tcPr>
          <w:p w:rsidR="008E4856" w:rsidRPr="00282CDE" w:rsidRDefault="008E4856" w:rsidP="008B4BCB">
            <w:pPr>
              <w:jc w:val="center"/>
            </w:pPr>
            <w:r w:rsidRPr="00282CDE">
              <w:t>Методика Т.В.Калининой «Пальчиковые игры»</w:t>
            </w:r>
          </w:p>
        </w:tc>
      </w:tr>
      <w:tr w:rsidR="008E4856" w:rsidRPr="00282CDE">
        <w:tc>
          <w:tcPr>
            <w:tcW w:w="3052" w:type="dxa"/>
          </w:tcPr>
          <w:p w:rsidR="008E4856" w:rsidRPr="00282CDE" w:rsidRDefault="008E4856" w:rsidP="008B4BCB">
            <w:pPr>
              <w:jc w:val="center"/>
            </w:pPr>
            <w:r w:rsidRPr="00282CDE">
              <w:t>Координация движения и слова</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Работа над слаженностью слова и движения</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Хороводы, игры со словами</w:t>
            </w:r>
          </w:p>
        </w:tc>
        <w:tc>
          <w:tcPr>
            <w:tcW w:w="1968" w:type="dxa"/>
          </w:tcPr>
          <w:p w:rsidR="008E4856" w:rsidRPr="00282CDE" w:rsidRDefault="008E4856" w:rsidP="008B4BCB">
            <w:pPr>
              <w:jc w:val="center"/>
            </w:pPr>
            <w:r w:rsidRPr="00282CDE">
              <w:t>Повторять знакомые хороводы</w:t>
            </w:r>
          </w:p>
        </w:tc>
        <w:tc>
          <w:tcPr>
            <w:tcW w:w="1979" w:type="dxa"/>
          </w:tcPr>
          <w:p w:rsidR="008E4856" w:rsidRPr="00282CDE" w:rsidRDefault="008E4856" w:rsidP="008B4BCB">
            <w:pPr>
              <w:jc w:val="center"/>
            </w:pPr>
            <w:r w:rsidRPr="00282CDE">
              <w:t>Показ, наглядность, атрибуты.</w:t>
            </w:r>
          </w:p>
        </w:tc>
      </w:tr>
      <w:tr w:rsidR="008E4856" w:rsidRPr="00282CDE">
        <w:tc>
          <w:tcPr>
            <w:tcW w:w="3052" w:type="dxa"/>
          </w:tcPr>
          <w:p w:rsidR="008E4856" w:rsidRPr="00282CDE" w:rsidRDefault="008E4856" w:rsidP="008B4BCB">
            <w:pPr>
              <w:jc w:val="center"/>
            </w:pPr>
            <w:r w:rsidRPr="00282CDE">
              <w:t>Музыкотерапия</w:t>
            </w:r>
          </w:p>
        </w:tc>
        <w:tc>
          <w:tcPr>
            <w:tcW w:w="1167" w:type="dxa"/>
          </w:tcPr>
          <w:p w:rsidR="008E4856" w:rsidRPr="00282CDE" w:rsidRDefault="008E4856" w:rsidP="008B4BCB">
            <w:pPr>
              <w:jc w:val="center"/>
            </w:pPr>
            <w:r w:rsidRPr="00282CDE">
              <w:t>1 раз в неделю</w:t>
            </w:r>
          </w:p>
        </w:tc>
        <w:tc>
          <w:tcPr>
            <w:tcW w:w="2573" w:type="dxa"/>
          </w:tcPr>
          <w:p w:rsidR="008E4856" w:rsidRPr="00282CDE" w:rsidRDefault="008E4856" w:rsidP="008B4BCB">
            <w:pPr>
              <w:jc w:val="center"/>
            </w:pPr>
            <w:r w:rsidRPr="00282CDE">
              <w:t>Использование пассивной музыкотерапии</w:t>
            </w:r>
          </w:p>
        </w:tc>
        <w:tc>
          <w:tcPr>
            <w:tcW w:w="1982" w:type="dxa"/>
          </w:tcPr>
          <w:p w:rsidR="008E4856" w:rsidRPr="00282CDE" w:rsidRDefault="008E4856" w:rsidP="008B4BCB">
            <w:pPr>
              <w:jc w:val="center"/>
            </w:pPr>
          </w:p>
        </w:tc>
        <w:tc>
          <w:tcPr>
            <w:tcW w:w="2065" w:type="dxa"/>
          </w:tcPr>
          <w:p w:rsidR="008E4856" w:rsidRPr="00282CDE" w:rsidRDefault="008E4856" w:rsidP="008B4BCB">
            <w:pPr>
              <w:jc w:val="center"/>
            </w:pPr>
            <w:r w:rsidRPr="00282CDE">
              <w:t>Создание музыкального фона в группе</w:t>
            </w:r>
          </w:p>
        </w:tc>
        <w:tc>
          <w:tcPr>
            <w:tcW w:w="1968" w:type="dxa"/>
          </w:tcPr>
          <w:p w:rsidR="008E4856" w:rsidRPr="00282CDE" w:rsidRDefault="008E4856" w:rsidP="008B4BCB">
            <w:pPr>
              <w:jc w:val="center"/>
            </w:pPr>
            <w:r w:rsidRPr="00282CDE">
              <w:t>Слушание классической музыки</w:t>
            </w:r>
          </w:p>
        </w:tc>
        <w:tc>
          <w:tcPr>
            <w:tcW w:w="1979" w:type="dxa"/>
          </w:tcPr>
          <w:p w:rsidR="008E4856" w:rsidRPr="00282CDE" w:rsidRDefault="008E4856" w:rsidP="008B4BCB">
            <w:pPr>
              <w:jc w:val="center"/>
            </w:pPr>
            <w:r w:rsidRPr="00282CDE">
              <w:t>Психотерапевтический метод</w:t>
            </w:r>
          </w:p>
        </w:tc>
      </w:tr>
    </w:tbl>
    <w:p w:rsidR="008E4856" w:rsidRDefault="008E4856" w:rsidP="008B4BCB">
      <w:pPr>
        <w:jc w:val="center"/>
      </w:pPr>
    </w:p>
    <w:p w:rsidR="008E4856" w:rsidRDefault="008E4856" w:rsidP="008B4BCB">
      <w:pPr>
        <w:spacing w:after="200" w:line="276" w:lineRule="auto"/>
      </w:pPr>
      <w:r>
        <w:br w:type="page"/>
      </w:r>
    </w:p>
    <w:p w:rsidR="008E4856" w:rsidRDefault="008E4856" w:rsidP="008B4BCB">
      <w:pPr>
        <w:jc w:val="center"/>
        <w:rPr>
          <w:b/>
          <w:bCs/>
          <w:sz w:val="28"/>
          <w:szCs w:val="28"/>
        </w:rPr>
      </w:pPr>
      <w:r>
        <w:rPr>
          <w:b/>
          <w:bCs/>
          <w:sz w:val="28"/>
          <w:szCs w:val="28"/>
        </w:rPr>
        <w:t xml:space="preserve">Методические рекомендации руководителя физического воспитания для АООП </w:t>
      </w:r>
    </w:p>
    <w:p w:rsidR="008E4856" w:rsidRDefault="008E4856" w:rsidP="008B4BCB">
      <w:pPr>
        <w:jc w:val="cente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50"/>
        <w:gridCol w:w="810"/>
        <w:gridCol w:w="1593"/>
        <w:gridCol w:w="1242"/>
        <w:gridCol w:w="1719"/>
        <w:gridCol w:w="1799"/>
        <w:gridCol w:w="1661"/>
      </w:tblGrid>
      <w:tr w:rsidR="008E4856" w:rsidRPr="00282CDE">
        <w:tc>
          <w:tcPr>
            <w:tcW w:w="3052" w:type="dxa"/>
          </w:tcPr>
          <w:p w:rsidR="008E4856" w:rsidRPr="00282CDE" w:rsidRDefault="008E4856" w:rsidP="008B4BCB">
            <w:pPr>
              <w:jc w:val="center"/>
              <w:rPr>
                <w:b/>
                <w:bCs/>
              </w:rPr>
            </w:pPr>
          </w:p>
          <w:p w:rsidR="008E4856" w:rsidRPr="00282CDE" w:rsidRDefault="008E4856" w:rsidP="008B4BCB">
            <w:pPr>
              <w:jc w:val="center"/>
              <w:rPr>
                <w:b/>
                <w:bCs/>
              </w:rPr>
            </w:pPr>
          </w:p>
          <w:p w:rsidR="008E4856" w:rsidRPr="00282CDE" w:rsidRDefault="008E4856" w:rsidP="008B4BCB">
            <w:pPr>
              <w:jc w:val="center"/>
              <w:rPr>
                <w:b/>
                <w:bCs/>
              </w:rPr>
            </w:pPr>
            <w:r w:rsidRPr="00282CDE">
              <w:rPr>
                <w:b/>
                <w:bCs/>
              </w:rPr>
              <w:t>Направления</w:t>
            </w:r>
          </w:p>
        </w:tc>
        <w:tc>
          <w:tcPr>
            <w:tcW w:w="1167" w:type="dxa"/>
          </w:tcPr>
          <w:p w:rsidR="008E4856" w:rsidRPr="00282CDE" w:rsidRDefault="008E4856" w:rsidP="008B4BCB">
            <w:pPr>
              <w:jc w:val="center"/>
              <w:rPr>
                <w:b/>
                <w:bCs/>
              </w:rPr>
            </w:pPr>
          </w:p>
          <w:p w:rsidR="008E4856" w:rsidRPr="00282CDE" w:rsidRDefault="008E4856" w:rsidP="008B4BCB">
            <w:pPr>
              <w:jc w:val="center"/>
              <w:rPr>
                <w:b/>
                <w:bCs/>
              </w:rPr>
            </w:pPr>
            <w:r w:rsidRPr="00282CDE">
              <w:rPr>
                <w:b/>
                <w:bCs/>
              </w:rPr>
              <w:t>Кол-во часов</w:t>
            </w:r>
          </w:p>
        </w:tc>
        <w:tc>
          <w:tcPr>
            <w:tcW w:w="2573" w:type="dxa"/>
          </w:tcPr>
          <w:p w:rsidR="008E4856" w:rsidRPr="00282CDE" w:rsidRDefault="008E4856" w:rsidP="008B4BCB">
            <w:pPr>
              <w:jc w:val="center"/>
              <w:rPr>
                <w:b/>
                <w:bCs/>
              </w:rPr>
            </w:pPr>
          </w:p>
          <w:p w:rsidR="008E4856" w:rsidRPr="00282CDE" w:rsidRDefault="008E4856" w:rsidP="008B4BCB">
            <w:pPr>
              <w:jc w:val="center"/>
              <w:rPr>
                <w:b/>
                <w:bCs/>
              </w:rPr>
            </w:pPr>
          </w:p>
          <w:p w:rsidR="008E4856" w:rsidRPr="00282CDE" w:rsidRDefault="008E4856" w:rsidP="008B4BCB">
            <w:pPr>
              <w:jc w:val="center"/>
              <w:rPr>
                <w:b/>
                <w:bCs/>
              </w:rPr>
            </w:pPr>
            <w:r w:rsidRPr="00282CDE">
              <w:rPr>
                <w:b/>
                <w:bCs/>
              </w:rPr>
              <w:t>Адаптация образ.обл.</w:t>
            </w:r>
          </w:p>
        </w:tc>
        <w:tc>
          <w:tcPr>
            <w:tcW w:w="1982" w:type="dxa"/>
          </w:tcPr>
          <w:p w:rsidR="008E4856" w:rsidRPr="00282CDE" w:rsidRDefault="008E4856" w:rsidP="008B4BCB">
            <w:pPr>
              <w:jc w:val="center"/>
              <w:rPr>
                <w:b/>
                <w:bCs/>
              </w:rPr>
            </w:pPr>
          </w:p>
          <w:p w:rsidR="008E4856" w:rsidRPr="00282CDE" w:rsidRDefault="008E4856" w:rsidP="008B4BCB">
            <w:pPr>
              <w:jc w:val="center"/>
              <w:rPr>
                <w:b/>
                <w:bCs/>
              </w:rPr>
            </w:pPr>
          </w:p>
          <w:p w:rsidR="008E4856" w:rsidRPr="00282CDE" w:rsidRDefault="008E4856" w:rsidP="008B4BCB">
            <w:pPr>
              <w:jc w:val="center"/>
              <w:rPr>
                <w:b/>
                <w:bCs/>
              </w:rPr>
            </w:pPr>
            <w:r w:rsidRPr="00282CDE">
              <w:rPr>
                <w:b/>
                <w:bCs/>
              </w:rPr>
              <w:t xml:space="preserve">Программы </w:t>
            </w:r>
          </w:p>
        </w:tc>
        <w:tc>
          <w:tcPr>
            <w:tcW w:w="2065" w:type="dxa"/>
          </w:tcPr>
          <w:p w:rsidR="008E4856" w:rsidRPr="00282CDE" w:rsidRDefault="008E4856" w:rsidP="008B4BCB">
            <w:pPr>
              <w:jc w:val="center"/>
              <w:rPr>
                <w:b/>
                <w:bCs/>
              </w:rPr>
            </w:pPr>
          </w:p>
          <w:p w:rsidR="008E4856" w:rsidRPr="00282CDE" w:rsidRDefault="008E4856" w:rsidP="008B4BCB">
            <w:pPr>
              <w:jc w:val="center"/>
              <w:rPr>
                <w:b/>
                <w:bCs/>
              </w:rPr>
            </w:pPr>
            <w:r w:rsidRPr="00282CDE">
              <w:rPr>
                <w:b/>
                <w:bCs/>
              </w:rPr>
              <w:t>Взаим.с педагогами</w:t>
            </w:r>
          </w:p>
        </w:tc>
        <w:tc>
          <w:tcPr>
            <w:tcW w:w="1968" w:type="dxa"/>
          </w:tcPr>
          <w:p w:rsidR="008E4856" w:rsidRPr="00282CDE" w:rsidRDefault="008E4856" w:rsidP="008B4BCB">
            <w:pPr>
              <w:jc w:val="center"/>
              <w:rPr>
                <w:b/>
                <w:bCs/>
              </w:rPr>
            </w:pPr>
          </w:p>
          <w:p w:rsidR="008E4856" w:rsidRPr="00282CDE" w:rsidRDefault="008E4856" w:rsidP="008B4BCB">
            <w:pPr>
              <w:jc w:val="center"/>
              <w:rPr>
                <w:b/>
                <w:bCs/>
              </w:rPr>
            </w:pPr>
            <w:r w:rsidRPr="00282CDE">
              <w:rPr>
                <w:b/>
                <w:bCs/>
              </w:rPr>
              <w:t>Взаим.с родителями</w:t>
            </w:r>
          </w:p>
        </w:tc>
        <w:tc>
          <w:tcPr>
            <w:tcW w:w="1979" w:type="dxa"/>
          </w:tcPr>
          <w:p w:rsidR="008E4856" w:rsidRPr="00282CDE" w:rsidRDefault="008E4856" w:rsidP="008B4BCB">
            <w:pPr>
              <w:jc w:val="center"/>
              <w:rPr>
                <w:b/>
                <w:bCs/>
              </w:rPr>
            </w:pPr>
          </w:p>
          <w:p w:rsidR="008E4856" w:rsidRPr="00282CDE" w:rsidRDefault="008E4856" w:rsidP="008B4BCB">
            <w:pPr>
              <w:jc w:val="center"/>
              <w:rPr>
                <w:b/>
                <w:bCs/>
              </w:rPr>
            </w:pPr>
            <w:r w:rsidRPr="00282CDE">
              <w:rPr>
                <w:b/>
                <w:bCs/>
              </w:rPr>
              <w:t>Технологии, методы, приемы</w:t>
            </w:r>
          </w:p>
          <w:p w:rsidR="008E4856" w:rsidRPr="00282CDE" w:rsidRDefault="008E4856" w:rsidP="008B4BCB">
            <w:pPr>
              <w:jc w:val="center"/>
              <w:rPr>
                <w:b/>
                <w:bCs/>
              </w:rPr>
            </w:pPr>
          </w:p>
        </w:tc>
      </w:tr>
      <w:tr w:rsidR="008E4856" w:rsidRPr="00282CDE">
        <w:tc>
          <w:tcPr>
            <w:tcW w:w="3052" w:type="dxa"/>
          </w:tcPr>
          <w:p w:rsidR="008E4856" w:rsidRPr="00282CDE" w:rsidRDefault="008E4856" w:rsidP="008B4BCB">
            <w:pPr>
              <w:jc w:val="center"/>
            </w:pPr>
            <w:r w:rsidRPr="00282CDE">
              <w:t>Строевые упражнения</w:t>
            </w:r>
          </w:p>
        </w:tc>
        <w:tc>
          <w:tcPr>
            <w:tcW w:w="1167" w:type="dxa"/>
            <w:vMerge w:val="restart"/>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2 раза в неделю</w:t>
            </w:r>
          </w:p>
        </w:tc>
        <w:tc>
          <w:tcPr>
            <w:tcW w:w="2573" w:type="dxa"/>
          </w:tcPr>
          <w:p w:rsidR="008E4856" w:rsidRPr="00282CDE" w:rsidRDefault="008E4856" w:rsidP="008B4BCB">
            <w:pPr>
              <w:jc w:val="center"/>
            </w:pPr>
            <w:r w:rsidRPr="00282CDE">
              <w:t>Обучение строевым упражнениям, разновидностям ходьбы, бега. Развитие культуры движений</w:t>
            </w:r>
          </w:p>
        </w:tc>
        <w:tc>
          <w:tcPr>
            <w:tcW w:w="1982" w:type="dxa"/>
            <w:vMerge w:val="restart"/>
          </w:tcPr>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p>
          <w:p w:rsidR="008E4856" w:rsidRPr="00282CDE" w:rsidRDefault="008E4856" w:rsidP="008B4BCB">
            <w:pPr>
              <w:jc w:val="center"/>
            </w:pPr>
            <w:r w:rsidRPr="00282CDE">
              <w:t>Л.И. Пензулаева</w:t>
            </w:r>
          </w:p>
        </w:tc>
        <w:tc>
          <w:tcPr>
            <w:tcW w:w="2065" w:type="dxa"/>
          </w:tcPr>
          <w:p w:rsidR="008E4856" w:rsidRPr="00282CDE" w:rsidRDefault="008E4856" w:rsidP="008B4BCB">
            <w:pPr>
              <w:jc w:val="center"/>
            </w:pPr>
            <w:r w:rsidRPr="00282CDE">
              <w:t>Гимнастические предметы, наглядный материал в уголке</w:t>
            </w:r>
          </w:p>
        </w:tc>
        <w:tc>
          <w:tcPr>
            <w:tcW w:w="1968" w:type="dxa"/>
          </w:tcPr>
          <w:p w:rsidR="008E4856" w:rsidRPr="00282CDE" w:rsidRDefault="008E4856" w:rsidP="008B4BCB">
            <w:pPr>
              <w:jc w:val="center"/>
            </w:pPr>
            <w:r w:rsidRPr="00282CDE">
              <w:t>Рекомендации по развитию физических навыков ребёнка</w:t>
            </w:r>
          </w:p>
        </w:tc>
        <w:tc>
          <w:tcPr>
            <w:tcW w:w="1979" w:type="dxa"/>
          </w:tcPr>
          <w:p w:rsidR="008E4856" w:rsidRPr="00282CDE" w:rsidRDefault="008E4856" w:rsidP="008B4BCB">
            <w:pPr>
              <w:jc w:val="center"/>
            </w:pPr>
            <w:r w:rsidRPr="00282CDE">
              <w:t>Наглядный и словесный методы</w:t>
            </w:r>
          </w:p>
        </w:tc>
      </w:tr>
      <w:tr w:rsidR="008E4856" w:rsidRPr="00282CDE">
        <w:tc>
          <w:tcPr>
            <w:tcW w:w="3052" w:type="dxa"/>
          </w:tcPr>
          <w:p w:rsidR="008E4856" w:rsidRPr="00282CDE" w:rsidRDefault="008E4856" w:rsidP="008B4BCB">
            <w:pPr>
              <w:jc w:val="center"/>
            </w:pPr>
            <w:r w:rsidRPr="00282CDE">
              <w:t>Общеразвивающие упражнения</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ОРУ, направленные на развитие организма в целом, что способствует положительному развитию ребёнка</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Создание картотеки общеразвивающих упражнений по программе</w:t>
            </w:r>
          </w:p>
        </w:tc>
        <w:tc>
          <w:tcPr>
            <w:tcW w:w="1968" w:type="dxa"/>
          </w:tcPr>
          <w:p w:rsidR="008E4856" w:rsidRPr="00282CDE" w:rsidRDefault="008E4856" w:rsidP="008B4BCB">
            <w:pPr>
              <w:jc w:val="center"/>
            </w:pPr>
            <w:r w:rsidRPr="00282CDE">
              <w:t>Демонстрационный материал: буклеты, папки-передвижки</w:t>
            </w:r>
          </w:p>
        </w:tc>
        <w:tc>
          <w:tcPr>
            <w:tcW w:w="1979" w:type="dxa"/>
            <w:vMerge w:val="restart"/>
          </w:tcPr>
          <w:p w:rsidR="008E4856" w:rsidRPr="00282CDE" w:rsidRDefault="008E4856" w:rsidP="008B4BCB"/>
          <w:p w:rsidR="008E4856" w:rsidRPr="00282CDE" w:rsidRDefault="008E4856" w:rsidP="008B4BCB">
            <w:pPr>
              <w:jc w:val="center"/>
            </w:pPr>
          </w:p>
          <w:p w:rsidR="008E4856" w:rsidRPr="00282CDE" w:rsidRDefault="008E4856" w:rsidP="008B4BCB">
            <w:pPr>
              <w:jc w:val="center"/>
            </w:pPr>
            <w:r w:rsidRPr="00282CDE">
              <w:t>Л.И. Пензулаева «Физическая культура в детском саду»</w:t>
            </w:r>
          </w:p>
        </w:tc>
      </w:tr>
      <w:tr w:rsidR="008E4856" w:rsidRPr="00282CDE">
        <w:tc>
          <w:tcPr>
            <w:tcW w:w="3052" w:type="dxa"/>
          </w:tcPr>
          <w:p w:rsidR="008E4856" w:rsidRPr="00282CDE" w:rsidRDefault="008E4856" w:rsidP="008B4BCB">
            <w:pPr>
              <w:jc w:val="center"/>
            </w:pPr>
            <w:r w:rsidRPr="00282CDE">
              <w:t>Основные виды движения</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Основные виды движений являются определяющими. Развитие выразительности и грациозности движений</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Картотека игра детей в группе с гимнастическими предметами</w:t>
            </w:r>
          </w:p>
        </w:tc>
        <w:tc>
          <w:tcPr>
            <w:tcW w:w="1968" w:type="dxa"/>
          </w:tcPr>
          <w:p w:rsidR="008E4856" w:rsidRPr="00282CDE" w:rsidRDefault="008E4856" w:rsidP="008B4BCB">
            <w:pPr>
              <w:jc w:val="center"/>
            </w:pPr>
            <w:r w:rsidRPr="00282CDE">
              <w:t>Индивидуальные консультации с родителями</w:t>
            </w:r>
          </w:p>
        </w:tc>
        <w:tc>
          <w:tcPr>
            <w:tcW w:w="1979" w:type="dxa"/>
            <w:vMerge/>
          </w:tcPr>
          <w:p w:rsidR="008E4856" w:rsidRPr="00282CDE" w:rsidRDefault="008E4856" w:rsidP="008B4BCB">
            <w:pPr>
              <w:jc w:val="center"/>
            </w:pPr>
          </w:p>
        </w:tc>
      </w:tr>
      <w:tr w:rsidR="008E4856" w:rsidRPr="00282CDE">
        <w:tc>
          <w:tcPr>
            <w:tcW w:w="3052" w:type="dxa"/>
          </w:tcPr>
          <w:p w:rsidR="008E4856" w:rsidRPr="00282CDE" w:rsidRDefault="008E4856" w:rsidP="008B4BCB">
            <w:pPr>
              <w:jc w:val="center"/>
            </w:pPr>
            <w:r w:rsidRPr="00282CDE">
              <w:t>Подвижные игры</w:t>
            </w:r>
          </w:p>
        </w:tc>
        <w:tc>
          <w:tcPr>
            <w:tcW w:w="1167" w:type="dxa"/>
            <w:vMerge/>
          </w:tcPr>
          <w:p w:rsidR="008E4856" w:rsidRPr="00282CDE" w:rsidRDefault="008E4856" w:rsidP="008B4BCB">
            <w:pPr>
              <w:jc w:val="center"/>
            </w:pPr>
          </w:p>
        </w:tc>
        <w:tc>
          <w:tcPr>
            <w:tcW w:w="2573" w:type="dxa"/>
          </w:tcPr>
          <w:p w:rsidR="008E4856" w:rsidRPr="00282CDE" w:rsidRDefault="008E4856" w:rsidP="008B4BCB">
            <w:pPr>
              <w:jc w:val="center"/>
            </w:pPr>
            <w:r w:rsidRPr="00282CDE">
              <w:t>Подвижные игры направлены на закрепление элементов ОВД, которые освоили дети</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В свободное время игры с детьми на закрепление</w:t>
            </w:r>
          </w:p>
        </w:tc>
        <w:tc>
          <w:tcPr>
            <w:tcW w:w="1968" w:type="dxa"/>
          </w:tcPr>
          <w:p w:rsidR="008E4856" w:rsidRPr="00282CDE" w:rsidRDefault="008E4856" w:rsidP="008B4BCB">
            <w:pPr>
              <w:jc w:val="center"/>
            </w:pPr>
            <w:r w:rsidRPr="00282CDE">
              <w:t>Посещение родительских собраний на тему о пользе подвижных игр</w:t>
            </w:r>
          </w:p>
        </w:tc>
        <w:tc>
          <w:tcPr>
            <w:tcW w:w="1979" w:type="dxa"/>
          </w:tcPr>
          <w:p w:rsidR="008E4856" w:rsidRPr="00282CDE" w:rsidRDefault="008E4856" w:rsidP="008B4BCB">
            <w:pPr>
              <w:jc w:val="center"/>
            </w:pPr>
            <w:r w:rsidRPr="00282CDE">
              <w:t>Л.И. Пензулаева «Спортивные и подвижные игры в детском саду»;</w:t>
            </w:r>
          </w:p>
          <w:p w:rsidR="008E4856" w:rsidRPr="00282CDE" w:rsidRDefault="008E4856" w:rsidP="008B4BCB">
            <w:pPr>
              <w:jc w:val="center"/>
            </w:pPr>
            <w:r w:rsidRPr="00282CDE">
              <w:t>М.М. Борисова «Малоподвижные игры и игровые упражнения»</w:t>
            </w:r>
          </w:p>
        </w:tc>
      </w:tr>
      <w:tr w:rsidR="008E4856" w:rsidRPr="00282CDE">
        <w:tc>
          <w:tcPr>
            <w:tcW w:w="3052" w:type="dxa"/>
          </w:tcPr>
          <w:p w:rsidR="008E4856" w:rsidRPr="00282CDE" w:rsidRDefault="008E4856" w:rsidP="008B4BCB">
            <w:pPr>
              <w:jc w:val="center"/>
            </w:pPr>
            <w:r w:rsidRPr="00282CDE">
              <w:t>Спортивные игры</w:t>
            </w:r>
          </w:p>
        </w:tc>
        <w:tc>
          <w:tcPr>
            <w:tcW w:w="1167" w:type="dxa"/>
          </w:tcPr>
          <w:p w:rsidR="008E4856" w:rsidRPr="00282CDE" w:rsidRDefault="008E4856" w:rsidP="008B4BCB">
            <w:pPr>
              <w:jc w:val="center"/>
            </w:pPr>
          </w:p>
        </w:tc>
        <w:tc>
          <w:tcPr>
            <w:tcW w:w="2573" w:type="dxa"/>
          </w:tcPr>
          <w:p w:rsidR="008E4856" w:rsidRPr="00282CDE" w:rsidRDefault="008E4856" w:rsidP="008B4BCB">
            <w:pPr>
              <w:jc w:val="center"/>
            </w:pPr>
            <w:r w:rsidRPr="00282CDE">
              <w:t>Обучение детей элементам спортивных игр</w:t>
            </w:r>
          </w:p>
        </w:tc>
        <w:tc>
          <w:tcPr>
            <w:tcW w:w="1982" w:type="dxa"/>
            <w:vMerge/>
          </w:tcPr>
          <w:p w:rsidR="008E4856" w:rsidRPr="00282CDE" w:rsidRDefault="008E4856" w:rsidP="008B4BCB">
            <w:pPr>
              <w:jc w:val="center"/>
            </w:pPr>
          </w:p>
        </w:tc>
        <w:tc>
          <w:tcPr>
            <w:tcW w:w="2065" w:type="dxa"/>
          </w:tcPr>
          <w:p w:rsidR="008E4856" w:rsidRPr="00282CDE" w:rsidRDefault="008E4856" w:rsidP="008B4BCB">
            <w:pPr>
              <w:jc w:val="center"/>
            </w:pPr>
            <w:r w:rsidRPr="00282CDE">
              <w:t>Наглядный материал по теме «Спортивные игры»</w:t>
            </w:r>
          </w:p>
        </w:tc>
        <w:tc>
          <w:tcPr>
            <w:tcW w:w="1968" w:type="dxa"/>
          </w:tcPr>
          <w:p w:rsidR="008E4856" w:rsidRPr="00282CDE" w:rsidRDefault="008E4856" w:rsidP="008B4BCB">
            <w:pPr>
              <w:jc w:val="center"/>
            </w:pPr>
            <w:r w:rsidRPr="00282CDE">
              <w:t>Проведение анкетирования с родителями</w:t>
            </w:r>
          </w:p>
        </w:tc>
        <w:tc>
          <w:tcPr>
            <w:tcW w:w="1979" w:type="dxa"/>
          </w:tcPr>
          <w:p w:rsidR="008E4856" w:rsidRPr="00282CDE" w:rsidRDefault="008E4856" w:rsidP="008B4BCB">
            <w:pPr>
              <w:jc w:val="center"/>
            </w:pPr>
            <w:r w:rsidRPr="00282CDE">
              <w:t>Л.И. Пензулаева «Спортивные и подвижные игры в детском саду»;</w:t>
            </w:r>
          </w:p>
          <w:p w:rsidR="008E4856" w:rsidRPr="00282CDE" w:rsidRDefault="008E4856" w:rsidP="008B4BCB">
            <w:pPr>
              <w:jc w:val="center"/>
            </w:pPr>
            <w:r w:rsidRPr="00282CDE">
              <w:t>Э.Я. Степаненкова «Сборник подвижных игр»</w:t>
            </w:r>
          </w:p>
        </w:tc>
      </w:tr>
    </w:tbl>
    <w:p w:rsidR="008E4856" w:rsidRPr="0092793B" w:rsidRDefault="008E4856" w:rsidP="008B4BCB">
      <w:pPr>
        <w:jc w:val="cente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p>
    <w:p w:rsidR="008E4856" w:rsidRPr="00DD16DD" w:rsidRDefault="008E4856" w:rsidP="0043474D">
      <w:pPr>
        <w:jc w:val="center"/>
        <w:rPr>
          <w:b/>
          <w:bCs/>
          <w:sz w:val="28"/>
          <w:szCs w:val="28"/>
        </w:rPr>
      </w:pPr>
      <w:r w:rsidRPr="00DD16DD">
        <w:rPr>
          <w:b/>
          <w:bCs/>
          <w:sz w:val="28"/>
          <w:szCs w:val="28"/>
        </w:rPr>
        <w:t>Индивидуальный образовательный маршрут</w:t>
      </w:r>
      <w:r w:rsidRPr="00127C4F">
        <w:rPr>
          <w:b/>
          <w:bCs/>
          <w:sz w:val="28"/>
          <w:szCs w:val="28"/>
        </w:rPr>
        <w:t xml:space="preserve"> </w:t>
      </w:r>
      <w:r w:rsidRPr="00DD16DD">
        <w:rPr>
          <w:b/>
          <w:bCs/>
          <w:sz w:val="28"/>
          <w:szCs w:val="28"/>
        </w:rPr>
        <w:t>воспитанника ДОУ</w:t>
      </w:r>
    </w:p>
    <w:p w:rsidR="008E4856" w:rsidRPr="00DD16DD" w:rsidRDefault="008E4856" w:rsidP="0043474D">
      <w:pPr>
        <w:ind w:left="360"/>
        <w:jc w:val="center"/>
        <w:rPr>
          <w:b/>
          <w:bCs/>
          <w:sz w:val="28"/>
          <w:szCs w:val="28"/>
        </w:rPr>
      </w:pPr>
    </w:p>
    <w:p w:rsidR="008E4856" w:rsidRPr="005278E3" w:rsidRDefault="008E4856" w:rsidP="0043474D">
      <w:pPr>
        <w:ind w:left="360"/>
        <w:jc w:val="center"/>
        <w:rPr>
          <w:b/>
          <w:bCs/>
          <w:sz w:val="28"/>
          <w:szCs w:val="28"/>
        </w:rPr>
      </w:pPr>
      <w:r w:rsidRPr="00DD16DD">
        <w:rPr>
          <w:b/>
          <w:bCs/>
          <w:sz w:val="28"/>
          <w:szCs w:val="28"/>
        </w:rPr>
        <w:t>Индивидуальный образовательный маршрут воспитанника М</w:t>
      </w:r>
      <w:r>
        <w:rPr>
          <w:b/>
          <w:bCs/>
          <w:sz w:val="28"/>
          <w:szCs w:val="28"/>
        </w:rPr>
        <w:t>БД</w:t>
      </w:r>
      <w:r w:rsidRPr="00DD16DD">
        <w:rPr>
          <w:b/>
          <w:bCs/>
          <w:sz w:val="28"/>
          <w:szCs w:val="28"/>
        </w:rPr>
        <w:t xml:space="preserve">ОУ </w:t>
      </w:r>
      <w:r w:rsidRPr="005278E3">
        <w:rPr>
          <w:b/>
          <w:bCs/>
          <w:sz w:val="28"/>
          <w:szCs w:val="28"/>
        </w:rPr>
        <w:t xml:space="preserve">Детский сад № </w:t>
      </w:r>
      <w:r>
        <w:rPr>
          <w:b/>
          <w:bCs/>
          <w:sz w:val="28"/>
          <w:szCs w:val="28"/>
        </w:rPr>
        <w:t>_</w:t>
      </w:r>
      <w:r w:rsidRPr="00EE6287">
        <w:rPr>
          <w:b/>
          <w:bCs/>
          <w:sz w:val="28"/>
          <w:szCs w:val="28"/>
          <w:u w:val="single"/>
        </w:rPr>
        <w:t>9</w:t>
      </w:r>
      <w:r>
        <w:rPr>
          <w:b/>
          <w:bCs/>
          <w:sz w:val="28"/>
          <w:szCs w:val="28"/>
        </w:rPr>
        <w:t>__ п</w:t>
      </w:r>
      <w:r w:rsidRPr="005278E3">
        <w:rPr>
          <w:b/>
          <w:bCs/>
          <w:sz w:val="28"/>
          <w:szCs w:val="28"/>
        </w:rPr>
        <w:t xml:space="preserve">. </w:t>
      </w:r>
      <w:r w:rsidRPr="00EE6287">
        <w:rPr>
          <w:b/>
          <w:bCs/>
          <w:sz w:val="28"/>
          <w:szCs w:val="28"/>
          <w:u w:val="single"/>
        </w:rPr>
        <w:t>Балакирево</w:t>
      </w:r>
      <w:r>
        <w:rPr>
          <w:b/>
          <w:bCs/>
          <w:sz w:val="28"/>
          <w:szCs w:val="28"/>
        </w:rPr>
        <w:t>____</w:t>
      </w:r>
    </w:p>
    <w:p w:rsidR="008E4856" w:rsidRDefault="008E4856" w:rsidP="0043474D">
      <w:pPr>
        <w:jc w:val="center"/>
        <w:rPr>
          <w:b/>
          <w:bCs/>
          <w:sz w:val="32"/>
          <w:szCs w:val="32"/>
        </w:rPr>
      </w:pPr>
      <w:r>
        <w:rPr>
          <w:b/>
          <w:bCs/>
          <w:sz w:val="32"/>
          <w:szCs w:val="32"/>
        </w:rPr>
        <w:t>____________________________________________</w:t>
      </w:r>
    </w:p>
    <w:p w:rsidR="008E4856" w:rsidRPr="00DD16DD" w:rsidRDefault="008E4856" w:rsidP="0043474D">
      <w:pPr>
        <w:jc w:val="center"/>
        <w:rPr>
          <w:i/>
          <w:iCs/>
          <w:sz w:val="24"/>
          <w:szCs w:val="24"/>
        </w:rPr>
      </w:pPr>
      <w:r w:rsidRPr="00DD16DD">
        <w:rPr>
          <w:i/>
          <w:iCs/>
          <w:sz w:val="24"/>
          <w:szCs w:val="24"/>
        </w:rPr>
        <w:t>фамилия, имя, отчество ребенка</w:t>
      </w:r>
    </w:p>
    <w:p w:rsidR="008E4856" w:rsidRPr="005F5EC2" w:rsidRDefault="008E4856" w:rsidP="0043474D">
      <w:pPr>
        <w:jc w:val="center"/>
        <w:rPr>
          <w:kern w:val="36"/>
          <w:sz w:val="28"/>
          <w:szCs w:val="28"/>
        </w:rPr>
      </w:pPr>
      <w:r>
        <w:rPr>
          <w:kern w:val="36"/>
          <w:sz w:val="28"/>
          <w:szCs w:val="28"/>
        </w:rPr>
        <w:t>_________</w:t>
      </w:r>
      <w:r w:rsidRPr="005F5EC2">
        <w:rPr>
          <w:kern w:val="36"/>
          <w:sz w:val="28"/>
          <w:szCs w:val="28"/>
        </w:rPr>
        <w:t>года рождения</w:t>
      </w:r>
    </w:p>
    <w:p w:rsidR="008E4856" w:rsidRPr="005F5EC2" w:rsidRDefault="008E4856" w:rsidP="0043474D">
      <w:pPr>
        <w:jc w:val="center"/>
        <w:rPr>
          <w:sz w:val="28"/>
          <w:szCs w:val="28"/>
        </w:rPr>
      </w:pPr>
      <w:r w:rsidRPr="005F5EC2">
        <w:rPr>
          <w:kern w:val="36"/>
          <w:sz w:val="28"/>
          <w:szCs w:val="28"/>
        </w:rPr>
        <w:t>с ограниченными возможностями здоровья (ОВЗ)</w:t>
      </w:r>
    </w:p>
    <w:p w:rsidR="008E4856" w:rsidRPr="00F712D2" w:rsidRDefault="008E4856" w:rsidP="0043474D">
      <w:pPr>
        <w:ind w:firstLine="3544"/>
        <w:jc w:val="right"/>
        <w:rPr>
          <w:sz w:val="24"/>
          <w:szCs w:val="24"/>
        </w:rPr>
      </w:pPr>
    </w:p>
    <w:p w:rsidR="008E4856" w:rsidRPr="00F712D2" w:rsidRDefault="008E4856" w:rsidP="0043474D">
      <w:pPr>
        <w:ind w:firstLine="3544"/>
        <w:jc w:val="right"/>
        <w:rPr>
          <w:sz w:val="28"/>
          <w:szCs w:val="28"/>
        </w:rPr>
      </w:pPr>
      <w:r w:rsidRPr="00F712D2">
        <w:rPr>
          <w:sz w:val="28"/>
          <w:szCs w:val="28"/>
        </w:rPr>
        <w:t>Разработчики:</w:t>
      </w:r>
    </w:p>
    <w:p w:rsidR="008E4856" w:rsidRPr="00127C4F" w:rsidRDefault="008E4856" w:rsidP="0043474D">
      <w:pPr>
        <w:ind w:firstLine="3544"/>
        <w:jc w:val="right"/>
        <w:rPr>
          <w:sz w:val="28"/>
          <w:szCs w:val="28"/>
        </w:rPr>
      </w:pPr>
      <w:r w:rsidRPr="00127C4F">
        <w:rPr>
          <w:sz w:val="28"/>
          <w:szCs w:val="28"/>
        </w:rPr>
        <w:t>педагог-психолог,</w:t>
      </w:r>
    </w:p>
    <w:p w:rsidR="008E4856" w:rsidRPr="00127C4F" w:rsidRDefault="008E4856" w:rsidP="0043474D">
      <w:pPr>
        <w:ind w:firstLine="3544"/>
        <w:jc w:val="right"/>
        <w:rPr>
          <w:sz w:val="28"/>
          <w:szCs w:val="28"/>
        </w:rPr>
      </w:pPr>
      <w:r w:rsidRPr="00127C4F">
        <w:rPr>
          <w:sz w:val="28"/>
          <w:szCs w:val="28"/>
        </w:rPr>
        <w:t>музыкальный руководитель,</w:t>
      </w:r>
    </w:p>
    <w:p w:rsidR="008E4856" w:rsidRPr="00127C4F" w:rsidRDefault="008E4856" w:rsidP="0043474D">
      <w:pPr>
        <w:ind w:firstLine="3544"/>
        <w:jc w:val="right"/>
        <w:rPr>
          <w:sz w:val="28"/>
          <w:szCs w:val="28"/>
        </w:rPr>
      </w:pPr>
      <w:r w:rsidRPr="00127C4F">
        <w:rPr>
          <w:sz w:val="28"/>
          <w:szCs w:val="28"/>
        </w:rPr>
        <w:t>руководитель физического воспитания, воспитатели.</w:t>
      </w:r>
    </w:p>
    <w:p w:rsidR="008E4856" w:rsidRPr="005278E3" w:rsidRDefault="008E4856" w:rsidP="0043474D">
      <w:pPr>
        <w:ind w:firstLine="4820"/>
        <w:rPr>
          <w:i/>
          <w:iCs/>
          <w:sz w:val="24"/>
          <w:szCs w:val="24"/>
        </w:rPr>
      </w:pPr>
    </w:p>
    <w:p w:rsidR="008E4856" w:rsidRPr="00127C4F" w:rsidRDefault="008E4856" w:rsidP="0043474D">
      <w:pPr>
        <w:spacing w:line="360" w:lineRule="auto"/>
        <w:jc w:val="center"/>
        <w:rPr>
          <w:b/>
          <w:bCs/>
          <w:sz w:val="28"/>
          <w:szCs w:val="28"/>
        </w:rPr>
      </w:pPr>
      <w:r w:rsidRPr="00127C4F">
        <w:rPr>
          <w:b/>
          <w:bCs/>
          <w:sz w:val="28"/>
          <w:szCs w:val="28"/>
        </w:rPr>
        <w:t>Характеристика проблем ребенка.</w:t>
      </w:r>
    </w:p>
    <w:p w:rsidR="008E4856" w:rsidRPr="00EE6287" w:rsidRDefault="008E4856" w:rsidP="0043474D">
      <w:pPr>
        <w:pStyle w:val="NormalWeb"/>
        <w:shd w:val="clear" w:color="auto" w:fill="FFFFFF"/>
        <w:spacing w:before="0" w:beforeAutospacing="0" w:after="0" w:afterAutospacing="0"/>
        <w:jc w:val="both"/>
        <w:rPr>
          <w:sz w:val="28"/>
          <w:szCs w:val="28"/>
        </w:rPr>
      </w:pPr>
      <w:r w:rsidRPr="00EE6287">
        <w:rPr>
          <w:sz w:val="28"/>
          <w:szCs w:val="28"/>
        </w:rPr>
        <w:t>Диагноз –</w:t>
      </w:r>
      <w:r>
        <w:rPr>
          <w:sz w:val="28"/>
          <w:szCs w:val="28"/>
        </w:rPr>
        <w:t xml:space="preserve"> </w:t>
      </w:r>
      <w:r w:rsidRPr="00EE6287">
        <w:rPr>
          <w:rStyle w:val="Strong"/>
          <w:sz w:val="28"/>
          <w:szCs w:val="28"/>
          <w:bdr w:val="none" w:sz="0" w:space="0" w:color="auto" w:frame="1"/>
        </w:rPr>
        <w:t>гиперактивность</w:t>
      </w:r>
      <w:r w:rsidRPr="00EE6287">
        <w:rPr>
          <w:sz w:val="28"/>
          <w:szCs w:val="28"/>
        </w:rPr>
        <w:t>, синдром дефицита внимания.</w:t>
      </w:r>
    </w:p>
    <w:p w:rsidR="008E4856" w:rsidRPr="00EE6287" w:rsidRDefault="008E4856" w:rsidP="0043474D">
      <w:pPr>
        <w:pStyle w:val="NormalWeb"/>
        <w:shd w:val="clear" w:color="auto" w:fill="FFFFFF"/>
        <w:spacing w:before="0" w:beforeAutospacing="0" w:after="0" w:afterAutospacing="0"/>
        <w:jc w:val="both"/>
        <w:rPr>
          <w:sz w:val="28"/>
          <w:szCs w:val="28"/>
        </w:rPr>
      </w:pPr>
      <w:r w:rsidRPr="00EE6287">
        <w:rPr>
          <w:sz w:val="28"/>
          <w:szCs w:val="28"/>
        </w:rPr>
        <w:t>Форма работы – дополнительные и</w:t>
      </w:r>
      <w:r w:rsidRPr="00EE6287">
        <w:rPr>
          <w:rStyle w:val="apple-converted-space"/>
          <w:sz w:val="28"/>
          <w:szCs w:val="28"/>
        </w:rPr>
        <w:t> </w:t>
      </w:r>
      <w:r w:rsidRPr="00EE6287">
        <w:rPr>
          <w:rStyle w:val="Strong"/>
          <w:sz w:val="28"/>
          <w:szCs w:val="28"/>
          <w:bdr w:val="none" w:sz="0" w:space="0" w:color="auto" w:frame="1"/>
        </w:rPr>
        <w:t>индивидуальные занятия</w:t>
      </w:r>
      <w:r w:rsidRPr="00EE6287">
        <w:rPr>
          <w:sz w:val="28"/>
          <w:szCs w:val="28"/>
        </w:rPr>
        <w:t>.</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Сопровождающий педагог – воспитатель.</w:t>
      </w:r>
    </w:p>
    <w:p w:rsidR="008E4856" w:rsidRPr="00EE6287" w:rsidRDefault="008E4856" w:rsidP="0043474D">
      <w:pPr>
        <w:pStyle w:val="NormalWeb"/>
        <w:shd w:val="clear" w:color="auto" w:fill="FFFFFF"/>
        <w:spacing w:before="0" w:beforeAutospacing="0" w:after="0" w:afterAutospacing="0"/>
        <w:jc w:val="both"/>
        <w:rPr>
          <w:sz w:val="28"/>
          <w:szCs w:val="28"/>
        </w:rPr>
      </w:pPr>
      <w:r w:rsidRPr="00EE6287">
        <w:rPr>
          <w:sz w:val="28"/>
          <w:szCs w:val="28"/>
        </w:rPr>
        <w:t>Дополнительные занятия для детей с синдромом дефицита внимания с</w:t>
      </w:r>
      <w:r w:rsidRPr="00EE6287">
        <w:rPr>
          <w:rStyle w:val="apple-converted-space"/>
          <w:sz w:val="28"/>
          <w:szCs w:val="28"/>
        </w:rPr>
        <w:t> </w:t>
      </w:r>
      <w:r w:rsidRPr="00EE6287">
        <w:rPr>
          <w:rStyle w:val="Strong"/>
          <w:sz w:val="28"/>
          <w:szCs w:val="28"/>
          <w:bdr w:val="none" w:sz="0" w:space="0" w:color="auto" w:frame="1"/>
        </w:rPr>
        <w:t>гиперактивностью</w:t>
      </w:r>
      <w:r w:rsidRPr="00EE6287">
        <w:rPr>
          <w:sz w:val="28"/>
          <w:szCs w:val="28"/>
        </w:rPr>
        <w:t>.</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Характеристика.</w:t>
      </w:r>
    </w:p>
    <w:p w:rsidR="008E4856" w:rsidRDefault="008E4856" w:rsidP="0043474D">
      <w:pPr>
        <w:pStyle w:val="NormalWeb"/>
        <w:shd w:val="clear" w:color="auto" w:fill="FFFFFF"/>
        <w:spacing w:before="0" w:beforeAutospacing="0" w:after="0" w:afterAutospacing="0"/>
        <w:jc w:val="both"/>
        <w:rPr>
          <w:sz w:val="28"/>
          <w:szCs w:val="28"/>
        </w:rPr>
      </w:pPr>
      <w:r w:rsidRPr="00EE6287">
        <w:rPr>
          <w:sz w:val="28"/>
          <w:szCs w:val="28"/>
        </w:rPr>
        <w:t>В возрасте от 3 до 7 лет обычно начинают проявляться</w:t>
      </w:r>
      <w:r w:rsidRPr="00EE6287">
        <w:rPr>
          <w:rStyle w:val="apple-converted-space"/>
          <w:sz w:val="28"/>
          <w:szCs w:val="28"/>
        </w:rPr>
        <w:t> </w:t>
      </w:r>
      <w:r w:rsidRPr="00EE6287">
        <w:rPr>
          <w:rStyle w:val="Strong"/>
          <w:sz w:val="28"/>
          <w:szCs w:val="28"/>
          <w:bdr w:val="none" w:sz="0" w:space="0" w:color="auto" w:frame="1"/>
        </w:rPr>
        <w:t>гиперактивность и импульсивность</w:t>
      </w:r>
      <w:r w:rsidRPr="00EE6287">
        <w:rPr>
          <w:sz w:val="28"/>
          <w:szCs w:val="28"/>
        </w:rPr>
        <w:t>.</w:t>
      </w:r>
      <w:r w:rsidRPr="00EE6287">
        <w:rPr>
          <w:rStyle w:val="apple-converted-space"/>
          <w:sz w:val="28"/>
          <w:szCs w:val="28"/>
        </w:rPr>
        <w:t> </w:t>
      </w:r>
      <w:r w:rsidRPr="00EE6287">
        <w:rPr>
          <w:rStyle w:val="Strong"/>
          <w:sz w:val="28"/>
          <w:szCs w:val="28"/>
          <w:bdr w:val="none" w:sz="0" w:space="0" w:color="auto" w:frame="1"/>
        </w:rPr>
        <w:t>Гиперактивность характеризуется тем</w:t>
      </w:r>
      <w:r w:rsidRPr="00EE6287">
        <w:rPr>
          <w:sz w:val="28"/>
          <w:szCs w:val="28"/>
        </w:rPr>
        <w:t xml:space="preserve">, что ребенок находится в постоянном движении, не может спокойно усидеть на месте во время занятий в течение даже непродолжительного времени, слишком болтлив и задает бесконечное число вопросов. </w:t>
      </w:r>
      <w:r w:rsidRPr="00EE6287">
        <w:rPr>
          <w:b/>
          <w:bCs/>
          <w:sz w:val="28"/>
          <w:szCs w:val="28"/>
        </w:rPr>
        <w:t>Импульсивность выражается</w:t>
      </w:r>
      <w:r w:rsidRPr="00EE6287">
        <w:rPr>
          <w:sz w:val="28"/>
          <w:szCs w:val="28"/>
        </w:rPr>
        <w:t xml:space="preserve"> в том, что он действует, не подумав, не может дождаться своей очереди, не ощущает ограничений в межличностном общении, вмешиваясь в разговоры и часто перебивая других. Такие дети часто характеризуются как не умеющие себя вести или слишком темпераментные. Они крайне нетерпеливы, спорят, шумят, кричат, что часто приводит их к вспышкам сильного раздражения. Импульсивность может</w:t>
      </w:r>
      <w:r>
        <w:rPr>
          <w:sz w:val="28"/>
          <w:szCs w:val="28"/>
        </w:rPr>
        <w:t xml:space="preserve"> </w:t>
      </w:r>
      <w:r w:rsidRPr="00EE6287">
        <w:rPr>
          <w:sz w:val="28"/>
          <w:szCs w:val="28"/>
        </w:rPr>
        <w:t>сопровождаться</w:t>
      </w:r>
      <w:r w:rsidRPr="00EE6287">
        <w:rPr>
          <w:rStyle w:val="apple-converted-space"/>
          <w:sz w:val="28"/>
          <w:szCs w:val="28"/>
        </w:rPr>
        <w:t> </w:t>
      </w:r>
      <w:r w:rsidRPr="00EE6287">
        <w:rPr>
          <w:i/>
          <w:iCs/>
          <w:sz w:val="28"/>
          <w:szCs w:val="28"/>
          <w:bdr w:val="none" w:sz="0" w:space="0" w:color="auto" w:frame="1"/>
        </w:rPr>
        <w:t>«бесстрашием»</w:t>
      </w:r>
      <w:r w:rsidRPr="00EE6287">
        <w:rPr>
          <w:sz w:val="28"/>
          <w:szCs w:val="28"/>
        </w:rPr>
        <w:t>, в результате чего ребенок подвергает опасности себя</w:t>
      </w:r>
      <w:r w:rsidRPr="00EE6287">
        <w:rPr>
          <w:rStyle w:val="apple-converted-space"/>
          <w:sz w:val="28"/>
          <w:szCs w:val="28"/>
        </w:rPr>
        <w:t> </w:t>
      </w:r>
      <w:r w:rsidRPr="00EE6287">
        <w:rPr>
          <w:i/>
          <w:iCs/>
          <w:sz w:val="28"/>
          <w:szCs w:val="28"/>
          <w:bdr w:val="none" w:sz="0" w:space="0" w:color="auto" w:frame="1"/>
        </w:rPr>
        <w:t>(повышен риск травм)</w:t>
      </w:r>
      <w:r w:rsidRPr="00EE6287">
        <w:rPr>
          <w:rStyle w:val="apple-converted-space"/>
          <w:sz w:val="28"/>
          <w:szCs w:val="28"/>
        </w:rPr>
        <w:t> </w:t>
      </w:r>
      <w:r w:rsidRPr="00EE6287">
        <w:rPr>
          <w:sz w:val="28"/>
          <w:szCs w:val="28"/>
        </w:rPr>
        <w:t>или окружающих.</w:t>
      </w:r>
      <w:r>
        <w:rPr>
          <w:sz w:val="28"/>
          <w:szCs w:val="28"/>
        </w:rPr>
        <w:t xml:space="preserve"> </w:t>
      </w:r>
      <w:r w:rsidRPr="00EE6287">
        <w:rPr>
          <w:sz w:val="28"/>
          <w:szCs w:val="28"/>
        </w:rPr>
        <w:t>Во время игр энергия бьет через край, и поэтому сами игры приобретают разрушительный характер. Дети неаккуратны, часто бросают, ломают вещи или игрушки, непослушны, плохо подчиняются требованиям взрослых, могут проявлять агрессивность. Многие</w:t>
      </w:r>
      <w:r w:rsidRPr="00EE6287">
        <w:rPr>
          <w:rStyle w:val="apple-converted-space"/>
          <w:sz w:val="28"/>
          <w:szCs w:val="28"/>
        </w:rPr>
        <w:t> </w:t>
      </w:r>
      <w:r w:rsidRPr="00EE6287">
        <w:rPr>
          <w:rStyle w:val="Strong"/>
          <w:sz w:val="28"/>
          <w:szCs w:val="28"/>
          <w:bdr w:val="none" w:sz="0" w:space="0" w:color="auto" w:frame="1"/>
        </w:rPr>
        <w:t>гиперактивные</w:t>
      </w:r>
      <w:r w:rsidRPr="00EE6287">
        <w:rPr>
          <w:rStyle w:val="apple-converted-space"/>
          <w:sz w:val="28"/>
          <w:szCs w:val="28"/>
        </w:rPr>
        <w:t> </w:t>
      </w:r>
      <w:r w:rsidRPr="00EE6287">
        <w:rPr>
          <w:sz w:val="28"/>
          <w:szCs w:val="28"/>
        </w:rPr>
        <w:t>дети отстают от сверстников в развитии речи.</w:t>
      </w:r>
    </w:p>
    <w:p w:rsidR="008E4856" w:rsidRPr="00EE6287" w:rsidRDefault="008E4856" w:rsidP="0043474D">
      <w:pPr>
        <w:pStyle w:val="NormalWeb"/>
        <w:shd w:val="clear" w:color="auto" w:fill="FFFFFF"/>
        <w:spacing w:before="0" w:beforeAutospacing="0" w:after="0" w:afterAutospacing="0"/>
        <w:jc w:val="both"/>
        <w:rPr>
          <w:sz w:val="28"/>
          <w:szCs w:val="28"/>
        </w:rPr>
      </w:pP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Основные проявления СДВГ</w:t>
      </w:r>
    </w:p>
    <w:p w:rsidR="008E4856" w:rsidRPr="00EE6287" w:rsidRDefault="008E4856" w:rsidP="0043474D">
      <w:pPr>
        <w:pStyle w:val="NormalWeb"/>
        <w:shd w:val="clear" w:color="auto" w:fill="FFFFFF"/>
        <w:spacing w:before="225" w:beforeAutospacing="0" w:after="225" w:afterAutospacing="0"/>
        <w:jc w:val="both"/>
        <w:rPr>
          <w:b/>
          <w:bCs/>
          <w:sz w:val="28"/>
          <w:szCs w:val="28"/>
        </w:rPr>
      </w:pPr>
      <w:r w:rsidRPr="00EE6287">
        <w:rPr>
          <w:b/>
          <w:bCs/>
          <w:sz w:val="28"/>
          <w:szCs w:val="28"/>
        </w:rPr>
        <w:t>1. Нарушения внимания</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 xml:space="preserve"> 1. Не удерживает внимание на деталях, допускает много ошибок.</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2. С трудом сохраняет внимание при выполнении заданий.</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3. Не слушает обращенную к нему речь.</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4. Не может придерживаться инструкций и довести дело до конца.</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5. Не способен самостоятельно спланировать, организовать выполнение заданий.</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6. Избегает дел, требующих длительного умственного напряжения.</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7. Часто теряет свои вещи.</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8. Легко отвлекается.</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9. Проявляет забывчивость.</w:t>
      </w:r>
    </w:p>
    <w:p w:rsidR="008E4856" w:rsidRDefault="008E4856" w:rsidP="0043474D">
      <w:pPr>
        <w:pStyle w:val="NormalWeb"/>
        <w:shd w:val="clear" w:color="auto" w:fill="FFFFFF"/>
        <w:spacing w:before="0" w:beforeAutospacing="0" w:after="0" w:afterAutospacing="0"/>
        <w:jc w:val="both"/>
        <w:rPr>
          <w:rStyle w:val="Strong"/>
          <w:sz w:val="28"/>
          <w:szCs w:val="28"/>
          <w:bdr w:val="none" w:sz="0" w:space="0" w:color="auto" w:frame="1"/>
        </w:rPr>
      </w:pPr>
      <w:r w:rsidRPr="00EE6287">
        <w:rPr>
          <w:b/>
          <w:bCs/>
          <w:sz w:val="28"/>
          <w:szCs w:val="28"/>
        </w:rPr>
        <w:t>2.</w:t>
      </w:r>
      <w:r w:rsidRPr="00EE6287">
        <w:rPr>
          <w:rStyle w:val="apple-converted-space"/>
          <w:sz w:val="28"/>
          <w:szCs w:val="28"/>
        </w:rPr>
        <w:t> </w:t>
      </w:r>
      <w:r w:rsidRPr="00EE6287">
        <w:rPr>
          <w:rStyle w:val="Strong"/>
          <w:sz w:val="28"/>
          <w:szCs w:val="28"/>
          <w:bdr w:val="none" w:sz="0" w:space="0" w:color="auto" w:frame="1"/>
        </w:rPr>
        <w:t xml:space="preserve">Гиперактивность </w:t>
      </w:r>
    </w:p>
    <w:p w:rsidR="008E4856" w:rsidRDefault="008E4856" w:rsidP="0043474D">
      <w:pPr>
        <w:pStyle w:val="NormalWeb"/>
        <w:shd w:val="clear" w:color="auto" w:fill="FFFFFF"/>
        <w:spacing w:before="0" w:beforeAutospacing="0" w:after="0" w:afterAutospacing="0"/>
        <w:jc w:val="both"/>
        <w:rPr>
          <w:rStyle w:val="Strong"/>
          <w:sz w:val="28"/>
          <w:szCs w:val="28"/>
          <w:bdr w:val="none" w:sz="0" w:space="0" w:color="auto" w:frame="1"/>
        </w:rPr>
      </w:pPr>
    </w:p>
    <w:p w:rsidR="008E4856" w:rsidRPr="00EE6287" w:rsidRDefault="008E4856" w:rsidP="0043474D">
      <w:pPr>
        <w:pStyle w:val="NormalWeb"/>
        <w:shd w:val="clear" w:color="auto" w:fill="FFFFFF"/>
        <w:spacing w:before="0" w:beforeAutospacing="0" w:after="0" w:afterAutospacing="0"/>
        <w:jc w:val="both"/>
        <w:rPr>
          <w:sz w:val="28"/>
          <w:szCs w:val="28"/>
        </w:rPr>
      </w:pPr>
      <w:r w:rsidRPr="00EE6287">
        <w:rPr>
          <w:rStyle w:val="Strong"/>
          <w:b w:val="0"/>
          <w:bCs w:val="0"/>
          <w:sz w:val="28"/>
          <w:szCs w:val="28"/>
          <w:bdr w:val="none" w:sz="0" w:space="0" w:color="auto" w:frame="1"/>
        </w:rPr>
        <w:t>1</w:t>
      </w:r>
      <w:r w:rsidRPr="00EE6287">
        <w:rPr>
          <w:b/>
          <w:bCs/>
          <w:sz w:val="28"/>
          <w:szCs w:val="28"/>
        </w:rPr>
        <w:t>.</w:t>
      </w:r>
      <w:r w:rsidRPr="00EE6287">
        <w:rPr>
          <w:sz w:val="28"/>
          <w:szCs w:val="28"/>
        </w:rPr>
        <w:t xml:space="preserve"> Часто совершает беспокойные движения руками и ногами, ерзает на месте.</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2. Не может усидеть на месте, когда это необходимо.</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3. Часто бегает или куда-то забирается, когда это неуместно.</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4. Не может тихо, спокойно играть.</w:t>
      </w:r>
    </w:p>
    <w:p w:rsidR="008E4856" w:rsidRPr="00EE6287" w:rsidRDefault="008E4856" w:rsidP="0043474D">
      <w:pPr>
        <w:pStyle w:val="NormalWeb"/>
        <w:shd w:val="clear" w:color="auto" w:fill="FFFFFF"/>
        <w:spacing w:before="225" w:beforeAutospacing="0" w:after="225" w:afterAutospacing="0"/>
        <w:jc w:val="both"/>
        <w:rPr>
          <w:sz w:val="28"/>
          <w:szCs w:val="28"/>
        </w:rPr>
      </w:pPr>
      <w:r w:rsidRPr="00EE6287">
        <w:rPr>
          <w:sz w:val="28"/>
          <w:szCs w:val="28"/>
        </w:rPr>
        <w:t>5. Чрезмерная бесцельная двигательная активность имеет стойкий характер, на нее не влияют правила и условия ситуации.</w:t>
      </w:r>
    </w:p>
    <w:p w:rsidR="008E4856" w:rsidRPr="00EE6287" w:rsidRDefault="008E4856" w:rsidP="0043474D">
      <w:pPr>
        <w:pStyle w:val="NormalWeb"/>
        <w:shd w:val="clear" w:color="auto" w:fill="FFFFFF"/>
        <w:spacing w:before="225" w:beforeAutospacing="0" w:after="225" w:afterAutospacing="0"/>
        <w:jc w:val="both"/>
        <w:rPr>
          <w:b/>
          <w:bCs/>
          <w:sz w:val="28"/>
          <w:szCs w:val="28"/>
        </w:rPr>
      </w:pPr>
      <w:r w:rsidRPr="00EE6287">
        <w:rPr>
          <w:b/>
          <w:bCs/>
          <w:sz w:val="28"/>
          <w:szCs w:val="28"/>
        </w:rPr>
        <w:t>3. Импульсивность</w:t>
      </w:r>
    </w:p>
    <w:p w:rsidR="008E4856" w:rsidRPr="00EE6287" w:rsidRDefault="008E4856" w:rsidP="0043474D">
      <w:pPr>
        <w:pStyle w:val="NormalWeb"/>
        <w:shd w:val="clear" w:color="auto" w:fill="FFFFFF"/>
        <w:spacing w:before="225" w:beforeAutospacing="0" w:after="225" w:afterAutospacing="0"/>
        <w:jc w:val="both"/>
        <w:rPr>
          <w:sz w:val="28"/>
          <w:szCs w:val="28"/>
        </w:rPr>
      </w:pPr>
      <w:r>
        <w:rPr>
          <w:sz w:val="28"/>
          <w:szCs w:val="28"/>
        </w:rPr>
        <w:t>1</w:t>
      </w:r>
      <w:r w:rsidRPr="00EE6287">
        <w:rPr>
          <w:sz w:val="28"/>
          <w:szCs w:val="28"/>
        </w:rPr>
        <w:t>. Отвечает на вопросы, не выслушав до конца и не задумываясь.</w:t>
      </w:r>
    </w:p>
    <w:p w:rsidR="008E4856" w:rsidRPr="00EE6287" w:rsidRDefault="008E4856" w:rsidP="0043474D">
      <w:pPr>
        <w:pStyle w:val="NormalWeb"/>
        <w:shd w:val="clear" w:color="auto" w:fill="FFFFFF"/>
        <w:spacing w:before="225" w:beforeAutospacing="0" w:after="225" w:afterAutospacing="0"/>
        <w:jc w:val="both"/>
        <w:rPr>
          <w:sz w:val="28"/>
          <w:szCs w:val="28"/>
        </w:rPr>
      </w:pPr>
      <w:r>
        <w:rPr>
          <w:sz w:val="28"/>
          <w:szCs w:val="28"/>
        </w:rPr>
        <w:t>2</w:t>
      </w:r>
      <w:r w:rsidRPr="00EE6287">
        <w:rPr>
          <w:sz w:val="28"/>
          <w:szCs w:val="28"/>
        </w:rPr>
        <w:t>. Не может дождаться своей очереди.</w:t>
      </w:r>
    </w:p>
    <w:p w:rsidR="008E4856" w:rsidRPr="00EE6287" w:rsidRDefault="008E4856" w:rsidP="0043474D">
      <w:pPr>
        <w:pStyle w:val="NormalWeb"/>
        <w:shd w:val="clear" w:color="auto" w:fill="FFFFFF"/>
        <w:spacing w:before="225" w:beforeAutospacing="0" w:after="225" w:afterAutospacing="0"/>
        <w:jc w:val="both"/>
        <w:rPr>
          <w:sz w:val="28"/>
          <w:szCs w:val="28"/>
        </w:rPr>
      </w:pPr>
      <w:r>
        <w:rPr>
          <w:sz w:val="28"/>
          <w:szCs w:val="28"/>
        </w:rPr>
        <w:t>3</w:t>
      </w:r>
      <w:r w:rsidRPr="00EE6287">
        <w:rPr>
          <w:sz w:val="28"/>
          <w:szCs w:val="28"/>
        </w:rPr>
        <w:t>. Мешает другим людям, перебивает их.</w:t>
      </w:r>
    </w:p>
    <w:p w:rsidR="008E4856" w:rsidRPr="00EE6287" w:rsidRDefault="008E4856" w:rsidP="0043474D">
      <w:pPr>
        <w:pStyle w:val="NormalWeb"/>
        <w:shd w:val="clear" w:color="auto" w:fill="FFFFFF"/>
        <w:spacing w:before="225" w:beforeAutospacing="0" w:after="225" w:afterAutospacing="0"/>
        <w:jc w:val="both"/>
        <w:rPr>
          <w:sz w:val="28"/>
          <w:szCs w:val="28"/>
        </w:rPr>
      </w:pPr>
      <w:r>
        <w:rPr>
          <w:sz w:val="28"/>
          <w:szCs w:val="28"/>
        </w:rPr>
        <w:t>4</w:t>
      </w:r>
      <w:r w:rsidRPr="00EE6287">
        <w:rPr>
          <w:sz w:val="28"/>
          <w:szCs w:val="28"/>
        </w:rPr>
        <w:t>. Болтлив, не</w:t>
      </w:r>
      <w:r>
        <w:rPr>
          <w:sz w:val="28"/>
          <w:szCs w:val="28"/>
        </w:rPr>
        <w:t xml:space="preserve"> </w:t>
      </w:r>
      <w:r w:rsidRPr="00EE6287">
        <w:rPr>
          <w:sz w:val="28"/>
          <w:szCs w:val="28"/>
        </w:rPr>
        <w:t>сдержан в речи.</w:t>
      </w:r>
    </w:p>
    <w:p w:rsidR="008E4856" w:rsidRPr="001657C3" w:rsidRDefault="008E4856" w:rsidP="0043474D">
      <w:pPr>
        <w:spacing w:line="360" w:lineRule="auto"/>
        <w:jc w:val="both"/>
        <w:rPr>
          <w:b/>
          <w:bCs/>
          <w:sz w:val="28"/>
          <w:szCs w:val="28"/>
        </w:rPr>
      </w:pPr>
      <w:r w:rsidRPr="001657C3">
        <w:rPr>
          <w:b/>
          <w:bCs/>
          <w:sz w:val="28"/>
          <w:szCs w:val="28"/>
        </w:rPr>
        <w:t>Согласно  диагностическим данным специалистов ДОУ у воспитанника встречаются следующие затруднения:</w:t>
      </w:r>
    </w:p>
    <w:p w:rsidR="008E4856" w:rsidRPr="00EE6287" w:rsidRDefault="008E4856" w:rsidP="0043474D">
      <w:pPr>
        <w:spacing w:line="360" w:lineRule="auto"/>
        <w:jc w:val="both"/>
        <w:rPr>
          <w:sz w:val="28"/>
          <w:szCs w:val="28"/>
        </w:rPr>
      </w:pPr>
      <w:r w:rsidRPr="00EE6287">
        <w:rPr>
          <w:sz w:val="28"/>
          <w:szCs w:val="28"/>
        </w:rPr>
        <w:t>Психологическая диагностика показала, что отсутствует мотивация к познавательной деятельности:</w:t>
      </w:r>
    </w:p>
    <w:p w:rsidR="008E4856" w:rsidRPr="00EE6287" w:rsidRDefault="008E4856" w:rsidP="0043474D">
      <w:pPr>
        <w:widowControl/>
        <w:numPr>
          <w:ilvl w:val="0"/>
          <w:numId w:val="14"/>
        </w:numPr>
        <w:spacing w:after="200" w:line="360" w:lineRule="auto"/>
        <w:jc w:val="both"/>
        <w:rPr>
          <w:sz w:val="28"/>
          <w:szCs w:val="28"/>
        </w:rPr>
      </w:pPr>
      <w:r w:rsidRPr="00EE6287">
        <w:rPr>
          <w:sz w:val="28"/>
          <w:szCs w:val="28"/>
        </w:rPr>
        <w:t>темп выполнения заданий очень низкий;</w:t>
      </w:r>
    </w:p>
    <w:p w:rsidR="008E4856" w:rsidRPr="00EE6287" w:rsidRDefault="008E4856" w:rsidP="0043474D">
      <w:pPr>
        <w:widowControl/>
        <w:numPr>
          <w:ilvl w:val="0"/>
          <w:numId w:val="14"/>
        </w:numPr>
        <w:spacing w:after="200" w:line="360" w:lineRule="auto"/>
        <w:jc w:val="both"/>
        <w:rPr>
          <w:sz w:val="28"/>
          <w:szCs w:val="28"/>
        </w:rPr>
      </w:pPr>
      <w:r w:rsidRPr="00EE6287">
        <w:rPr>
          <w:sz w:val="28"/>
          <w:szCs w:val="28"/>
        </w:rPr>
        <w:t>нуждается в постоянной помощи взрослого;</w:t>
      </w:r>
    </w:p>
    <w:p w:rsidR="008E4856" w:rsidRPr="00EE6287" w:rsidRDefault="008E4856" w:rsidP="0043474D">
      <w:pPr>
        <w:widowControl/>
        <w:numPr>
          <w:ilvl w:val="0"/>
          <w:numId w:val="14"/>
        </w:numPr>
        <w:spacing w:line="360" w:lineRule="auto"/>
        <w:jc w:val="both"/>
        <w:rPr>
          <w:sz w:val="28"/>
          <w:szCs w:val="28"/>
        </w:rPr>
      </w:pPr>
      <w:r w:rsidRPr="00EE6287">
        <w:rPr>
          <w:sz w:val="28"/>
          <w:szCs w:val="28"/>
        </w:rPr>
        <w:t>низкий уровень развития познавательных процессов:</w:t>
      </w:r>
    </w:p>
    <w:p w:rsidR="008E4856" w:rsidRPr="00EE6287" w:rsidRDefault="008E4856" w:rsidP="0043474D">
      <w:pPr>
        <w:pStyle w:val="ListParagraph"/>
        <w:numPr>
          <w:ilvl w:val="0"/>
          <w:numId w:val="13"/>
        </w:numPr>
        <w:ind w:firstLine="556"/>
        <w:jc w:val="both"/>
        <w:rPr>
          <w:rFonts w:ascii="Times New Roman" w:hAnsi="Times New Roman" w:cs="Times New Roman"/>
          <w:sz w:val="28"/>
          <w:szCs w:val="28"/>
        </w:rPr>
      </w:pPr>
      <w:r w:rsidRPr="00EE6287">
        <w:rPr>
          <w:rFonts w:ascii="Times New Roman" w:hAnsi="Times New Roman" w:cs="Times New Roman"/>
          <w:sz w:val="28"/>
          <w:szCs w:val="28"/>
        </w:rPr>
        <w:t>восприятия (цвет, форма, величина);</w:t>
      </w:r>
    </w:p>
    <w:p w:rsidR="008E4856" w:rsidRPr="00EE6287" w:rsidRDefault="008E4856" w:rsidP="0043474D">
      <w:pPr>
        <w:pStyle w:val="ListParagraph"/>
        <w:numPr>
          <w:ilvl w:val="0"/>
          <w:numId w:val="13"/>
        </w:numPr>
        <w:ind w:firstLine="556"/>
        <w:jc w:val="both"/>
        <w:rPr>
          <w:rFonts w:ascii="Times New Roman" w:hAnsi="Times New Roman" w:cs="Times New Roman"/>
          <w:sz w:val="28"/>
          <w:szCs w:val="28"/>
        </w:rPr>
      </w:pPr>
      <w:r w:rsidRPr="00EE6287">
        <w:rPr>
          <w:rFonts w:ascii="Times New Roman" w:hAnsi="Times New Roman" w:cs="Times New Roman"/>
          <w:sz w:val="28"/>
          <w:szCs w:val="28"/>
        </w:rPr>
        <w:t>внимания (устойчивость, концентрация, переключение, объем);</w:t>
      </w:r>
    </w:p>
    <w:p w:rsidR="008E4856" w:rsidRPr="00EE6287" w:rsidRDefault="008E4856" w:rsidP="0043474D">
      <w:pPr>
        <w:pStyle w:val="ListParagraph"/>
        <w:numPr>
          <w:ilvl w:val="0"/>
          <w:numId w:val="13"/>
        </w:numPr>
        <w:ind w:firstLine="556"/>
        <w:jc w:val="both"/>
        <w:rPr>
          <w:rFonts w:ascii="Times New Roman" w:hAnsi="Times New Roman" w:cs="Times New Roman"/>
          <w:sz w:val="28"/>
          <w:szCs w:val="28"/>
        </w:rPr>
      </w:pPr>
      <w:r w:rsidRPr="00EE6287">
        <w:rPr>
          <w:rFonts w:ascii="Times New Roman" w:hAnsi="Times New Roman" w:cs="Times New Roman"/>
          <w:sz w:val="28"/>
          <w:szCs w:val="28"/>
        </w:rPr>
        <w:t>мышления (обобщение, классификация, аналогия, анализ-синтез);</w:t>
      </w:r>
    </w:p>
    <w:p w:rsidR="008E4856" w:rsidRPr="00EE6287" w:rsidRDefault="008E4856" w:rsidP="0043474D">
      <w:pPr>
        <w:pStyle w:val="ListParagraph"/>
        <w:numPr>
          <w:ilvl w:val="0"/>
          <w:numId w:val="13"/>
        </w:numPr>
        <w:ind w:firstLine="556"/>
        <w:jc w:val="both"/>
        <w:rPr>
          <w:rFonts w:ascii="Times New Roman" w:hAnsi="Times New Roman" w:cs="Times New Roman"/>
          <w:sz w:val="28"/>
          <w:szCs w:val="28"/>
        </w:rPr>
      </w:pPr>
      <w:r w:rsidRPr="00EE6287">
        <w:rPr>
          <w:rFonts w:ascii="Times New Roman" w:hAnsi="Times New Roman" w:cs="Times New Roman"/>
          <w:sz w:val="28"/>
          <w:szCs w:val="28"/>
        </w:rPr>
        <w:t>памяти (зрительная, слуховая);</w:t>
      </w:r>
    </w:p>
    <w:p w:rsidR="008E4856" w:rsidRPr="00EE6287" w:rsidRDefault="008E4856" w:rsidP="0043474D">
      <w:pPr>
        <w:pStyle w:val="ListParagraph"/>
        <w:numPr>
          <w:ilvl w:val="0"/>
          <w:numId w:val="17"/>
        </w:numPr>
        <w:spacing w:line="360" w:lineRule="auto"/>
        <w:ind w:left="284" w:firstLine="142"/>
        <w:jc w:val="both"/>
        <w:rPr>
          <w:rFonts w:ascii="Times New Roman" w:hAnsi="Times New Roman" w:cs="Times New Roman"/>
          <w:sz w:val="28"/>
          <w:szCs w:val="28"/>
        </w:rPr>
      </w:pPr>
      <w:r w:rsidRPr="00EE6287">
        <w:rPr>
          <w:rFonts w:ascii="Times New Roman" w:hAnsi="Times New Roman" w:cs="Times New Roman"/>
          <w:sz w:val="28"/>
          <w:szCs w:val="28"/>
        </w:rPr>
        <w:t>низкий уровень развития речи (номинативная, семантическая, коммуникативная).</w:t>
      </w:r>
    </w:p>
    <w:p w:rsidR="008E4856" w:rsidRPr="00EE6287" w:rsidRDefault="008E4856" w:rsidP="0043474D">
      <w:pPr>
        <w:spacing w:line="360" w:lineRule="auto"/>
        <w:jc w:val="both"/>
        <w:rPr>
          <w:rFonts w:eastAsia="SimSun"/>
          <w:kern w:val="28"/>
          <w:sz w:val="28"/>
          <w:szCs w:val="28"/>
          <w:lang w:eastAsia="hi-IN" w:bidi="hi-IN"/>
        </w:rPr>
      </w:pPr>
      <w:r w:rsidRPr="00EE6287">
        <w:rPr>
          <w:sz w:val="28"/>
          <w:szCs w:val="28"/>
        </w:rPr>
        <w:t>Логопедическое обследование  дало следующий результат:</w:t>
      </w:r>
    </w:p>
    <w:p w:rsidR="008E4856" w:rsidRPr="00EE6287" w:rsidRDefault="008E4856" w:rsidP="0043474D">
      <w:pPr>
        <w:pStyle w:val="ListParagraph"/>
        <w:numPr>
          <w:ilvl w:val="0"/>
          <w:numId w:val="15"/>
        </w:numPr>
        <w:spacing w:after="0" w:line="360" w:lineRule="auto"/>
        <w:jc w:val="both"/>
        <w:rPr>
          <w:rFonts w:ascii="Times New Roman" w:hAnsi="Times New Roman" w:cs="Times New Roman"/>
          <w:sz w:val="28"/>
          <w:szCs w:val="28"/>
        </w:rPr>
      </w:pPr>
      <w:r w:rsidRPr="00EE6287">
        <w:rPr>
          <w:rFonts w:ascii="Times New Roman" w:eastAsia="SimSun" w:hAnsi="Times New Roman" w:cs="Times New Roman"/>
          <w:kern w:val="28"/>
          <w:sz w:val="28"/>
          <w:szCs w:val="28"/>
          <w:lang w:eastAsia="hi-IN" w:bidi="hi-IN"/>
        </w:rPr>
        <w:t xml:space="preserve">Нарушения речи носят системный характер (недоразвитие звуковой и смысловой сторон речи: нарушен лексико-грамматический строй речи, фонематический слух и фонематическое восприятие, недостатки звукопроизношения, проблемы в формировании связной речи) и входят в структуру дефекта, </w:t>
      </w:r>
    </w:p>
    <w:p w:rsidR="008E4856" w:rsidRPr="00EE6287" w:rsidRDefault="008E4856" w:rsidP="0043474D">
      <w:pPr>
        <w:spacing w:line="360" w:lineRule="auto"/>
        <w:jc w:val="both"/>
        <w:rPr>
          <w:sz w:val="28"/>
          <w:szCs w:val="28"/>
        </w:rPr>
      </w:pPr>
      <w:r w:rsidRPr="00EE6287">
        <w:rPr>
          <w:sz w:val="28"/>
          <w:szCs w:val="28"/>
        </w:rPr>
        <w:t xml:space="preserve">Педагогическая диагностика показала, что у ребенка </w:t>
      </w:r>
    </w:p>
    <w:p w:rsidR="008E4856" w:rsidRPr="00EE6287" w:rsidRDefault="008E4856" w:rsidP="0043474D">
      <w:pPr>
        <w:widowControl/>
        <w:numPr>
          <w:ilvl w:val="0"/>
          <w:numId w:val="16"/>
        </w:numPr>
        <w:spacing w:after="200" w:line="360" w:lineRule="auto"/>
        <w:jc w:val="both"/>
        <w:rPr>
          <w:sz w:val="28"/>
          <w:szCs w:val="28"/>
        </w:rPr>
      </w:pPr>
      <w:r w:rsidRPr="00EE6287">
        <w:rPr>
          <w:sz w:val="28"/>
          <w:szCs w:val="28"/>
        </w:rPr>
        <w:t>Низкий уровень познавательного, речевого, социально-коммуникативного, художественно-эстетического развития и средний уровень физического развития.</w:t>
      </w:r>
    </w:p>
    <w:p w:rsidR="008E4856" w:rsidRPr="00127C4F" w:rsidRDefault="008E4856" w:rsidP="0043474D">
      <w:pPr>
        <w:spacing w:line="360" w:lineRule="auto"/>
        <w:jc w:val="center"/>
        <w:rPr>
          <w:b/>
          <w:bCs/>
          <w:spacing w:val="-4"/>
          <w:sz w:val="28"/>
          <w:szCs w:val="28"/>
          <w:lang w:eastAsia="ar-SA"/>
        </w:rPr>
      </w:pPr>
      <w:r w:rsidRPr="00127C4F">
        <w:rPr>
          <w:b/>
          <w:bCs/>
          <w:spacing w:val="-4"/>
          <w:sz w:val="28"/>
          <w:szCs w:val="28"/>
          <w:lang w:eastAsia="ar-SA"/>
        </w:rPr>
        <w:t>Цель и задачи индивидуального образовательного маршрута</w:t>
      </w:r>
    </w:p>
    <w:p w:rsidR="008E4856" w:rsidRPr="00127C4F" w:rsidRDefault="008E4856" w:rsidP="0043474D">
      <w:pPr>
        <w:tabs>
          <w:tab w:val="left" w:pos="4464"/>
        </w:tabs>
        <w:spacing w:line="360" w:lineRule="auto"/>
        <w:jc w:val="center"/>
        <w:rPr>
          <w:b/>
          <w:bCs/>
          <w:spacing w:val="-4"/>
          <w:sz w:val="28"/>
          <w:szCs w:val="28"/>
          <w:lang w:eastAsia="ar-SA"/>
        </w:rPr>
      </w:pPr>
      <w:r w:rsidRPr="00127C4F">
        <w:rPr>
          <w:b/>
          <w:bCs/>
          <w:spacing w:val="-4"/>
          <w:sz w:val="28"/>
          <w:szCs w:val="28"/>
          <w:lang w:eastAsia="ar-SA"/>
        </w:rPr>
        <w:t>на основе данных психолого-педагогической диагностики</w:t>
      </w:r>
    </w:p>
    <w:p w:rsidR="008E4856" w:rsidRPr="00952A6B" w:rsidRDefault="008E4856" w:rsidP="0043474D">
      <w:pPr>
        <w:tabs>
          <w:tab w:val="left" w:pos="4464"/>
        </w:tabs>
        <w:spacing w:line="360" w:lineRule="auto"/>
        <w:jc w:val="center"/>
        <w:rPr>
          <w:b/>
          <w:bCs/>
          <w:spacing w:val="-4"/>
          <w:lang w:eastAsia="ar-SA"/>
        </w:rPr>
      </w:pPr>
    </w:p>
    <w:p w:rsidR="008E4856" w:rsidRPr="000B43E8" w:rsidRDefault="008E4856" w:rsidP="0043474D">
      <w:pPr>
        <w:autoSpaceDE w:val="0"/>
        <w:autoSpaceDN w:val="0"/>
        <w:adjustRightInd w:val="0"/>
        <w:spacing w:line="360" w:lineRule="auto"/>
        <w:jc w:val="both"/>
        <w:rPr>
          <w:sz w:val="28"/>
          <w:szCs w:val="28"/>
        </w:rPr>
      </w:pPr>
      <w:r w:rsidRPr="000B43E8">
        <w:rPr>
          <w:b/>
          <w:bCs/>
          <w:sz w:val="28"/>
          <w:szCs w:val="28"/>
        </w:rPr>
        <w:t xml:space="preserve">Цель </w:t>
      </w:r>
      <w:r w:rsidRPr="000B43E8">
        <w:rPr>
          <w:sz w:val="28"/>
          <w:szCs w:val="28"/>
        </w:rPr>
        <w:t xml:space="preserve">освоение </w:t>
      </w:r>
      <w:r>
        <w:rPr>
          <w:sz w:val="28"/>
          <w:szCs w:val="28"/>
        </w:rPr>
        <w:t xml:space="preserve">основной </w:t>
      </w:r>
      <w:r w:rsidRPr="000B43E8">
        <w:rPr>
          <w:sz w:val="28"/>
          <w:szCs w:val="28"/>
        </w:rPr>
        <w:t xml:space="preserve"> образовательной программы дошкольного образования (далее – ООП) на основе индивидуализации ее содержания с учетом особенностей и образовательных потребностей воспитанника. </w:t>
      </w:r>
    </w:p>
    <w:p w:rsidR="008E4856" w:rsidRPr="000B43E8" w:rsidRDefault="008E4856" w:rsidP="0043474D">
      <w:pPr>
        <w:spacing w:line="360" w:lineRule="auto"/>
        <w:jc w:val="both"/>
        <w:rPr>
          <w:rFonts w:eastAsia="SimSun"/>
          <w:kern w:val="28"/>
          <w:sz w:val="28"/>
          <w:szCs w:val="28"/>
          <w:lang w:eastAsia="hi-IN" w:bidi="hi-IN"/>
        </w:rPr>
      </w:pPr>
      <w:r w:rsidRPr="000B43E8">
        <w:rPr>
          <w:rFonts w:eastAsia="SimSun"/>
          <w:b/>
          <w:bCs/>
          <w:kern w:val="28"/>
          <w:sz w:val="28"/>
          <w:szCs w:val="28"/>
          <w:lang w:eastAsia="hi-IN" w:bidi="hi-IN"/>
        </w:rPr>
        <w:t>Задачи</w:t>
      </w:r>
      <w:r w:rsidRPr="000B43E8">
        <w:rPr>
          <w:rFonts w:eastAsia="SimSun"/>
          <w:kern w:val="28"/>
          <w:sz w:val="28"/>
          <w:szCs w:val="28"/>
          <w:lang w:eastAsia="hi-IN" w:bidi="hi-IN"/>
        </w:rPr>
        <w:t xml:space="preserve"> деятельности ДОУ, реализующей индивидуальный образовательный маршрут (далее ИОМ) в группе </w:t>
      </w:r>
      <w:r>
        <w:rPr>
          <w:rFonts w:eastAsia="SimSun"/>
          <w:kern w:val="28"/>
          <w:sz w:val="28"/>
          <w:szCs w:val="28"/>
          <w:lang w:eastAsia="hi-IN" w:bidi="hi-IN"/>
        </w:rPr>
        <w:t xml:space="preserve">общеразвивающей </w:t>
      </w:r>
      <w:r w:rsidRPr="000B43E8">
        <w:rPr>
          <w:rFonts w:eastAsia="SimSun"/>
          <w:kern w:val="28"/>
          <w:sz w:val="28"/>
          <w:szCs w:val="28"/>
          <w:lang w:eastAsia="hi-IN" w:bidi="hi-IN"/>
        </w:rPr>
        <w:t>направленности:</w:t>
      </w:r>
    </w:p>
    <w:p w:rsidR="008E4856" w:rsidRPr="000B43E8" w:rsidRDefault="008E4856" w:rsidP="0043474D">
      <w:pPr>
        <w:spacing w:line="360" w:lineRule="auto"/>
        <w:jc w:val="both"/>
        <w:rPr>
          <w:rFonts w:eastAsia="SimSun"/>
          <w:kern w:val="28"/>
          <w:sz w:val="28"/>
          <w:szCs w:val="28"/>
          <w:lang w:eastAsia="hi-IN" w:bidi="hi-IN"/>
        </w:rPr>
      </w:pPr>
      <w:r w:rsidRPr="000B43E8">
        <w:rPr>
          <w:rFonts w:eastAsia="SimSun"/>
          <w:kern w:val="28"/>
          <w:sz w:val="28"/>
          <w:szCs w:val="28"/>
          <w:lang w:eastAsia="hi-IN" w:bidi="hi-IN"/>
        </w:rPr>
        <w:t>– развитие физических, интеллектуальных, нравственных, эстетических и личностных качеств;</w:t>
      </w:r>
    </w:p>
    <w:p w:rsidR="008E4856" w:rsidRPr="000B43E8" w:rsidRDefault="008E4856" w:rsidP="0043474D">
      <w:pPr>
        <w:spacing w:line="360" w:lineRule="auto"/>
        <w:jc w:val="both"/>
        <w:rPr>
          <w:rFonts w:eastAsia="SimSun"/>
          <w:kern w:val="28"/>
          <w:sz w:val="28"/>
          <w:szCs w:val="28"/>
          <w:lang w:eastAsia="hi-IN" w:bidi="hi-IN"/>
        </w:rPr>
      </w:pPr>
      <w:r w:rsidRPr="000B43E8">
        <w:rPr>
          <w:rFonts w:eastAsia="SimSun"/>
          <w:kern w:val="28"/>
          <w:sz w:val="28"/>
          <w:szCs w:val="28"/>
          <w:lang w:eastAsia="hi-IN" w:bidi="hi-IN"/>
        </w:rPr>
        <w:t>– формирование предпосылок учебной деятельности;</w:t>
      </w:r>
    </w:p>
    <w:p w:rsidR="008E4856" w:rsidRPr="000B43E8" w:rsidRDefault="008E4856" w:rsidP="0043474D">
      <w:pPr>
        <w:spacing w:line="360" w:lineRule="auto"/>
        <w:jc w:val="both"/>
        <w:rPr>
          <w:rFonts w:eastAsia="SimSun"/>
          <w:kern w:val="28"/>
          <w:sz w:val="28"/>
          <w:szCs w:val="28"/>
          <w:lang w:eastAsia="hi-IN" w:bidi="hi-IN"/>
        </w:rPr>
      </w:pPr>
      <w:r w:rsidRPr="000B43E8">
        <w:rPr>
          <w:rFonts w:eastAsia="SimSun"/>
          <w:kern w:val="28"/>
          <w:sz w:val="28"/>
          <w:szCs w:val="28"/>
          <w:lang w:eastAsia="hi-IN" w:bidi="hi-IN"/>
        </w:rPr>
        <w:t>– сохранение и укрепление здоровья;</w:t>
      </w:r>
    </w:p>
    <w:p w:rsidR="008E4856" w:rsidRPr="000B43E8" w:rsidRDefault="008E4856" w:rsidP="0043474D">
      <w:pPr>
        <w:spacing w:line="360" w:lineRule="auto"/>
        <w:jc w:val="both"/>
        <w:rPr>
          <w:rFonts w:eastAsia="SimSun"/>
          <w:kern w:val="28"/>
          <w:sz w:val="28"/>
          <w:szCs w:val="28"/>
          <w:lang w:eastAsia="hi-IN" w:bidi="hi-IN"/>
        </w:rPr>
      </w:pPr>
      <w:r w:rsidRPr="000B43E8">
        <w:rPr>
          <w:rFonts w:eastAsia="SimSun"/>
          <w:kern w:val="28"/>
          <w:sz w:val="28"/>
          <w:szCs w:val="28"/>
          <w:lang w:eastAsia="hi-IN" w:bidi="hi-IN"/>
        </w:rPr>
        <w:t>– коррекция недостатков в физическом и психическом развитии детей;</w:t>
      </w:r>
    </w:p>
    <w:p w:rsidR="008E4856" w:rsidRPr="000B43E8" w:rsidRDefault="008E4856" w:rsidP="0043474D">
      <w:pPr>
        <w:spacing w:line="360" w:lineRule="auto"/>
        <w:jc w:val="both"/>
        <w:rPr>
          <w:rFonts w:eastAsia="SimSun"/>
          <w:kern w:val="28"/>
          <w:sz w:val="28"/>
          <w:szCs w:val="28"/>
          <w:lang w:eastAsia="hi-IN" w:bidi="hi-IN"/>
        </w:rPr>
      </w:pPr>
      <w:r w:rsidRPr="000B43E8">
        <w:rPr>
          <w:rFonts w:eastAsia="SimSun"/>
          <w:kern w:val="28"/>
          <w:sz w:val="28"/>
          <w:szCs w:val="28"/>
          <w:lang w:eastAsia="hi-IN" w:bidi="hi-IN"/>
        </w:rPr>
        <w:t>– создание развивающей предметно-пространственной среды, комфортной как для ребенка с ОВЗ, так и для нормально развивающихся детей, их родителей (законных представителей) и педагогического коллектива;</w:t>
      </w:r>
    </w:p>
    <w:p w:rsidR="008E4856" w:rsidRPr="000B43E8" w:rsidRDefault="008E4856" w:rsidP="0043474D">
      <w:pPr>
        <w:tabs>
          <w:tab w:val="left" w:pos="4464"/>
        </w:tabs>
        <w:spacing w:line="360" w:lineRule="auto"/>
        <w:jc w:val="both"/>
        <w:rPr>
          <w:spacing w:val="-4"/>
          <w:sz w:val="36"/>
          <w:szCs w:val="36"/>
          <w:lang w:eastAsia="ar-SA"/>
        </w:rPr>
      </w:pPr>
      <w:r w:rsidRPr="000B43E8">
        <w:rPr>
          <w:rFonts w:eastAsia="SimSun"/>
          <w:kern w:val="28"/>
          <w:sz w:val="28"/>
          <w:szCs w:val="28"/>
          <w:lang w:eastAsia="hi-IN" w:bidi="hi-IN"/>
        </w:rPr>
        <w:t>– формирование общей культуры.</w:t>
      </w:r>
    </w:p>
    <w:p w:rsidR="008E4856" w:rsidRDefault="008E4856" w:rsidP="0043474D">
      <w:pPr>
        <w:rPr>
          <w:b/>
          <w:bCs/>
          <w:sz w:val="28"/>
          <w:szCs w:val="28"/>
        </w:rPr>
        <w:sectPr w:rsidR="008E4856" w:rsidSect="00EE6287">
          <w:footerReference w:type="default" r:id="rId9"/>
          <w:pgSz w:w="11906" w:h="16838"/>
          <w:pgMar w:top="720" w:right="720" w:bottom="720" w:left="720" w:header="709" w:footer="417" w:gutter="0"/>
          <w:cols w:space="708"/>
          <w:docGrid w:linePitch="360"/>
        </w:sectPr>
      </w:pPr>
    </w:p>
    <w:p w:rsidR="008E4856" w:rsidRPr="000B43E8" w:rsidRDefault="008E4856" w:rsidP="0043474D">
      <w:pPr>
        <w:jc w:val="center"/>
        <w:rPr>
          <w:b/>
          <w:bCs/>
          <w:sz w:val="28"/>
          <w:szCs w:val="28"/>
        </w:rPr>
      </w:pPr>
      <w:r>
        <w:rPr>
          <w:b/>
          <w:bCs/>
          <w:sz w:val="28"/>
          <w:szCs w:val="28"/>
        </w:rPr>
        <w:t>С</w:t>
      </w:r>
      <w:r w:rsidRPr="000B43E8">
        <w:rPr>
          <w:b/>
          <w:bCs/>
          <w:sz w:val="28"/>
          <w:szCs w:val="28"/>
        </w:rPr>
        <w:t>истема коррекционной работы педагога-психолога</w:t>
      </w:r>
    </w:p>
    <w:p w:rsidR="008E4856" w:rsidRPr="00813C78" w:rsidRDefault="008E4856" w:rsidP="0043474D">
      <w:pPr>
        <w:jc w:val="center"/>
        <w:rPr>
          <w:b/>
          <w:bCs/>
        </w:rPr>
      </w:pPr>
      <w:r w:rsidRPr="000B43E8">
        <w:rPr>
          <w:b/>
          <w:bCs/>
          <w:sz w:val="28"/>
          <w:szCs w:val="28"/>
        </w:rPr>
        <w:t xml:space="preserve"> по реализации задач  </w:t>
      </w:r>
      <w:r>
        <w:rPr>
          <w:b/>
          <w:bCs/>
          <w:sz w:val="28"/>
          <w:szCs w:val="28"/>
        </w:rPr>
        <w:t>ООП</w:t>
      </w:r>
      <w:r w:rsidRPr="000B43E8">
        <w:rPr>
          <w:b/>
          <w:bCs/>
          <w:sz w:val="28"/>
          <w:szCs w:val="28"/>
        </w:rPr>
        <w:t xml:space="preserve"> </w:t>
      </w:r>
      <w:r>
        <w:rPr>
          <w:b/>
          <w:bCs/>
          <w:sz w:val="28"/>
          <w:szCs w:val="28"/>
        </w:rPr>
        <w:t>ДО</w:t>
      </w:r>
      <w:r w:rsidRPr="000B43E8">
        <w:rPr>
          <w:b/>
          <w:bCs/>
          <w:sz w:val="28"/>
          <w:szCs w:val="28"/>
        </w:rPr>
        <w:t xml:space="preserve"> обучающегося _________________________________________________</w:t>
      </w:r>
    </w:p>
    <w:tbl>
      <w:tblPr>
        <w:tblW w:w="15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93"/>
        <w:gridCol w:w="2551"/>
        <w:gridCol w:w="2694"/>
        <w:gridCol w:w="3969"/>
        <w:gridCol w:w="3118"/>
        <w:gridCol w:w="931"/>
      </w:tblGrid>
      <w:tr w:rsidR="008E4856" w:rsidRPr="000B43E8">
        <w:trPr>
          <w:trHeight w:val="652"/>
        </w:trPr>
        <w:tc>
          <w:tcPr>
            <w:tcW w:w="2093" w:type="dxa"/>
          </w:tcPr>
          <w:p w:rsidR="008E4856" w:rsidRPr="00433B55" w:rsidRDefault="008E4856" w:rsidP="00D82D46">
            <w:pPr>
              <w:jc w:val="center"/>
              <w:rPr>
                <w:sz w:val="28"/>
                <w:szCs w:val="28"/>
              </w:rPr>
            </w:pPr>
            <w:r w:rsidRPr="00433B55">
              <w:rPr>
                <w:sz w:val="28"/>
                <w:szCs w:val="28"/>
              </w:rPr>
              <w:t>Личностные  сферы</w:t>
            </w:r>
          </w:p>
        </w:tc>
        <w:tc>
          <w:tcPr>
            <w:tcW w:w="2551" w:type="dxa"/>
          </w:tcPr>
          <w:p w:rsidR="008E4856" w:rsidRPr="00433B55" w:rsidRDefault="008E4856" w:rsidP="00D82D46">
            <w:pPr>
              <w:jc w:val="center"/>
              <w:rPr>
                <w:sz w:val="28"/>
                <w:szCs w:val="28"/>
              </w:rPr>
            </w:pPr>
            <w:r w:rsidRPr="00433B55">
              <w:rPr>
                <w:sz w:val="28"/>
                <w:szCs w:val="28"/>
              </w:rPr>
              <w:t xml:space="preserve">Выявленные </w:t>
            </w:r>
          </w:p>
          <w:p w:rsidR="008E4856" w:rsidRPr="00433B55" w:rsidRDefault="008E4856" w:rsidP="00D82D46">
            <w:pPr>
              <w:jc w:val="center"/>
              <w:rPr>
                <w:sz w:val="28"/>
                <w:szCs w:val="28"/>
              </w:rPr>
            </w:pPr>
            <w:r w:rsidRPr="00433B55">
              <w:rPr>
                <w:sz w:val="28"/>
                <w:szCs w:val="28"/>
              </w:rPr>
              <w:t>проблемы</w:t>
            </w:r>
          </w:p>
        </w:tc>
        <w:tc>
          <w:tcPr>
            <w:tcW w:w="2694" w:type="dxa"/>
          </w:tcPr>
          <w:p w:rsidR="008E4856" w:rsidRPr="00433B55" w:rsidRDefault="008E4856" w:rsidP="00D82D46">
            <w:pPr>
              <w:jc w:val="center"/>
              <w:rPr>
                <w:sz w:val="28"/>
                <w:szCs w:val="28"/>
              </w:rPr>
            </w:pPr>
            <w:r w:rsidRPr="00433B55">
              <w:rPr>
                <w:sz w:val="28"/>
                <w:szCs w:val="28"/>
              </w:rPr>
              <w:t>Задачи по решению выявленных проблем</w:t>
            </w:r>
          </w:p>
        </w:tc>
        <w:tc>
          <w:tcPr>
            <w:tcW w:w="3969" w:type="dxa"/>
          </w:tcPr>
          <w:p w:rsidR="008E4856" w:rsidRPr="00433B55" w:rsidRDefault="008E4856" w:rsidP="00D82D46">
            <w:pPr>
              <w:jc w:val="center"/>
              <w:rPr>
                <w:sz w:val="28"/>
                <w:szCs w:val="28"/>
              </w:rPr>
            </w:pPr>
            <w:r w:rsidRPr="00433B55">
              <w:rPr>
                <w:sz w:val="28"/>
                <w:szCs w:val="28"/>
              </w:rPr>
              <w:t xml:space="preserve">Формы </w:t>
            </w:r>
          </w:p>
        </w:tc>
        <w:tc>
          <w:tcPr>
            <w:tcW w:w="3118" w:type="dxa"/>
          </w:tcPr>
          <w:p w:rsidR="008E4856" w:rsidRPr="00433B55" w:rsidRDefault="008E4856" w:rsidP="00D82D46">
            <w:pPr>
              <w:spacing w:line="360" w:lineRule="auto"/>
              <w:jc w:val="center"/>
              <w:rPr>
                <w:sz w:val="28"/>
                <w:szCs w:val="28"/>
              </w:rPr>
            </w:pPr>
            <w:r w:rsidRPr="00433B55">
              <w:rPr>
                <w:sz w:val="28"/>
                <w:szCs w:val="28"/>
              </w:rPr>
              <w:t>Методы и приёмы</w:t>
            </w:r>
          </w:p>
        </w:tc>
        <w:tc>
          <w:tcPr>
            <w:tcW w:w="931" w:type="dxa"/>
          </w:tcPr>
          <w:p w:rsidR="008E4856" w:rsidRPr="00433B55" w:rsidRDefault="008E4856" w:rsidP="00D82D46">
            <w:pPr>
              <w:spacing w:line="360" w:lineRule="auto"/>
              <w:jc w:val="center"/>
              <w:rPr>
                <w:sz w:val="28"/>
                <w:szCs w:val="28"/>
              </w:rPr>
            </w:pPr>
            <w:r w:rsidRPr="00433B55">
              <w:rPr>
                <w:sz w:val="28"/>
                <w:szCs w:val="28"/>
              </w:rPr>
              <w:t>Сроки</w:t>
            </w:r>
          </w:p>
        </w:tc>
      </w:tr>
      <w:tr w:rsidR="008E4856" w:rsidRPr="000B43E8">
        <w:trPr>
          <w:cantSplit/>
          <w:trHeight w:val="4860"/>
        </w:trPr>
        <w:tc>
          <w:tcPr>
            <w:tcW w:w="2093" w:type="dxa"/>
          </w:tcPr>
          <w:p w:rsidR="008E4856" w:rsidRPr="00433B55" w:rsidRDefault="008E4856" w:rsidP="00D82D46">
            <w:pPr>
              <w:rPr>
                <w:b/>
                <w:bCs/>
                <w:i/>
                <w:iCs/>
                <w:sz w:val="28"/>
                <w:szCs w:val="28"/>
              </w:rPr>
            </w:pPr>
            <w:r w:rsidRPr="00433B55">
              <w:rPr>
                <w:b/>
                <w:bCs/>
                <w:i/>
                <w:iCs/>
                <w:sz w:val="28"/>
                <w:szCs w:val="28"/>
              </w:rPr>
              <w:t>Нейро-динамика</w:t>
            </w: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Повышенная утомляемость, пониженная работоспособность, колебания устойчивости внимания</w:t>
            </w: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r w:rsidRPr="00433B55">
              <w:rPr>
                <w:sz w:val="28"/>
                <w:szCs w:val="28"/>
              </w:rPr>
              <w:t>Способствовать повышению уровня работоспособности, понижению утомляемости</w:t>
            </w: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3969" w:type="dxa"/>
          </w:tcPr>
          <w:p w:rsidR="008E4856" w:rsidRPr="00433B55" w:rsidRDefault="008E4856" w:rsidP="00D82D46">
            <w:pPr>
              <w:pStyle w:val="ListParagraph"/>
              <w:numPr>
                <w:ilvl w:val="0"/>
                <w:numId w:val="23"/>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Индивидуальное занятие</w:t>
            </w:r>
          </w:p>
          <w:p w:rsidR="008E4856" w:rsidRPr="00433B55" w:rsidRDefault="008E4856" w:rsidP="00D82D46">
            <w:pPr>
              <w:pStyle w:val="ListParagraph"/>
              <w:numPr>
                <w:ilvl w:val="0"/>
                <w:numId w:val="23"/>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Занятие в малой группе</w:t>
            </w:r>
          </w:p>
          <w:p w:rsidR="008E4856" w:rsidRPr="00433B55" w:rsidRDefault="008E4856" w:rsidP="00D82D46">
            <w:pPr>
              <w:pStyle w:val="ListParagraph"/>
              <w:spacing w:after="0" w:line="240" w:lineRule="auto"/>
              <w:ind w:left="360"/>
              <w:rPr>
                <w:rFonts w:ascii="Times New Roman" w:hAnsi="Times New Roman" w:cs="Times New Roman"/>
                <w:sz w:val="28"/>
                <w:szCs w:val="28"/>
              </w:rPr>
            </w:pPr>
          </w:p>
          <w:p w:rsidR="008E4856" w:rsidRPr="00433B55" w:rsidRDefault="008E4856" w:rsidP="00D82D46">
            <w:pPr>
              <w:pStyle w:val="ListParagraph"/>
              <w:numPr>
                <w:ilvl w:val="0"/>
                <w:numId w:val="22"/>
              </w:numPr>
              <w:spacing w:after="0" w:line="240" w:lineRule="auto"/>
              <w:rPr>
                <w:rFonts w:ascii="Times New Roman" w:hAnsi="Times New Roman" w:cs="Times New Roman"/>
                <w:b/>
                <w:bCs/>
                <w:i/>
                <w:iCs/>
                <w:sz w:val="28"/>
                <w:szCs w:val="28"/>
              </w:rPr>
            </w:pPr>
            <w:r w:rsidRPr="00433B55">
              <w:rPr>
                <w:rFonts w:ascii="Times New Roman" w:hAnsi="Times New Roman" w:cs="Times New Roman"/>
                <w:b/>
                <w:bCs/>
                <w:i/>
                <w:iCs/>
                <w:sz w:val="28"/>
                <w:szCs w:val="28"/>
              </w:rPr>
              <w:t>Развитие нейродинамического фактора</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 развитие диафрагмального дыхания через игры и упражнения</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 работа с тонусом (гипер-гипо) посредством   телесно-ориентированных игр;</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 Самомассаж</w:t>
            </w:r>
          </w:p>
        </w:tc>
        <w:tc>
          <w:tcPr>
            <w:tcW w:w="3118" w:type="dxa"/>
          </w:tcPr>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Упражнения на релаксацию</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Глазодвигательные упражнения</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Ритмирование организма</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Воздушный волейбол,</w:t>
            </w:r>
          </w:p>
          <w:p w:rsidR="008E4856" w:rsidRPr="00433B55" w:rsidRDefault="008E4856" w:rsidP="00D82D46">
            <w:pPr>
              <w:pStyle w:val="ListParagraph"/>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«Дутибол»</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«Надувание шариков животом»</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«Насос и мяч», «Сосулька», «Шалтай-болтай», «Роботы и тряпичные куклы»</w:t>
            </w:r>
          </w:p>
        </w:tc>
        <w:tc>
          <w:tcPr>
            <w:tcW w:w="931" w:type="dxa"/>
          </w:tcPr>
          <w:p w:rsidR="008E4856" w:rsidRPr="00433B55" w:rsidRDefault="008E4856" w:rsidP="00D82D46">
            <w:pPr>
              <w:jc w:val="center"/>
              <w:rPr>
                <w:sz w:val="28"/>
                <w:szCs w:val="28"/>
              </w:rPr>
            </w:pPr>
            <w:r w:rsidRPr="00433B55">
              <w:rPr>
                <w:sz w:val="28"/>
                <w:szCs w:val="28"/>
              </w:rPr>
              <w:t>1-2 неделя</w:t>
            </w: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tc>
      </w:tr>
      <w:tr w:rsidR="008E4856" w:rsidRPr="000B43E8">
        <w:trPr>
          <w:cantSplit/>
          <w:trHeight w:val="4392"/>
        </w:trPr>
        <w:tc>
          <w:tcPr>
            <w:tcW w:w="2093" w:type="dxa"/>
          </w:tcPr>
          <w:p w:rsidR="008E4856" w:rsidRPr="00433B55" w:rsidRDefault="008E4856" w:rsidP="00D82D46">
            <w:pPr>
              <w:rPr>
                <w:b/>
                <w:bCs/>
                <w:i/>
                <w:iCs/>
                <w:sz w:val="28"/>
                <w:szCs w:val="28"/>
              </w:rPr>
            </w:pPr>
            <w:r w:rsidRPr="00433B55">
              <w:rPr>
                <w:b/>
                <w:bCs/>
                <w:i/>
                <w:iCs/>
                <w:sz w:val="28"/>
                <w:szCs w:val="28"/>
              </w:rPr>
              <w:t>Сенсо-моторная сфера</w:t>
            </w: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Недостаточный уровень развития общей и мелкой моторики,  координации движений, двигательной произвольности, зрительно-моторной координации</w:t>
            </w: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r w:rsidRPr="00433B55">
              <w:rPr>
                <w:sz w:val="28"/>
                <w:szCs w:val="28"/>
              </w:rPr>
              <w:t>Развивать общую моторику, обогащать опыт кинестетических ощущений, способствовать развитию мелкой моторики, зрительно-моторной координации, произвольности координации движений, а так же</w:t>
            </w:r>
          </w:p>
          <w:p w:rsidR="008E4856" w:rsidRPr="00433B55" w:rsidRDefault="008E4856" w:rsidP="00D82D46">
            <w:pPr>
              <w:rPr>
                <w:sz w:val="28"/>
                <w:szCs w:val="28"/>
              </w:rPr>
            </w:pPr>
            <w:r w:rsidRPr="00433B55">
              <w:rPr>
                <w:sz w:val="28"/>
                <w:szCs w:val="28"/>
              </w:rPr>
              <w:t>двигательной произвольности</w:t>
            </w:r>
          </w:p>
          <w:p w:rsidR="008E4856" w:rsidRPr="00433B55" w:rsidRDefault="008E4856" w:rsidP="00D82D46">
            <w:pPr>
              <w:rPr>
                <w:sz w:val="28"/>
                <w:szCs w:val="28"/>
              </w:rPr>
            </w:pPr>
            <w:r w:rsidRPr="00433B55">
              <w:rPr>
                <w:sz w:val="28"/>
                <w:szCs w:val="28"/>
              </w:rPr>
              <w:t>Способствовать снижению уровня тревожности</w:t>
            </w:r>
          </w:p>
        </w:tc>
        <w:tc>
          <w:tcPr>
            <w:tcW w:w="3969" w:type="dxa"/>
          </w:tcPr>
          <w:p w:rsidR="008E4856" w:rsidRPr="00433B55" w:rsidRDefault="008E4856" w:rsidP="00D82D46">
            <w:pPr>
              <w:pStyle w:val="ListParagraph"/>
              <w:numPr>
                <w:ilvl w:val="0"/>
                <w:numId w:val="22"/>
              </w:numPr>
              <w:spacing w:after="0" w:line="240" w:lineRule="auto"/>
              <w:rPr>
                <w:rFonts w:ascii="Times New Roman" w:hAnsi="Times New Roman" w:cs="Times New Roman"/>
                <w:b/>
                <w:bCs/>
                <w:i/>
                <w:iCs/>
                <w:sz w:val="28"/>
                <w:szCs w:val="28"/>
              </w:rPr>
            </w:pPr>
            <w:r w:rsidRPr="00433B55">
              <w:rPr>
                <w:rFonts w:ascii="Times New Roman" w:hAnsi="Times New Roman" w:cs="Times New Roman"/>
                <w:b/>
                <w:bCs/>
                <w:i/>
                <w:iCs/>
                <w:sz w:val="28"/>
                <w:szCs w:val="28"/>
              </w:rPr>
              <w:t>Совершенствование уровня сенсомоторного развития:</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 развитие общей моторики</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обогащение опыта кинестетических ощущений </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мелкой моторики</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координации движений</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двигательной произвольности</w:t>
            </w:r>
          </w:p>
          <w:p w:rsidR="008E4856" w:rsidRPr="00433B55" w:rsidRDefault="008E4856" w:rsidP="00D82D46">
            <w:pPr>
              <w:pStyle w:val="ListParagraph"/>
              <w:numPr>
                <w:ilvl w:val="1"/>
                <w:numId w:val="22"/>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зрительно-моторной координации</w:t>
            </w: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jc w:val="center"/>
              <w:rPr>
                <w:sz w:val="28"/>
                <w:szCs w:val="28"/>
              </w:rPr>
            </w:pPr>
          </w:p>
        </w:tc>
        <w:tc>
          <w:tcPr>
            <w:tcW w:w="3118" w:type="dxa"/>
          </w:tcPr>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Отработка основных движений (шаг, бег, поскоки, прямой галоп) в игровом контексте</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Пальчиковые игры</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Массажи рук</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«Хождение на ягодицах»</w:t>
            </w:r>
          </w:p>
          <w:p w:rsidR="008E4856" w:rsidRPr="00433B55" w:rsidRDefault="008E4856" w:rsidP="0043474D">
            <w:pPr>
              <w:pStyle w:val="ListParagraph"/>
              <w:numPr>
                <w:ilvl w:val="0"/>
                <w:numId w:val="24"/>
              </w:numPr>
              <w:spacing w:after="0" w:line="240" w:lineRule="auto"/>
              <w:ind w:left="208" w:hanging="208"/>
              <w:rPr>
                <w:rFonts w:ascii="Times New Roman" w:hAnsi="Times New Roman" w:cs="Times New Roman"/>
                <w:sz w:val="28"/>
                <w:szCs w:val="28"/>
              </w:rPr>
            </w:pPr>
            <w:r w:rsidRPr="00433B55">
              <w:rPr>
                <w:rFonts w:ascii="Times New Roman" w:hAnsi="Times New Roman" w:cs="Times New Roman"/>
                <w:sz w:val="28"/>
                <w:szCs w:val="28"/>
              </w:rPr>
              <w:t>Срисовывание элементарных изображений</w:t>
            </w:r>
          </w:p>
          <w:p w:rsidR="008E4856" w:rsidRPr="00433B55" w:rsidRDefault="008E4856" w:rsidP="00D82D46">
            <w:pPr>
              <w:ind w:left="208" w:hanging="208"/>
              <w:jc w:val="center"/>
              <w:rPr>
                <w:sz w:val="28"/>
                <w:szCs w:val="28"/>
              </w:rPr>
            </w:pPr>
          </w:p>
          <w:p w:rsidR="008E4856" w:rsidRPr="00433B55" w:rsidRDefault="008E4856" w:rsidP="00D82D46">
            <w:pPr>
              <w:ind w:left="208" w:hanging="208"/>
              <w:jc w:val="center"/>
              <w:rPr>
                <w:sz w:val="28"/>
                <w:szCs w:val="28"/>
              </w:rPr>
            </w:pPr>
          </w:p>
          <w:p w:rsidR="008E4856" w:rsidRPr="00433B55" w:rsidRDefault="008E4856" w:rsidP="00D82D46">
            <w:pPr>
              <w:ind w:left="208" w:hanging="208"/>
              <w:jc w:val="center"/>
              <w:rPr>
                <w:sz w:val="28"/>
                <w:szCs w:val="28"/>
              </w:rPr>
            </w:pPr>
          </w:p>
          <w:p w:rsidR="008E4856" w:rsidRPr="00433B55" w:rsidRDefault="008E4856" w:rsidP="00D82D46">
            <w:pPr>
              <w:pStyle w:val="ListParagraph"/>
              <w:spacing w:after="0" w:line="240" w:lineRule="auto"/>
              <w:ind w:left="208" w:hanging="208"/>
              <w:rPr>
                <w:rFonts w:ascii="Times New Roman" w:hAnsi="Times New Roman" w:cs="Times New Roman"/>
                <w:sz w:val="28"/>
                <w:szCs w:val="28"/>
              </w:rPr>
            </w:pPr>
          </w:p>
        </w:tc>
        <w:tc>
          <w:tcPr>
            <w:tcW w:w="931" w:type="dxa"/>
          </w:tcPr>
          <w:p w:rsidR="008E4856" w:rsidRPr="00433B55" w:rsidRDefault="008E4856" w:rsidP="00D82D46">
            <w:pPr>
              <w:jc w:val="center"/>
              <w:rPr>
                <w:sz w:val="28"/>
                <w:szCs w:val="28"/>
              </w:rPr>
            </w:pPr>
            <w:r w:rsidRPr="00433B55">
              <w:rPr>
                <w:sz w:val="28"/>
                <w:szCs w:val="28"/>
              </w:rPr>
              <w:t>3-5 неделя</w:t>
            </w: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tc>
      </w:tr>
      <w:tr w:rsidR="008E4856" w:rsidRPr="000B43E8">
        <w:trPr>
          <w:cantSplit/>
          <w:trHeight w:val="2250"/>
        </w:trPr>
        <w:tc>
          <w:tcPr>
            <w:tcW w:w="2093" w:type="dxa"/>
          </w:tcPr>
          <w:p w:rsidR="008E4856" w:rsidRPr="00433B55" w:rsidRDefault="008E4856" w:rsidP="00D82D46">
            <w:pPr>
              <w:rPr>
                <w:b/>
                <w:bCs/>
                <w:i/>
                <w:iCs/>
                <w:sz w:val="28"/>
                <w:szCs w:val="28"/>
              </w:rPr>
            </w:pPr>
            <w:r w:rsidRPr="00433B55">
              <w:rPr>
                <w:b/>
                <w:bCs/>
                <w:i/>
                <w:iCs/>
                <w:sz w:val="28"/>
                <w:szCs w:val="28"/>
              </w:rPr>
              <w:t>Эмоциональная сфера</w:t>
            </w: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Повышенный тревожный фон</w:t>
            </w: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3969" w:type="dxa"/>
          </w:tcPr>
          <w:p w:rsidR="008E4856" w:rsidRPr="00433B55" w:rsidRDefault="008E4856" w:rsidP="00D82D46">
            <w:pPr>
              <w:rPr>
                <w:sz w:val="28"/>
                <w:szCs w:val="28"/>
              </w:rPr>
            </w:pPr>
            <w:r w:rsidRPr="00433B55">
              <w:rPr>
                <w:b/>
                <w:bCs/>
                <w:i/>
                <w:iCs/>
                <w:sz w:val="28"/>
                <w:szCs w:val="28"/>
              </w:rPr>
              <w:t>3. Эмоциональная сфера</w:t>
            </w:r>
          </w:p>
          <w:p w:rsidR="008E4856" w:rsidRPr="00433B55" w:rsidRDefault="008E4856" w:rsidP="00D82D46">
            <w:pPr>
              <w:rPr>
                <w:sz w:val="28"/>
                <w:szCs w:val="28"/>
              </w:rPr>
            </w:pPr>
            <w:r w:rsidRPr="00433B55">
              <w:rPr>
                <w:sz w:val="28"/>
                <w:szCs w:val="28"/>
              </w:rPr>
              <w:t>3.1. Снятие мышечного напряжения посредством телесно-ориентированных игр</w:t>
            </w: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pStyle w:val="ListParagraph"/>
              <w:spacing w:after="0" w:line="240" w:lineRule="auto"/>
              <w:ind w:left="360"/>
              <w:rPr>
                <w:rFonts w:ascii="Times New Roman" w:hAnsi="Times New Roman" w:cs="Times New Roman"/>
                <w:b/>
                <w:bCs/>
                <w:i/>
                <w:iCs/>
                <w:sz w:val="28"/>
                <w:szCs w:val="28"/>
              </w:rPr>
            </w:pPr>
          </w:p>
          <w:p w:rsidR="008E4856" w:rsidRPr="00433B55" w:rsidRDefault="008E4856" w:rsidP="00D82D46">
            <w:pPr>
              <w:jc w:val="center"/>
              <w:rPr>
                <w:b/>
                <w:bCs/>
                <w:i/>
                <w:iCs/>
                <w:sz w:val="28"/>
                <w:szCs w:val="28"/>
              </w:rPr>
            </w:pPr>
          </w:p>
        </w:tc>
        <w:tc>
          <w:tcPr>
            <w:tcW w:w="3118" w:type="dxa"/>
          </w:tcPr>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«Насос и мяч», «Сосулька», «Шалтай-болтай», «Роботы и тряпичные куклы»</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Релаксационные упражнения</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Спонтанный танец</w:t>
            </w:r>
          </w:p>
          <w:p w:rsidR="008E4856" w:rsidRPr="00433B55" w:rsidRDefault="008E4856" w:rsidP="00D82D46">
            <w:pPr>
              <w:pStyle w:val="ListParagraph"/>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Рисование</w:t>
            </w:r>
          </w:p>
        </w:tc>
        <w:tc>
          <w:tcPr>
            <w:tcW w:w="931" w:type="dxa"/>
          </w:tcPr>
          <w:p w:rsidR="008E4856" w:rsidRPr="00433B55" w:rsidRDefault="008E4856" w:rsidP="00D82D46">
            <w:pPr>
              <w:jc w:val="center"/>
              <w:rPr>
                <w:sz w:val="28"/>
                <w:szCs w:val="28"/>
              </w:rPr>
            </w:pPr>
            <w:r w:rsidRPr="00433B55">
              <w:rPr>
                <w:sz w:val="28"/>
                <w:szCs w:val="28"/>
              </w:rPr>
              <w:t>6-8 неделя</w:t>
            </w:r>
          </w:p>
        </w:tc>
      </w:tr>
      <w:tr w:rsidR="008E4856" w:rsidRPr="000B43E8">
        <w:trPr>
          <w:cantSplit/>
          <w:trHeight w:val="1954"/>
        </w:trPr>
        <w:tc>
          <w:tcPr>
            <w:tcW w:w="2093" w:type="dxa"/>
          </w:tcPr>
          <w:p w:rsidR="008E4856" w:rsidRPr="00433B55" w:rsidRDefault="008E4856" w:rsidP="00D82D46">
            <w:pPr>
              <w:rPr>
                <w:b/>
                <w:bCs/>
                <w:i/>
                <w:iCs/>
                <w:sz w:val="28"/>
                <w:szCs w:val="28"/>
              </w:rPr>
            </w:pPr>
            <w:r w:rsidRPr="00433B55">
              <w:rPr>
                <w:b/>
                <w:bCs/>
                <w:i/>
                <w:iCs/>
                <w:sz w:val="28"/>
                <w:szCs w:val="28"/>
              </w:rPr>
              <w:t xml:space="preserve">Личностная сфера </w:t>
            </w:r>
          </w:p>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Пониженная самооценка</w:t>
            </w: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r w:rsidRPr="00433B55">
              <w:rPr>
                <w:sz w:val="28"/>
                <w:szCs w:val="28"/>
              </w:rPr>
              <w:t xml:space="preserve">Создавать условия для повышения уровня самооценки </w:t>
            </w:r>
          </w:p>
        </w:tc>
        <w:tc>
          <w:tcPr>
            <w:tcW w:w="3969" w:type="dxa"/>
          </w:tcPr>
          <w:p w:rsidR="008E4856" w:rsidRPr="00433B55" w:rsidRDefault="008E4856" w:rsidP="00D82D46">
            <w:pPr>
              <w:rPr>
                <w:b/>
                <w:bCs/>
                <w:i/>
                <w:iCs/>
                <w:sz w:val="28"/>
                <w:szCs w:val="28"/>
              </w:rPr>
            </w:pPr>
            <w:r w:rsidRPr="00433B55">
              <w:rPr>
                <w:b/>
                <w:bCs/>
                <w:i/>
                <w:iCs/>
                <w:sz w:val="28"/>
                <w:szCs w:val="28"/>
              </w:rPr>
              <w:t>4. Повышение самооценки ребёнка</w:t>
            </w:r>
          </w:p>
          <w:p w:rsidR="008E4856" w:rsidRPr="00433B55" w:rsidRDefault="008E4856" w:rsidP="00D82D46">
            <w:pPr>
              <w:pStyle w:val="ListParagraph"/>
              <w:spacing w:after="0" w:line="240" w:lineRule="auto"/>
              <w:ind w:left="360"/>
              <w:rPr>
                <w:rFonts w:ascii="Times New Roman" w:hAnsi="Times New Roman" w:cs="Times New Roman"/>
                <w:b/>
                <w:bCs/>
                <w:i/>
                <w:iCs/>
                <w:sz w:val="28"/>
                <w:szCs w:val="28"/>
              </w:rPr>
            </w:pPr>
            <w:r w:rsidRPr="00433B55">
              <w:rPr>
                <w:rFonts w:ascii="Times New Roman" w:hAnsi="Times New Roman" w:cs="Times New Roman"/>
                <w:sz w:val="28"/>
                <w:szCs w:val="28"/>
              </w:rPr>
              <w:t>Помощь ребёнку в приобретении компетентности в различных областях и видах деятельности</w:t>
            </w:r>
          </w:p>
        </w:tc>
        <w:tc>
          <w:tcPr>
            <w:tcW w:w="3118" w:type="dxa"/>
          </w:tcPr>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Демонстрация ребёнку его компетентности в различных видах деятельности</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Публичная похвала ребёнка во время занятий в малой группе</w:t>
            </w:r>
          </w:p>
        </w:tc>
        <w:tc>
          <w:tcPr>
            <w:tcW w:w="931" w:type="dxa"/>
          </w:tcPr>
          <w:p w:rsidR="008E4856" w:rsidRPr="00433B55" w:rsidRDefault="008E4856" w:rsidP="00D82D46">
            <w:pPr>
              <w:rPr>
                <w:sz w:val="28"/>
                <w:szCs w:val="28"/>
              </w:rPr>
            </w:pPr>
            <w:r w:rsidRPr="00433B55">
              <w:rPr>
                <w:sz w:val="28"/>
                <w:szCs w:val="28"/>
              </w:rPr>
              <w:t>Посто-янно</w:t>
            </w:r>
          </w:p>
          <w:p w:rsidR="008E4856" w:rsidRPr="00433B55" w:rsidRDefault="008E4856" w:rsidP="00D82D46">
            <w:pPr>
              <w:jc w:val="center"/>
              <w:rPr>
                <w:sz w:val="28"/>
                <w:szCs w:val="28"/>
              </w:rPr>
            </w:pPr>
          </w:p>
          <w:p w:rsidR="008E4856" w:rsidRPr="00433B55" w:rsidRDefault="008E4856" w:rsidP="00D82D46">
            <w:pPr>
              <w:jc w:val="center"/>
              <w:rPr>
                <w:sz w:val="28"/>
                <w:szCs w:val="28"/>
              </w:rPr>
            </w:pPr>
          </w:p>
        </w:tc>
      </w:tr>
      <w:tr w:rsidR="008E4856" w:rsidRPr="000B43E8">
        <w:trPr>
          <w:cantSplit/>
          <w:trHeight w:val="2833"/>
        </w:trPr>
        <w:tc>
          <w:tcPr>
            <w:tcW w:w="2093" w:type="dxa"/>
          </w:tcPr>
          <w:p w:rsidR="008E4856" w:rsidRPr="00433B55" w:rsidRDefault="008E4856" w:rsidP="00D82D46">
            <w:pPr>
              <w:rPr>
                <w:b/>
                <w:bCs/>
                <w:i/>
                <w:iCs/>
                <w:sz w:val="28"/>
                <w:szCs w:val="28"/>
              </w:rPr>
            </w:pPr>
            <w:r w:rsidRPr="00433B55">
              <w:rPr>
                <w:b/>
                <w:bCs/>
                <w:i/>
                <w:iCs/>
                <w:sz w:val="28"/>
                <w:szCs w:val="28"/>
              </w:rPr>
              <w:t>Восприятие</w:t>
            </w:r>
          </w:p>
          <w:p w:rsidR="008E4856" w:rsidRPr="00433B55" w:rsidRDefault="008E4856" w:rsidP="00D82D46">
            <w:pPr>
              <w:rPr>
                <w:b/>
                <w:bCs/>
                <w:i/>
                <w:iCs/>
                <w:sz w:val="28"/>
                <w:szCs w:val="28"/>
              </w:rPr>
            </w:pPr>
            <w:r w:rsidRPr="00433B55">
              <w:rPr>
                <w:b/>
                <w:bCs/>
                <w:i/>
                <w:iCs/>
                <w:sz w:val="28"/>
                <w:szCs w:val="28"/>
              </w:rPr>
              <w:t>Внимание</w:t>
            </w:r>
          </w:p>
          <w:p w:rsidR="008E4856" w:rsidRPr="00433B55" w:rsidRDefault="008E4856" w:rsidP="00D82D46">
            <w:pPr>
              <w:rPr>
                <w:sz w:val="28"/>
                <w:szCs w:val="28"/>
              </w:rPr>
            </w:pPr>
            <w:r w:rsidRPr="00433B55">
              <w:rPr>
                <w:b/>
                <w:bCs/>
                <w:i/>
                <w:iCs/>
                <w:sz w:val="28"/>
                <w:szCs w:val="28"/>
              </w:rPr>
              <w:t>Ориентировка в пространстве</w:t>
            </w:r>
          </w:p>
          <w:p w:rsidR="008E4856" w:rsidRPr="00433B55" w:rsidRDefault="008E4856" w:rsidP="00D82D46">
            <w:pPr>
              <w:jc w:val="center"/>
              <w:rPr>
                <w:sz w:val="28"/>
                <w:szCs w:val="28"/>
              </w:rPr>
            </w:pPr>
          </w:p>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Отмечается низкий уровень внимания.</w:t>
            </w: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r w:rsidRPr="00433B55">
              <w:rPr>
                <w:sz w:val="28"/>
                <w:szCs w:val="28"/>
              </w:rPr>
              <w:t>Совершенствовать свойства внимания (концентрации, переключения, объёма)</w:t>
            </w:r>
          </w:p>
          <w:p w:rsidR="008E4856" w:rsidRPr="00433B55" w:rsidRDefault="008E4856" w:rsidP="00D82D46">
            <w:pPr>
              <w:jc w:val="center"/>
              <w:rPr>
                <w:sz w:val="28"/>
                <w:szCs w:val="28"/>
              </w:rPr>
            </w:pPr>
          </w:p>
          <w:p w:rsidR="008E4856" w:rsidRPr="00433B55" w:rsidRDefault="008E4856" w:rsidP="00D82D46">
            <w:pPr>
              <w:rPr>
                <w:sz w:val="28"/>
                <w:szCs w:val="28"/>
              </w:rPr>
            </w:pPr>
          </w:p>
        </w:tc>
        <w:tc>
          <w:tcPr>
            <w:tcW w:w="3969" w:type="dxa"/>
          </w:tcPr>
          <w:p w:rsidR="008E4856" w:rsidRPr="00433B55" w:rsidRDefault="008E4856" w:rsidP="00D82D46">
            <w:pPr>
              <w:pStyle w:val="ListParagraph"/>
              <w:numPr>
                <w:ilvl w:val="0"/>
                <w:numId w:val="26"/>
              </w:numPr>
              <w:spacing w:after="0" w:line="240" w:lineRule="auto"/>
              <w:rPr>
                <w:rFonts w:ascii="Times New Roman" w:hAnsi="Times New Roman" w:cs="Times New Roman"/>
                <w:b/>
                <w:bCs/>
                <w:i/>
                <w:iCs/>
                <w:sz w:val="28"/>
                <w:szCs w:val="28"/>
              </w:rPr>
            </w:pPr>
            <w:r w:rsidRPr="00433B55">
              <w:rPr>
                <w:rFonts w:ascii="Times New Roman" w:hAnsi="Times New Roman" w:cs="Times New Roman"/>
                <w:b/>
                <w:bCs/>
                <w:i/>
                <w:iCs/>
                <w:sz w:val="28"/>
                <w:szCs w:val="28"/>
              </w:rPr>
              <w:t>Коррекция отдельных сторон психической деятельности:</w:t>
            </w:r>
          </w:p>
          <w:p w:rsidR="008E4856" w:rsidRPr="00433B55" w:rsidRDefault="008E4856" w:rsidP="00D82D46">
            <w:pPr>
              <w:pStyle w:val="ListParagraph"/>
              <w:numPr>
                <w:ilvl w:val="1"/>
                <w:numId w:val="26"/>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 развитие зрительного, слухового, тактильного восприятия</w:t>
            </w:r>
          </w:p>
          <w:p w:rsidR="008E4856" w:rsidRPr="00433B55" w:rsidRDefault="008E4856" w:rsidP="00D82D46">
            <w:pPr>
              <w:pStyle w:val="ListParagraph"/>
              <w:numPr>
                <w:ilvl w:val="1"/>
                <w:numId w:val="26"/>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 формирование сенсорных  эталонов</w:t>
            </w:r>
          </w:p>
          <w:p w:rsidR="008E4856" w:rsidRPr="00433B55" w:rsidRDefault="008E4856" w:rsidP="00D82D46">
            <w:pPr>
              <w:pStyle w:val="ListParagraph"/>
              <w:numPr>
                <w:ilvl w:val="1"/>
                <w:numId w:val="26"/>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свойств внимания</w:t>
            </w:r>
          </w:p>
          <w:p w:rsidR="008E4856" w:rsidRPr="00433B55" w:rsidRDefault="008E4856" w:rsidP="00D82D46">
            <w:pPr>
              <w:pStyle w:val="ListParagraph"/>
              <w:numPr>
                <w:ilvl w:val="1"/>
                <w:numId w:val="26"/>
              </w:numPr>
              <w:spacing w:after="0" w:line="240" w:lineRule="auto"/>
              <w:rPr>
                <w:rFonts w:ascii="Times New Roman" w:hAnsi="Times New Roman" w:cs="Times New Roman"/>
                <w:b/>
                <w:bCs/>
                <w:i/>
                <w:iCs/>
                <w:sz w:val="28"/>
                <w:szCs w:val="28"/>
              </w:rPr>
            </w:pPr>
            <w:r w:rsidRPr="00433B55">
              <w:rPr>
                <w:rFonts w:ascii="Times New Roman" w:hAnsi="Times New Roman" w:cs="Times New Roman"/>
                <w:sz w:val="28"/>
                <w:szCs w:val="28"/>
              </w:rPr>
              <w:t xml:space="preserve">развитие пространственной ориентации </w:t>
            </w:r>
          </w:p>
        </w:tc>
        <w:tc>
          <w:tcPr>
            <w:tcW w:w="3118" w:type="dxa"/>
          </w:tcPr>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Двигательные упражнения</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Развивающие игры (двигательные, вербальные, настольно-печатные)</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Использование пространственных маркеров и маркера левой руки</w:t>
            </w:r>
          </w:p>
        </w:tc>
        <w:tc>
          <w:tcPr>
            <w:tcW w:w="931" w:type="dxa"/>
          </w:tcPr>
          <w:p w:rsidR="008E4856" w:rsidRPr="00433B55" w:rsidRDefault="008E4856" w:rsidP="00D82D46">
            <w:pPr>
              <w:rPr>
                <w:sz w:val="28"/>
                <w:szCs w:val="28"/>
              </w:rPr>
            </w:pPr>
            <w:r w:rsidRPr="00433B55">
              <w:rPr>
                <w:sz w:val="28"/>
                <w:szCs w:val="28"/>
              </w:rPr>
              <w:t>Посто-янно</w:t>
            </w:r>
          </w:p>
          <w:p w:rsidR="008E4856" w:rsidRPr="00433B55" w:rsidRDefault="008E4856" w:rsidP="00D82D46">
            <w:pPr>
              <w:jc w:val="center"/>
              <w:rPr>
                <w:sz w:val="28"/>
                <w:szCs w:val="28"/>
              </w:rPr>
            </w:pPr>
          </w:p>
        </w:tc>
      </w:tr>
      <w:tr w:rsidR="008E4856" w:rsidRPr="000B43E8">
        <w:trPr>
          <w:cantSplit/>
          <w:trHeight w:val="1840"/>
        </w:trPr>
        <w:tc>
          <w:tcPr>
            <w:tcW w:w="2093" w:type="dxa"/>
            <w:vMerge w:val="restart"/>
          </w:tcPr>
          <w:p w:rsidR="008E4856" w:rsidRPr="00433B55" w:rsidRDefault="008E4856" w:rsidP="00D82D46">
            <w:pPr>
              <w:rPr>
                <w:b/>
                <w:bCs/>
                <w:i/>
                <w:iCs/>
                <w:sz w:val="28"/>
                <w:szCs w:val="28"/>
              </w:rPr>
            </w:pPr>
            <w:r w:rsidRPr="00433B55">
              <w:rPr>
                <w:b/>
                <w:bCs/>
                <w:i/>
                <w:iCs/>
                <w:sz w:val="28"/>
                <w:szCs w:val="28"/>
              </w:rPr>
              <w:t>Мышление</w:t>
            </w: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Не развиты операции мышления (обобщение, анализ-синтез, классификация, нахождение аналоги)</w:t>
            </w: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r w:rsidRPr="00433B55">
              <w:rPr>
                <w:sz w:val="28"/>
                <w:szCs w:val="28"/>
              </w:rPr>
              <w:t>Развивать мыслительные операции</w:t>
            </w: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rPr>
                <w:sz w:val="28"/>
                <w:szCs w:val="28"/>
              </w:rPr>
            </w:pPr>
          </w:p>
          <w:p w:rsidR="008E4856" w:rsidRPr="00433B55" w:rsidRDefault="008E4856" w:rsidP="00D82D46">
            <w:pPr>
              <w:rPr>
                <w:sz w:val="28"/>
                <w:szCs w:val="28"/>
              </w:rPr>
            </w:pPr>
          </w:p>
        </w:tc>
        <w:tc>
          <w:tcPr>
            <w:tcW w:w="3969" w:type="dxa"/>
          </w:tcPr>
          <w:p w:rsidR="008E4856" w:rsidRPr="00433B55" w:rsidRDefault="008E4856" w:rsidP="00D82D46">
            <w:pPr>
              <w:rPr>
                <w:b/>
                <w:bCs/>
                <w:i/>
                <w:iCs/>
                <w:sz w:val="28"/>
                <w:szCs w:val="28"/>
              </w:rPr>
            </w:pPr>
            <w:r w:rsidRPr="00433B55">
              <w:rPr>
                <w:b/>
                <w:bCs/>
                <w:i/>
                <w:iCs/>
                <w:sz w:val="28"/>
                <w:szCs w:val="28"/>
              </w:rPr>
              <w:t>6.1. Развитие основных мыслительных операций:</w:t>
            </w:r>
          </w:p>
          <w:p w:rsidR="008E4856" w:rsidRPr="00433B55" w:rsidRDefault="008E4856" w:rsidP="00D82D46">
            <w:pPr>
              <w:pStyle w:val="ListParagraph"/>
              <w:numPr>
                <w:ilvl w:val="2"/>
                <w:numId w:val="27"/>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формирование элементарных обобщающих понятий </w:t>
            </w:r>
          </w:p>
          <w:p w:rsidR="008E4856" w:rsidRPr="00433B55" w:rsidRDefault="008E4856" w:rsidP="00D82D46">
            <w:pPr>
              <w:pStyle w:val="ListParagraph"/>
              <w:numPr>
                <w:ilvl w:val="2"/>
                <w:numId w:val="27"/>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навыков элементарного соотносительного анализа</w:t>
            </w:r>
          </w:p>
          <w:p w:rsidR="008E4856" w:rsidRPr="00433B55" w:rsidRDefault="008E4856" w:rsidP="00D82D46">
            <w:pPr>
              <w:pStyle w:val="ListParagraph"/>
              <w:numPr>
                <w:ilvl w:val="2"/>
                <w:numId w:val="27"/>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развитие навыков</w:t>
            </w:r>
          </w:p>
          <w:p w:rsidR="008E4856" w:rsidRPr="00433B55" w:rsidRDefault="008E4856" w:rsidP="00D82D46">
            <w:pPr>
              <w:pStyle w:val="ListParagraph"/>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 xml:space="preserve">классификации (на базе </w:t>
            </w:r>
          </w:p>
          <w:p w:rsidR="008E4856" w:rsidRPr="00433B55" w:rsidRDefault="008E4856" w:rsidP="00D82D46">
            <w:pPr>
              <w:pStyle w:val="ListParagraph"/>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 xml:space="preserve"> наглядно-действенного </w:t>
            </w:r>
          </w:p>
          <w:p w:rsidR="008E4856" w:rsidRPr="00433B55" w:rsidRDefault="008E4856" w:rsidP="00D82D46">
            <w:pPr>
              <w:pStyle w:val="ListParagraph"/>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 xml:space="preserve">      мышления)</w:t>
            </w:r>
          </w:p>
          <w:p w:rsidR="008E4856" w:rsidRPr="00433B55" w:rsidRDefault="008E4856" w:rsidP="00D82D46">
            <w:pPr>
              <w:pStyle w:val="ListParagraph"/>
              <w:numPr>
                <w:ilvl w:val="2"/>
                <w:numId w:val="27"/>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обучение пониманию характера связи в смысловой связке</w:t>
            </w:r>
          </w:p>
          <w:p w:rsidR="008E4856" w:rsidRPr="00433B55" w:rsidRDefault="008E4856" w:rsidP="00D82D46">
            <w:pPr>
              <w:pStyle w:val="ListParagraph"/>
              <w:numPr>
                <w:ilvl w:val="2"/>
                <w:numId w:val="27"/>
              </w:numPr>
              <w:spacing w:after="0" w:line="240" w:lineRule="auto"/>
              <w:rPr>
                <w:rFonts w:ascii="Times New Roman" w:hAnsi="Times New Roman" w:cs="Times New Roman"/>
                <w:b/>
                <w:bCs/>
                <w:i/>
                <w:iCs/>
                <w:sz w:val="28"/>
                <w:szCs w:val="28"/>
              </w:rPr>
            </w:pPr>
            <w:r w:rsidRPr="00433B55">
              <w:rPr>
                <w:rFonts w:ascii="Times New Roman" w:hAnsi="Times New Roman" w:cs="Times New Roman"/>
                <w:sz w:val="28"/>
                <w:szCs w:val="28"/>
              </w:rPr>
              <w:t>обучение нахождению аналогии к заданной смысловой связке</w:t>
            </w:r>
          </w:p>
        </w:tc>
        <w:tc>
          <w:tcPr>
            <w:tcW w:w="3118" w:type="dxa"/>
          </w:tcPr>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Двигательные упражнения</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Развивающие игры (двигательные, вербальные, настольно-печатные)</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Использование иллюстраций, фотографий, пособий, игрушек, видео</w:t>
            </w:r>
          </w:p>
        </w:tc>
        <w:tc>
          <w:tcPr>
            <w:tcW w:w="931" w:type="dxa"/>
            <w:vMerge w:val="restart"/>
          </w:tcPr>
          <w:p w:rsidR="008E4856" w:rsidRPr="00433B55" w:rsidRDefault="008E4856" w:rsidP="00D82D46">
            <w:pPr>
              <w:jc w:val="center"/>
              <w:rPr>
                <w:sz w:val="28"/>
                <w:szCs w:val="28"/>
              </w:rPr>
            </w:pPr>
            <w:r w:rsidRPr="00433B55">
              <w:rPr>
                <w:sz w:val="28"/>
                <w:szCs w:val="28"/>
              </w:rPr>
              <w:t>9-12 неделя</w:t>
            </w: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p w:rsidR="008E4856" w:rsidRPr="00433B55" w:rsidRDefault="008E4856" w:rsidP="00D82D46">
            <w:pPr>
              <w:jc w:val="center"/>
              <w:rPr>
                <w:sz w:val="28"/>
                <w:szCs w:val="28"/>
              </w:rPr>
            </w:pPr>
          </w:p>
        </w:tc>
      </w:tr>
      <w:tr w:rsidR="008E4856" w:rsidRPr="000B43E8">
        <w:trPr>
          <w:cantSplit/>
          <w:trHeight w:val="2273"/>
        </w:trPr>
        <w:tc>
          <w:tcPr>
            <w:tcW w:w="2093" w:type="dxa"/>
            <w:vMerge/>
          </w:tcPr>
          <w:p w:rsidR="008E4856" w:rsidRPr="00433B55" w:rsidRDefault="008E4856" w:rsidP="00D82D46">
            <w:pPr>
              <w:rPr>
                <w:b/>
                <w:bCs/>
                <w:i/>
                <w:iCs/>
                <w:sz w:val="28"/>
                <w:szCs w:val="28"/>
              </w:rPr>
            </w:pPr>
          </w:p>
        </w:tc>
        <w:tc>
          <w:tcPr>
            <w:tcW w:w="2551" w:type="dxa"/>
          </w:tcPr>
          <w:p w:rsidR="008E4856" w:rsidRPr="00433B55" w:rsidRDefault="008E4856" w:rsidP="00D82D46">
            <w:pPr>
              <w:rPr>
                <w:sz w:val="28"/>
                <w:szCs w:val="28"/>
              </w:rPr>
            </w:pPr>
            <w:r w:rsidRPr="00433B55">
              <w:rPr>
                <w:sz w:val="28"/>
                <w:szCs w:val="28"/>
              </w:rPr>
              <w:t>Преобладает наглядно-действенное мышление</w:t>
            </w:r>
          </w:p>
          <w:p w:rsidR="008E4856" w:rsidRPr="00433B55" w:rsidRDefault="008E4856" w:rsidP="00D82D46">
            <w:pPr>
              <w:rPr>
                <w:sz w:val="28"/>
                <w:szCs w:val="28"/>
              </w:rPr>
            </w:pPr>
          </w:p>
          <w:p w:rsidR="008E4856" w:rsidRPr="00433B55" w:rsidRDefault="008E4856" w:rsidP="00D82D46">
            <w:pPr>
              <w:rPr>
                <w:sz w:val="28"/>
                <w:szCs w:val="28"/>
              </w:rPr>
            </w:pPr>
          </w:p>
        </w:tc>
        <w:tc>
          <w:tcPr>
            <w:tcW w:w="2694" w:type="dxa"/>
          </w:tcPr>
          <w:p w:rsidR="008E4856" w:rsidRPr="00433B55" w:rsidRDefault="008E4856" w:rsidP="00D82D46">
            <w:pPr>
              <w:rPr>
                <w:sz w:val="28"/>
                <w:szCs w:val="28"/>
              </w:rPr>
            </w:pPr>
            <w:r w:rsidRPr="00433B55">
              <w:rPr>
                <w:sz w:val="28"/>
                <w:szCs w:val="28"/>
              </w:rPr>
              <w:t xml:space="preserve">Способствовать развитию наглядно-действенного мышления и постепенного перехода к наглядно-образному мышлению </w:t>
            </w:r>
          </w:p>
        </w:tc>
        <w:tc>
          <w:tcPr>
            <w:tcW w:w="3969" w:type="dxa"/>
          </w:tcPr>
          <w:p w:rsidR="008E4856" w:rsidRPr="00433B55" w:rsidRDefault="008E4856" w:rsidP="00D82D46">
            <w:pPr>
              <w:rPr>
                <w:b/>
                <w:bCs/>
                <w:i/>
                <w:iCs/>
                <w:sz w:val="28"/>
                <w:szCs w:val="28"/>
              </w:rPr>
            </w:pPr>
            <w:r w:rsidRPr="00433B55">
              <w:rPr>
                <w:b/>
                <w:bCs/>
                <w:i/>
                <w:iCs/>
                <w:sz w:val="28"/>
                <w:szCs w:val="28"/>
              </w:rPr>
              <w:t>6.2. Развитие различных видов мышления:</w:t>
            </w:r>
          </w:p>
          <w:p w:rsidR="008E4856" w:rsidRPr="00433B55" w:rsidRDefault="008E4856" w:rsidP="00D82D46">
            <w:pPr>
              <w:rPr>
                <w:b/>
                <w:bCs/>
                <w:i/>
                <w:iCs/>
                <w:sz w:val="28"/>
                <w:szCs w:val="28"/>
              </w:rPr>
            </w:pPr>
            <w:r w:rsidRPr="00433B55">
              <w:rPr>
                <w:sz w:val="28"/>
                <w:szCs w:val="28"/>
              </w:rPr>
              <w:t xml:space="preserve">6.2.1. Решать задачу в действенном плане.   </w:t>
            </w:r>
          </w:p>
          <w:p w:rsidR="008E4856" w:rsidRPr="00433B55" w:rsidRDefault="008E4856" w:rsidP="00D82D46">
            <w:pPr>
              <w:rPr>
                <w:b/>
                <w:bCs/>
                <w:i/>
                <w:iCs/>
                <w:sz w:val="28"/>
                <w:szCs w:val="28"/>
              </w:rPr>
            </w:pPr>
            <w:r w:rsidRPr="00433B55">
              <w:rPr>
                <w:sz w:val="28"/>
                <w:szCs w:val="28"/>
              </w:rPr>
              <w:t>6.2.2. Решать задачу с опорой на образ (картинку, игрушку, видео материал)</w:t>
            </w:r>
          </w:p>
        </w:tc>
        <w:tc>
          <w:tcPr>
            <w:tcW w:w="3118" w:type="dxa"/>
          </w:tcPr>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Использования двигательных игр и упражнений</w:t>
            </w:r>
          </w:p>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Использование иллюстраций, фотографий, пособий, игрушек, видео</w:t>
            </w:r>
          </w:p>
        </w:tc>
        <w:tc>
          <w:tcPr>
            <w:tcW w:w="931" w:type="dxa"/>
            <w:vMerge/>
          </w:tcPr>
          <w:p w:rsidR="008E4856" w:rsidRPr="00433B55" w:rsidRDefault="008E4856" w:rsidP="00D82D46">
            <w:pPr>
              <w:jc w:val="center"/>
              <w:rPr>
                <w:sz w:val="28"/>
                <w:szCs w:val="28"/>
              </w:rPr>
            </w:pPr>
          </w:p>
        </w:tc>
      </w:tr>
      <w:tr w:rsidR="008E4856" w:rsidRPr="000B43E8">
        <w:trPr>
          <w:cantSplit/>
          <w:trHeight w:val="2124"/>
        </w:trPr>
        <w:tc>
          <w:tcPr>
            <w:tcW w:w="2093" w:type="dxa"/>
          </w:tcPr>
          <w:p w:rsidR="008E4856" w:rsidRPr="00433B55" w:rsidRDefault="008E4856" w:rsidP="00D82D46">
            <w:pPr>
              <w:rPr>
                <w:b/>
                <w:bCs/>
                <w:i/>
                <w:iCs/>
                <w:sz w:val="28"/>
                <w:szCs w:val="28"/>
              </w:rPr>
            </w:pPr>
            <w:r w:rsidRPr="00433B55">
              <w:rPr>
                <w:b/>
                <w:bCs/>
                <w:i/>
                <w:iCs/>
                <w:sz w:val="28"/>
                <w:szCs w:val="28"/>
              </w:rPr>
              <w:t>Память</w:t>
            </w:r>
          </w:p>
        </w:tc>
        <w:tc>
          <w:tcPr>
            <w:tcW w:w="2551" w:type="dxa"/>
          </w:tcPr>
          <w:p w:rsidR="008E4856" w:rsidRPr="00433B55" w:rsidRDefault="008E4856" w:rsidP="00D82D46">
            <w:pPr>
              <w:rPr>
                <w:sz w:val="28"/>
                <w:szCs w:val="28"/>
              </w:rPr>
            </w:pPr>
            <w:r w:rsidRPr="00433B55">
              <w:rPr>
                <w:sz w:val="28"/>
                <w:szCs w:val="28"/>
              </w:rPr>
              <w:t>Недостаточно развита  зрительная и слухо-речевая память</w:t>
            </w:r>
          </w:p>
        </w:tc>
        <w:tc>
          <w:tcPr>
            <w:tcW w:w="2694" w:type="dxa"/>
          </w:tcPr>
          <w:p w:rsidR="008E4856" w:rsidRPr="00433B55" w:rsidRDefault="008E4856" w:rsidP="00D82D46">
            <w:pPr>
              <w:rPr>
                <w:sz w:val="28"/>
                <w:szCs w:val="28"/>
              </w:rPr>
            </w:pPr>
            <w:r w:rsidRPr="00433B55">
              <w:rPr>
                <w:sz w:val="28"/>
                <w:szCs w:val="28"/>
              </w:rPr>
              <w:t>Развивать  различные виды памяти (зрительной, слухо-речевой)</w:t>
            </w:r>
          </w:p>
        </w:tc>
        <w:tc>
          <w:tcPr>
            <w:tcW w:w="3969" w:type="dxa"/>
          </w:tcPr>
          <w:p w:rsidR="008E4856" w:rsidRPr="00433B55" w:rsidRDefault="008E4856" w:rsidP="00D82D46">
            <w:pPr>
              <w:pStyle w:val="ListParagraph"/>
              <w:numPr>
                <w:ilvl w:val="0"/>
                <w:numId w:val="25"/>
              </w:numPr>
              <w:spacing w:after="0" w:line="240" w:lineRule="auto"/>
              <w:rPr>
                <w:rFonts w:ascii="Times New Roman" w:hAnsi="Times New Roman" w:cs="Times New Roman"/>
                <w:sz w:val="28"/>
                <w:szCs w:val="28"/>
              </w:rPr>
            </w:pPr>
            <w:r w:rsidRPr="00433B55">
              <w:rPr>
                <w:rFonts w:ascii="Times New Roman" w:hAnsi="Times New Roman" w:cs="Times New Roman"/>
                <w:b/>
                <w:bCs/>
                <w:i/>
                <w:iCs/>
                <w:sz w:val="28"/>
                <w:szCs w:val="28"/>
              </w:rPr>
              <w:t>Развитие  различных видов памяти</w:t>
            </w:r>
          </w:p>
          <w:p w:rsidR="008E4856" w:rsidRPr="00433B55" w:rsidRDefault="008E4856" w:rsidP="00D82D46">
            <w:pPr>
              <w:pStyle w:val="ListParagraph"/>
              <w:numPr>
                <w:ilvl w:val="1"/>
                <w:numId w:val="25"/>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Установление изменений в демонстрационном материале</w:t>
            </w:r>
          </w:p>
          <w:p w:rsidR="008E4856" w:rsidRPr="00433B55" w:rsidRDefault="008E4856" w:rsidP="00D82D46">
            <w:pPr>
              <w:pStyle w:val="ListParagraph"/>
              <w:numPr>
                <w:ilvl w:val="1"/>
                <w:numId w:val="25"/>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Выбор нужного изображения в решении задачи</w:t>
            </w:r>
          </w:p>
          <w:p w:rsidR="008E4856" w:rsidRPr="00433B55" w:rsidRDefault="008E4856" w:rsidP="00D82D46">
            <w:pPr>
              <w:pStyle w:val="ListParagraph"/>
              <w:numPr>
                <w:ilvl w:val="1"/>
                <w:numId w:val="25"/>
              </w:numPr>
              <w:spacing w:after="0" w:line="240" w:lineRule="auto"/>
              <w:jc w:val="center"/>
              <w:rPr>
                <w:rFonts w:ascii="Times New Roman" w:hAnsi="Times New Roman" w:cs="Times New Roman"/>
                <w:b/>
                <w:bCs/>
                <w:i/>
                <w:iCs/>
                <w:sz w:val="28"/>
                <w:szCs w:val="28"/>
              </w:rPr>
            </w:pPr>
            <w:r w:rsidRPr="00433B55">
              <w:rPr>
                <w:rFonts w:ascii="Times New Roman" w:hAnsi="Times New Roman" w:cs="Times New Roman"/>
                <w:sz w:val="28"/>
                <w:szCs w:val="28"/>
              </w:rPr>
              <w:t>Стимулирование реакция на о сформулированную задачу</w:t>
            </w:r>
          </w:p>
        </w:tc>
        <w:tc>
          <w:tcPr>
            <w:tcW w:w="3118" w:type="dxa"/>
          </w:tcPr>
          <w:p w:rsidR="008E4856" w:rsidRPr="00433B55" w:rsidRDefault="008E4856" w:rsidP="00D82D46">
            <w:pPr>
              <w:pStyle w:val="ListParagraph"/>
              <w:numPr>
                <w:ilvl w:val="0"/>
                <w:numId w:val="24"/>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Использование мнемотехник в развивающих играх «Поменяй местами» «Картинки, разбросанные по группе»</w:t>
            </w:r>
          </w:p>
        </w:tc>
        <w:tc>
          <w:tcPr>
            <w:tcW w:w="931" w:type="dxa"/>
          </w:tcPr>
          <w:p w:rsidR="008E4856" w:rsidRPr="00433B55" w:rsidRDefault="008E4856" w:rsidP="00D82D46">
            <w:pPr>
              <w:jc w:val="center"/>
              <w:rPr>
                <w:sz w:val="28"/>
                <w:szCs w:val="28"/>
              </w:rPr>
            </w:pPr>
            <w:r w:rsidRPr="00433B55">
              <w:rPr>
                <w:sz w:val="28"/>
                <w:szCs w:val="28"/>
              </w:rPr>
              <w:t>13-16</w:t>
            </w:r>
          </w:p>
          <w:p w:rsidR="008E4856" w:rsidRPr="00433B55" w:rsidRDefault="008E4856" w:rsidP="00D82D46">
            <w:pPr>
              <w:jc w:val="center"/>
              <w:rPr>
                <w:sz w:val="28"/>
                <w:szCs w:val="28"/>
              </w:rPr>
            </w:pPr>
            <w:r w:rsidRPr="00433B55">
              <w:rPr>
                <w:sz w:val="28"/>
                <w:szCs w:val="28"/>
              </w:rPr>
              <w:t>неделя</w:t>
            </w:r>
          </w:p>
          <w:p w:rsidR="008E4856" w:rsidRPr="00433B55" w:rsidRDefault="008E4856" w:rsidP="00D82D46">
            <w:pPr>
              <w:jc w:val="center"/>
              <w:rPr>
                <w:sz w:val="28"/>
                <w:szCs w:val="28"/>
              </w:rPr>
            </w:pPr>
          </w:p>
        </w:tc>
      </w:tr>
    </w:tbl>
    <w:p w:rsidR="008E4856" w:rsidRPr="000B43E8" w:rsidRDefault="008E4856" w:rsidP="0043474D">
      <w:pPr>
        <w:rPr>
          <w:sz w:val="28"/>
          <w:szCs w:val="28"/>
        </w:rPr>
      </w:pPr>
    </w:p>
    <w:p w:rsidR="008E4856" w:rsidRPr="000B43E8" w:rsidRDefault="008E4856" w:rsidP="0043474D">
      <w:pPr>
        <w:rPr>
          <w:sz w:val="28"/>
          <w:szCs w:val="28"/>
        </w:rPr>
      </w:pPr>
      <w:r w:rsidRPr="000B43E8">
        <w:rPr>
          <w:sz w:val="28"/>
          <w:szCs w:val="28"/>
        </w:rPr>
        <w:br w:type="page"/>
      </w:r>
    </w:p>
    <w:p w:rsidR="008E4856" w:rsidRPr="000B43E8" w:rsidRDefault="008E4856" w:rsidP="0043474D">
      <w:pPr>
        <w:ind w:firstLine="993"/>
        <w:jc w:val="center"/>
        <w:rPr>
          <w:b/>
          <w:bCs/>
          <w:sz w:val="28"/>
          <w:szCs w:val="28"/>
        </w:rPr>
      </w:pPr>
      <w:r w:rsidRPr="00216A9C">
        <w:rPr>
          <w:b/>
          <w:bCs/>
          <w:sz w:val="28"/>
          <w:szCs w:val="28"/>
        </w:rPr>
        <w:t>Система работы учителя-логопеда по коррекции речевых нарушений обучающегося</w:t>
      </w:r>
      <w:r w:rsidRPr="000B43E8">
        <w:rPr>
          <w:sz w:val="28"/>
          <w:szCs w:val="28"/>
        </w:rPr>
        <w:t xml:space="preserve"> </w:t>
      </w:r>
      <w:r w:rsidRPr="000B43E8">
        <w:rPr>
          <w:b/>
          <w:bCs/>
          <w:sz w:val="28"/>
          <w:szCs w:val="28"/>
        </w:rPr>
        <w:t>_______________________</w:t>
      </w:r>
    </w:p>
    <w:tbl>
      <w:tblPr>
        <w:tblW w:w="143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85"/>
        <w:gridCol w:w="3685"/>
        <w:gridCol w:w="1985"/>
        <w:gridCol w:w="5244"/>
        <w:gridCol w:w="1418"/>
      </w:tblGrid>
      <w:tr w:rsidR="008E4856" w:rsidRPr="000B43E8">
        <w:trPr>
          <w:trHeight w:val="471"/>
        </w:trPr>
        <w:tc>
          <w:tcPr>
            <w:tcW w:w="1985" w:type="dxa"/>
          </w:tcPr>
          <w:p w:rsidR="008E4856" w:rsidRPr="00433B55" w:rsidRDefault="008E4856" w:rsidP="00D82D46">
            <w:pPr>
              <w:jc w:val="center"/>
              <w:rPr>
                <w:sz w:val="28"/>
                <w:szCs w:val="28"/>
              </w:rPr>
            </w:pPr>
            <w:r w:rsidRPr="00433B55">
              <w:rPr>
                <w:sz w:val="28"/>
                <w:szCs w:val="28"/>
              </w:rPr>
              <w:t>Выявленные проблемы</w:t>
            </w:r>
          </w:p>
        </w:tc>
        <w:tc>
          <w:tcPr>
            <w:tcW w:w="3685" w:type="dxa"/>
          </w:tcPr>
          <w:p w:rsidR="008E4856" w:rsidRPr="00433B55" w:rsidRDefault="008E4856" w:rsidP="00D82D46">
            <w:pPr>
              <w:jc w:val="center"/>
              <w:rPr>
                <w:sz w:val="28"/>
                <w:szCs w:val="28"/>
              </w:rPr>
            </w:pPr>
            <w:r w:rsidRPr="00433B55">
              <w:rPr>
                <w:sz w:val="28"/>
                <w:szCs w:val="28"/>
              </w:rPr>
              <w:t>Задачи</w:t>
            </w:r>
          </w:p>
          <w:p w:rsidR="008E4856" w:rsidRPr="00433B55" w:rsidRDefault="008E4856" w:rsidP="00D82D46">
            <w:pPr>
              <w:jc w:val="center"/>
              <w:rPr>
                <w:sz w:val="28"/>
                <w:szCs w:val="28"/>
              </w:rPr>
            </w:pPr>
          </w:p>
        </w:tc>
        <w:tc>
          <w:tcPr>
            <w:tcW w:w="1985" w:type="dxa"/>
          </w:tcPr>
          <w:p w:rsidR="008E4856" w:rsidRPr="00433B55" w:rsidRDefault="008E4856" w:rsidP="00D82D46">
            <w:pPr>
              <w:jc w:val="center"/>
              <w:rPr>
                <w:sz w:val="28"/>
                <w:szCs w:val="28"/>
              </w:rPr>
            </w:pPr>
            <w:r w:rsidRPr="00433B55">
              <w:rPr>
                <w:sz w:val="28"/>
                <w:szCs w:val="28"/>
              </w:rPr>
              <w:t>Формы организации</w:t>
            </w:r>
          </w:p>
        </w:tc>
        <w:tc>
          <w:tcPr>
            <w:tcW w:w="5244" w:type="dxa"/>
          </w:tcPr>
          <w:p w:rsidR="008E4856" w:rsidRPr="00433B55" w:rsidRDefault="008E4856" w:rsidP="00D82D46">
            <w:pPr>
              <w:jc w:val="center"/>
              <w:rPr>
                <w:sz w:val="28"/>
                <w:szCs w:val="28"/>
              </w:rPr>
            </w:pPr>
            <w:r w:rsidRPr="00433B55">
              <w:rPr>
                <w:sz w:val="28"/>
                <w:szCs w:val="28"/>
              </w:rPr>
              <w:t>Методы приемы упражнения</w:t>
            </w:r>
          </w:p>
        </w:tc>
        <w:tc>
          <w:tcPr>
            <w:tcW w:w="1418" w:type="dxa"/>
          </w:tcPr>
          <w:p w:rsidR="008E4856" w:rsidRPr="00433B55" w:rsidRDefault="008E4856" w:rsidP="00D82D46">
            <w:pPr>
              <w:jc w:val="center"/>
              <w:rPr>
                <w:sz w:val="28"/>
                <w:szCs w:val="28"/>
              </w:rPr>
            </w:pPr>
            <w:r w:rsidRPr="00433B55">
              <w:rPr>
                <w:sz w:val="28"/>
                <w:szCs w:val="28"/>
              </w:rPr>
              <w:t>Сроки</w:t>
            </w:r>
          </w:p>
        </w:tc>
      </w:tr>
      <w:tr w:rsidR="008E4856" w:rsidRPr="000B43E8">
        <w:trPr>
          <w:trHeight w:val="789"/>
        </w:trPr>
        <w:tc>
          <w:tcPr>
            <w:tcW w:w="1985" w:type="dxa"/>
            <w:vMerge w:val="restart"/>
          </w:tcPr>
          <w:p w:rsidR="008E4856" w:rsidRPr="00433B55" w:rsidRDefault="008E4856" w:rsidP="00D82D46">
            <w:pPr>
              <w:rPr>
                <w:sz w:val="28"/>
                <w:szCs w:val="28"/>
              </w:rPr>
            </w:pPr>
            <w:r w:rsidRPr="00433B55">
              <w:rPr>
                <w:sz w:val="28"/>
                <w:szCs w:val="28"/>
              </w:rPr>
              <w:t>Низкий уровень развития импрессивной речи</w:t>
            </w:r>
          </w:p>
        </w:tc>
        <w:tc>
          <w:tcPr>
            <w:tcW w:w="3685" w:type="dxa"/>
          </w:tcPr>
          <w:p w:rsidR="008E4856" w:rsidRPr="00433B55" w:rsidRDefault="008E4856" w:rsidP="00D82D46">
            <w:pPr>
              <w:rPr>
                <w:sz w:val="28"/>
                <w:szCs w:val="28"/>
              </w:rPr>
            </w:pPr>
            <w:r w:rsidRPr="00433B55">
              <w:rPr>
                <w:sz w:val="28"/>
                <w:szCs w:val="28"/>
              </w:rPr>
              <w:t xml:space="preserve">Учить детей находить предметы, игрушки. </w:t>
            </w:r>
          </w:p>
        </w:tc>
        <w:tc>
          <w:tcPr>
            <w:tcW w:w="1985" w:type="dxa"/>
          </w:tcPr>
          <w:p w:rsidR="008E4856" w:rsidRPr="00433B55" w:rsidRDefault="008E4856" w:rsidP="00D82D46">
            <w:pPr>
              <w:rPr>
                <w:sz w:val="28"/>
                <w:szCs w:val="28"/>
              </w:rPr>
            </w:pPr>
            <w:r w:rsidRPr="00433B55">
              <w:rPr>
                <w:sz w:val="28"/>
                <w:szCs w:val="28"/>
              </w:rPr>
              <w:t>Индивидуальные занятия</w:t>
            </w:r>
          </w:p>
          <w:p w:rsidR="008E4856" w:rsidRPr="00433B55" w:rsidRDefault="008E4856" w:rsidP="00D82D46">
            <w:pPr>
              <w:rPr>
                <w:sz w:val="28"/>
                <w:szCs w:val="28"/>
              </w:rPr>
            </w:pPr>
          </w:p>
        </w:tc>
        <w:tc>
          <w:tcPr>
            <w:tcW w:w="5244" w:type="dxa"/>
          </w:tcPr>
          <w:p w:rsidR="008E4856" w:rsidRPr="00433B55" w:rsidRDefault="008E4856" w:rsidP="00D82D46">
            <w:pPr>
              <w:rPr>
                <w:sz w:val="28"/>
                <w:szCs w:val="28"/>
              </w:rPr>
            </w:pPr>
            <w:r w:rsidRPr="00433B55">
              <w:rPr>
                <w:sz w:val="28"/>
                <w:szCs w:val="28"/>
              </w:rPr>
              <w:t>Дидактическая игра</w:t>
            </w:r>
          </w:p>
          <w:p w:rsidR="008E4856" w:rsidRPr="00433B55" w:rsidRDefault="008E4856" w:rsidP="00D82D46">
            <w:pPr>
              <w:rPr>
                <w:sz w:val="28"/>
                <w:szCs w:val="28"/>
              </w:rPr>
            </w:pPr>
            <w:r w:rsidRPr="00433B55">
              <w:rPr>
                <w:sz w:val="28"/>
                <w:szCs w:val="28"/>
              </w:rPr>
              <w:t xml:space="preserve"> « Укажи и покажи»</w:t>
            </w:r>
            <w:r w:rsidRPr="00433B55">
              <w:rPr>
                <w:sz w:val="28"/>
                <w:szCs w:val="28"/>
              </w:rPr>
              <w:br/>
              <w:t>«Кто это? Что это?»</w:t>
            </w:r>
          </w:p>
          <w:p w:rsidR="008E4856" w:rsidRPr="00433B55" w:rsidRDefault="008E4856" w:rsidP="00D82D46">
            <w:pPr>
              <w:rPr>
                <w:sz w:val="28"/>
                <w:szCs w:val="28"/>
              </w:rPr>
            </w:pPr>
          </w:p>
        </w:tc>
        <w:tc>
          <w:tcPr>
            <w:tcW w:w="1418" w:type="dxa"/>
          </w:tcPr>
          <w:p w:rsidR="008E4856" w:rsidRPr="00433B55" w:rsidRDefault="008E4856" w:rsidP="00D82D46">
            <w:pPr>
              <w:rPr>
                <w:sz w:val="28"/>
                <w:szCs w:val="28"/>
              </w:rPr>
            </w:pPr>
            <w:r w:rsidRPr="00433B55">
              <w:rPr>
                <w:sz w:val="28"/>
                <w:szCs w:val="28"/>
              </w:rPr>
              <w:t>Сентябрь</w:t>
            </w:r>
          </w:p>
          <w:p w:rsidR="008E4856" w:rsidRPr="00433B55" w:rsidRDefault="008E4856" w:rsidP="00D82D46">
            <w:pPr>
              <w:rPr>
                <w:sz w:val="28"/>
                <w:szCs w:val="28"/>
              </w:rPr>
            </w:pPr>
          </w:p>
        </w:tc>
      </w:tr>
      <w:tr w:rsidR="008E4856" w:rsidRPr="000B43E8">
        <w:trPr>
          <w:trHeight w:val="511"/>
        </w:trPr>
        <w:tc>
          <w:tcPr>
            <w:tcW w:w="1985" w:type="dxa"/>
            <w:vMerge/>
          </w:tcPr>
          <w:p w:rsidR="008E4856" w:rsidRPr="00433B55" w:rsidRDefault="008E4856" w:rsidP="00D82D46">
            <w:pPr>
              <w:rPr>
                <w:sz w:val="28"/>
                <w:szCs w:val="28"/>
              </w:rPr>
            </w:pPr>
          </w:p>
        </w:tc>
        <w:tc>
          <w:tcPr>
            <w:tcW w:w="36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 xml:space="preserve">Учить показывать части тела в соответствии с просьбой взрослого. </w:t>
            </w:r>
          </w:p>
          <w:p w:rsidR="008E4856" w:rsidRPr="00433B55" w:rsidRDefault="008E4856" w:rsidP="00D82D46">
            <w:pPr>
              <w:rPr>
                <w:sz w:val="28"/>
                <w:szCs w:val="28"/>
              </w:rPr>
            </w:pPr>
          </w:p>
        </w:tc>
        <w:tc>
          <w:tcPr>
            <w:tcW w:w="19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bottom w:val="single" w:sz="8" w:space="0" w:color="auto"/>
            </w:tcBorders>
          </w:tcPr>
          <w:p w:rsidR="008E4856" w:rsidRPr="00433B55" w:rsidRDefault="008E4856" w:rsidP="00D82D46">
            <w:pPr>
              <w:ind w:left="360"/>
              <w:rPr>
                <w:sz w:val="28"/>
                <w:szCs w:val="28"/>
              </w:rPr>
            </w:pPr>
            <w:r w:rsidRPr="00433B55">
              <w:rPr>
                <w:sz w:val="28"/>
                <w:szCs w:val="28"/>
              </w:rPr>
              <w:t>Игры: «Покажи на себе»,</w:t>
            </w:r>
          </w:p>
          <w:p w:rsidR="008E4856" w:rsidRPr="00433B55" w:rsidRDefault="008E4856" w:rsidP="00D82D46">
            <w:pPr>
              <w:ind w:left="360"/>
              <w:rPr>
                <w:sz w:val="28"/>
                <w:szCs w:val="28"/>
              </w:rPr>
            </w:pPr>
            <w:r w:rsidRPr="00433B55">
              <w:rPr>
                <w:sz w:val="28"/>
                <w:szCs w:val="28"/>
              </w:rPr>
              <w:t>« Покажи на кукле Маше»</w:t>
            </w:r>
          </w:p>
          <w:p w:rsidR="008E4856" w:rsidRPr="00433B55" w:rsidRDefault="008E4856" w:rsidP="00D82D46">
            <w:pPr>
              <w:shd w:val="clear" w:color="auto" w:fill="FFFFFF"/>
              <w:ind w:left="340"/>
              <w:jc w:val="both"/>
              <w:rPr>
                <w:sz w:val="28"/>
                <w:szCs w:val="28"/>
              </w:rPr>
            </w:pPr>
            <w:r w:rsidRPr="00433B55">
              <w:rPr>
                <w:sz w:val="28"/>
                <w:szCs w:val="28"/>
              </w:rPr>
              <w:t>«Что на лице?»</w:t>
            </w:r>
          </w:p>
          <w:p w:rsidR="008E4856" w:rsidRPr="00433B55" w:rsidRDefault="008E4856" w:rsidP="00D82D46">
            <w:pPr>
              <w:shd w:val="clear" w:color="auto" w:fill="FFFFFF"/>
              <w:ind w:left="360"/>
              <w:jc w:val="both"/>
              <w:rPr>
                <w:sz w:val="28"/>
                <w:szCs w:val="28"/>
              </w:rPr>
            </w:pPr>
            <w:r w:rsidRPr="00433B55">
              <w:rPr>
                <w:sz w:val="28"/>
                <w:szCs w:val="28"/>
              </w:rPr>
              <w:t>«Делаем — что?»</w:t>
            </w:r>
          </w:p>
          <w:p w:rsidR="008E4856" w:rsidRPr="00433B55" w:rsidRDefault="008E4856" w:rsidP="00D82D46">
            <w:pPr>
              <w:shd w:val="clear" w:color="auto" w:fill="FFFFFF"/>
              <w:ind w:left="340"/>
              <w:jc w:val="both"/>
              <w:rPr>
                <w:sz w:val="28"/>
                <w:szCs w:val="28"/>
              </w:rPr>
            </w:pPr>
            <w:r w:rsidRPr="00433B55">
              <w:rPr>
                <w:sz w:val="28"/>
                <w:szCs w:val="28"/>
              </w:rPr>
              <w:t>«Делаем — чем?».</w:t>
            </w:r>
          </w:p>
          <w:p w:rsidR="008E4856" w:rsidRPr="00433B55" w:rsidRDefault="008E4856" w:rsidP="00D82D46">
            <w:pPr>
              <w:shd w:val="clear" w:color="auto" w:fill="FFFFFF"/>
              <w:ind w:left="340"/>
              <w:jc w:val="both"/>
              <w:rPr>
                <w:sz w:val="28"/>
                <w:szCs w:val="28"/>
              </w:rPr>
            </w:pPr>
            <w:r w:rsidRPr="00433B55">
              <w:rPr>
                <w:sz w:val="28"/>
                <w:szCs w:val="28"/>
              </w:rPr>
              <w:t>«Что делаем?»</w:t>
            </w:r>
          </w:p>
        </w:tc>
        <w:tc>
          <w:tcPr>
            <w:tcW w:w="1418"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октябрь</w:t>
            </w:r>
          </w:p>
        </w:tc>
      </w:tr>
      <w:tr w:rsidR="008E4856" w:rsidRPr="000B43E8">
        <w:trPr>
          <w:trHeight w:val="698"/>
        </w:trPr>
        <w:tc>
          <w:tcPr>
            <w:tcW w:w="1985" w:type="dxa"/>
            <w:vMerge/>
          </w:tcPr>
          <w:p w:rsidR="008E4856" w:rsidRPr="00433B55" w:rsidRDefault="008E4856" w:rsidP="00D82D46">
            <w:pPr>
              <w:rPr>
                <w:sz w:val="28"/>
                <w:szCs w:val="28"/>
              </w:rPr>
            </w:pPr>
          </w:p>
        </w:tc>
        <w:tc>
          <w:tcPr>
            <w:tcW w:w="3685" w:type="dxa"/>
            <w:tcBorders>
              <w:top w:val="single" w:sz="8" w:space="0" w:color="auto"/>
            </w:tcBorders>
          </w:tcPr>
          <w:p w:rsidR="008E4856" w:rsidRPr="00433B55" w:rsidRDefault="008E4856" w:rsidP="00D82D46">
            <w:pPr>
              <w:rPr>
                <w:sz w:val="28"/>
                <w:szCs w:val="28"/>
              </w:rPr>
            </w:pPr>
            <w:r w:rsidRPr="00433B55">
              <w:rPr>
                <w:sz w:val="28"/>
                <w:szCs w:val="28"/>
              </w:rPr>
              <w:t>Учить детей показывать и выполнять действия, связанные с окружающим миром, знакомой бытовой или игровой ситуации</w:t>
            </w:r>
          </w:p>
        </w:tc>
        <w:tc>
          <w:tcPr>
            <w:tcW w:w="1985" w:type="dxa"/>
            <w:tcBorders>
              <w:top w:val="single" w:sz="8" w:space="0" w:color="auto"/>
            </w:tcBorders>
          </w:tcPr>
          <w:p w:rsidR="008E4856" w:rsidRPr="00433B55" w:rsidRDefault="008E4856" w:rsidP="00D82D46">
            <w:pPr>
              <w:rPr>
                <w:sz w:val="28"/>
                <w:szCs w:val="28"/>
              </w:rPr>
            </w:pPr>
            <w:r w:rsidRPr="00433B55">
              <w:rPr>
                <w:sz w:val="28"/>
                <w:szCs w:val="28"/>
              </w:rPr>
              <w:t>Индивидуальные занятия</w:t>
            </w:r>
          </w:p>
          <w:p w:rsidR="008E4856" w:rsidRPr="00433B55" w:rsidRDefault="008E4856" w:rsidP="00D82D46">
            <w:pPr>
              <w:rPr>
                <w:sz w:val="28"/>
                <w:szCs w:val="28"/>
              </w:rPr>
            </w:pPr>
          </w:p>
        </w:tc>
        <w:tc>
          <w:tcPr>
            <w:tcW w:w="5244" w:type="dxa"/>
            <w:tcBorders>
              <w:top w:val="single" w:sz="8" w:space="0" w:color="auto"/>
            </w:tcBorders>
          </w:tcPr>
          <w:p w:rsidR="008E4856" w:rsidRPr="00433B55" w:rsidRDefault="008E4856" w:rsidP="00D82D46">
            <w:pPr>
              <w:shd w:val="clear" w:color="auto" w:fill="FFFFFF"/>
              <w:ind w:firstLine="340"/>
              <w:jc w:val="both"/>
              <w:rPr>
                <w:sz w:val="28"/>
                <w:szCs w:val="28"/>
              </w:rPr>
            </w:pPr>
            <w:r w:rsidRPr="00433B55">
              <w:rPr>
                <w:sz w:val="28"/>
                <w:szCs w:val="28"/>
              </w:rPr>
              <w:t>Дидактические игры</w:t>
            </w:r>
          </w:p>
          <w:p w:rsidR="008E4856" w:rsidRPr="00433B55" w:rsidRDefault="008E4856" w:rsidP="00D82D46">
            <w:pPr>
              <w:shd w:val="clear" w:color="auto" w:fill="FFFFFF"/>
              <w:ind w:firstLine="340"/>
              <w:jc w:val="both"/>
              <w:rPr>
                <w:sz w:val="28"/>
                <w:szCs w:val="28"/>
              </w:rPr>
            </w:pPr>
            <w:r w:rsidRPr="00433B55">
              <w:rPr>
                <w:sz w:val="28"/>
                <w:szCs w:val="28"/>
              </w:rPr>
              <w:t>1. «Что над головой?»</w:t>
            </w:r>
          </w:p>
          <w:p w:rsidR="008E4856" w:rsidRPr="00433B55" w:rsidRDefault="008E4856" w:rsidP="00D82D46">
            <w:pPr>
              <w:shd w:val="clear" w:color="auto" w:fill="FFFFFF"/>
              <w:ind w:firstLine="340"/>
              <w:jc w:val="both"/>
              <w:rPr>
                <w:sz w:val="28"/>
                <w:szCs w:val="28"/>
              </w:rPr>
            </w:pPr>
            <w:r w:rsidRPr="00433B55">
              <w:rPr>
                <w:sz w:val="28"/>
                <w:szCs w:val="28"/>
              </w:rPr>
              <w:t>2. «Что под нами?»</w:t>
            </w:r>
          </w:p>
          <w:p w:rsidR="008E4856" w:rsidRPr="00433B55" w:rsidRDefault="008E4856" w:rsidP="00D82D46">
            <w:pPr>
              <w:shd w:val="clear" w:color="auto" w:fill="FFFFFF"/>
              <w:ind w:firstLine="340"/>
              <w:jc w:val="both"/>
              <w:rPr>
                <w:sz w:val="28"/>
                <w:szCs w:val="28"/>
              </w:rPr>
            </w:pPr>
            <w:r w:rsidRPr="00433B55">
              <w:rPr>
                <w:sz w:val="28"/>
                <w:szCs w:val="28"/>
              </w:rPr>
              <w:t>3. «Чья комната?»</w:t>
            </w:r>
          </w:p>
          <w:p w:rsidR="008E4856" w:rsidRPr="00433B55" w:rsidRDefault="008E4856" w:rsidP="00D82D46">
            <w:pPr>
              <w:shd w:val="clear" w:color="auto" w:fill="FFFFFF"/>
              <w:ind w:firstLine="340"/>
              <w:jc w:val="both"/>
              <w:rPr>
                <w:sz w:val="28"/>
                <w:szCs w:val="28"/>
              </w:rPr>
            </w:pPr>
            <w:r w:rsidRPr="00433B55">
              <w:rPr>
                <w:sz w:val="28"/>
                <w:szCs w:val="28"/>
              </w:rPr>
              <w:t>4. «С улицы — в квартиру».</w:t>
            </w:r>
          </w:p>
        </w:tc>
        <w:tc>
          <w:tcPr>
            <w:tcW w:w="1418" w:type="dxa"/>
            <w:tcBorders>
              <w:top w:val="single" w:sz="8" w:space="0" w:color="auto"/>
            </w:tcBorders>
          </w:tcPr>
          <w:p w:rsidR="008E4856" w:rsidRPr="00433B55" w:rsidRDefault="008E4856" w:rsidP="00D82D46">
            <w:pPr>
              <w:rPr>
                <w:sz w:val="28"/>
                <w:szCs w:val="28"/>
              </w:rPr>
            </w:pPr>
            <w:r w:rsidRPr="00433B55">
              <w:rPr>
                <w:sz w:val="28"/>
                <w:szCs w:val="28"/>
              </w:rPr>
              <w:t>ноябрь</w:t>
            </w:r>
          </w:p>
          <w:p w:rsidR="008E4856" w:rsidRPr="00433B55" w:rsidRDefault="008E4856" w:rsidP="00D82D46">
            <w:pPr>
              <w:rPr>
                <w:sz w:val="28"/>
                <w:szCs w:val="28"/>
              </w:rPr>
            </w:pPr>
          </w:p>
        </w:tc>
      </w:tr>
      <w:tr w:rsidR="008E4856" w:rsidRPr="000B43E8">
        <w:trPr>
          <w:trHeight w:val="487"/>
        </w:trPr>
        <w:tc>
          <w:tcPr>
            <w:tcW w:w="1985" w:type="dxa"/>
            <w:vMerge/>
          </w:tcPr>
          <w:p w:rsidR="008E4856" w:rsidRPr="00433B55" w:rsidRDefault="008E4856" w:rsidP="00D82D46">
            <w:pPr>
              <w:rPr>
                <w:sz w:val="28"/>
                <w:szCs w:val="28"/>
              </w:rPr>
            </w:pPr>
          </w:p>
        </w:tc>
        <w:tc>
          <w:tcPr>
            <w:tcW w:w="36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 xml:space="preserve">Закреплять навык ведения одностороннего диалога </w:t>
            </w:r>
          </w:p>
        </w:tc>
        <w:tc>
          <w:tcPr>
            <w:tcW w:w="19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Словесный прием беседа:</w:t>
            </w:r>
          </w:p>
          <w:p w:rsidR="008E4856" w:rsidRPr="00433B55" w:rsidRDefault="008E4856" w:rsidP="00D82D46">
            <w:pPr>
              <w:rPr>
                <w:sz w:val="28"/>
                <w:szCs w:val="28"/>
              </w:rPr>
            </w:pPr>
            <w:r w:rsidRPr="00433B55">
              <w:rPr>
                <w:sz w:val="28"/>
                <w:szCs w:val="28"/>
              </w:rPr>
              <w:t>Ребенок отвечает на вопросы взрослого подбирая и показывая картинки,фотографии, предметы интерьера.</w:t>
            </w:r>
          </w:p>
        </w:tc>
        <w:tc>
          <w:tcPr>
            <w:tcW w:w="1418"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январь</w:t>
            </w:r>
          </w:p>
          <w:p w:rsidR="008E4856" w:rsidRPr="00433B55" w:rsidRDefault="008E4856" w:rsidP="00D82D46">
            <w:pPr>
              <w:rPr>
                <w:sz w:val="28"/>
                <w:szCs w:val="28"/>
              </w:rPr>
            </w:pPr>
            <w:r w:rsidRPr="00433B55">
              <w:rPr>
                <w:sz w:val="28"/>
                <w:szCs w:val="28"/>
              </w:rPr>
              <w:t>февраль</w:t>
            </w:r>
          </w:p>
          <w:p w:rsidR="008E4856" w:rsidRPr="00433B55" w:rsidRDefault="008E4856" w:rsidP="00D82D46">
            <w:pPr>
              <w:rPr>
                <w:sz w:val="28"/>
                <w:szCs w:val="28"/>
              </w:rPr>
            </w:pPr>
            <w:r w:rsidRPr="00433B55">
              <w:rPr>
                <w:sz w:val="28"/>
                <w:szCs w:val="28"/>
              </w:rPr>
              <w:t>декабрь</w:t>
            </w:r>
          </w:p>
        </w:tc>
      </w:tr>
      <w:tr w:rsidR="008E4856" w:rsidRPr="000B43E8">
        <w:trPr>
          <w:trHeight w:val="841"/>
        </w:trPr>
        <w:tc>
          <w:tcPr>
            <w:tcW w:w="1985" w:type="dxa"/>
            <w:vMerge/>
          </w:tcPr>
          <w:p w:rsidR="008E4856" w:rsidRPr="00433B55" w:rsidRDefault="008E4856" w:rsidP="00D82D46">
            <w:pPr>
              <w:rPr>
                <w:sz w:val="28"/>
                <w:szCs w:val="28"/>
              </w:rPr>
            </w:pPr>
          </w:p>
        </w:tc>
        <w:tc>
          <w:tcPr>
            <w:tcW w:w="3685" w:type="dxa"/>
            <w:tcBorders>
              <w:top w:val="single" w:sz="8" w:space="0" w:color="auto"/>
            </w:tcBorders>
          </w:tcPr>
          <w:p w:rsidR="008E4856" w:rsidRPr="00433B55" w:rsidRDefault="008E4856" w:rsidP="00D82D46">
            <w:pPr>
              <w:rPr>
                <w:i/>
                <w:iCs/>
                <w:sz w:val="28"/>
                <w:szCs w:val="28"/>
              </w:rPr>
            </w:pPr>
            <w:r w:rsidRPr="00433B55">
              <w:rPr>
                <w:sz w:val="28"/>
                <w:szCs w:val="28"/>
              </w:rPr>
              <w:t xml:space="preserve">Учить детей дифференцированно воспринимать вопросы: </w:t>
            </w:r>
            <w:r w:rsidRPr="00433B55">
              <w:rPr>
                <w:i/>
                <w:iCs/>
                <w:sz w:val="28"/>
                <w:szCs w:val="28"/>
              </w:rPr>
              <w:t>кто? куда? откуда? с кем?</w:t>
            </w:r>
          </w:p>
        </w:tc>
        <w:tc>
          <w:tcPr>
            <w:tcW w:w="1985" w:type="dxa"/>
            <w:tcBorders>
              <w:top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tcBorders>
          </w:tcPr>
          <w:p w:rsidR="008E4856" w:rsidRPr="00433B55" w:rsidRDefault="008E4856" w:rsidP="00D82D46">
            <w:pPr>
              <w:rPr>
                <w:sz w:val="28"/>
                <w:szCs w:val="28"/>
              </w:rPr>
            </w:pPr>
            <w:r w:rsidRPr="00433B55">
              <w:rPr>
                <w:sz w:val="28"/>
                <w:szCs w:val="28"/>
              </w:rPr>
              <w:t xml:space="preserve">Обучение с помощью карточек,жестов и односложных слов отвечать на вопросы: </w:t>
            </w:r>
          </w:p>
          <w:p w:rsidR="008E4856" w:rsidRPr="00433B55" w:rsidRDefault="008E4856" w:rsidP="00D82D46">
            <w:pPr>
              <w:rPr>
                <w:sz w:val="28"/>
                <w:szCs w:val="28"/>
              </w:rPr>
            </w:pPr>
            <w:r w:rsidRPr="00433B55">
              <w:rPr>
                <w:i/>
                <w:iCs/>
                <w:sz w:val="28"/>
                <w:szCs w:val="28"/>
              </w:rPr>
              <w:t>кто? куда? откуда? с кем?</w:t>
            </w:r>
          </w:p>
        </w:tc>
        <w:tc>
          <w:tcPr>
            <w:tcW w:w="1418" w:type="dxa"/>
            <w:tcBorders>
              <w:top w:val="single" w:sz="8" w:space="0" w:color="auto"/>
            </w:tcBorders>
          </w:tcPr>
          <w:p w:rsidR="008E4856" w:rsidRPr="00433B55" w:rsidRDefault="008E4856" w:rsidP="00D82D46">
            <w:pPr>
              <w:rPr>
                <w:sz w:val="28"/>
                <w:szCs w:val="28"/>
              </w:rPr>
            </w:pPr>
            <w:r w:rsidRPr="00433B55">
              <w:rPr>
                <w:sz w:val="28"/>
                <w:szCs w:val="28"/>
              </w:rPr>
              <w:t>март апрель</w:t>
            </w:r>
          </w:p>
        </w:tc>
      </w:tr>
      <w:tr w:rsidR="008E4856" w:rsidRPr="000B43E8">
        <w:trPr>
          <w:trHeight w:val="1673"/>
        </w:trPr>
        <w:tc>
          <w:tcPr>
            <w:tcW w:w="1985" w:type="dxa"/>
            <w:vMerge/>
          </w:tcPr>
          <w:p w:rsidR="008E4856" w:rsidRPr="00433B55" w:rsidRDefault="008E4856" w:rsidP="00D82D46">
            <w:pPr>
              <w:rPr>
                <w:sz w:val="28"/>
                <w:szCs w:val="28"/>
              </w:rPr>
            </w:pPr>
          </w:p>
        </w:tc>
        <w:tc>
          <w:tcPr>
            <w:tcW w:w="3685" w:type="dxa"/>
            <w:tcBorders>
              <w:top w:val="single" w:sz="8" w:space="0" w:color="auto"/>
            </w:tcBorders>
          </w:tcPr>
          <w:p w:rsidR="008E4856" w:rsidRPr="00433B55" w:rsidRDefault="008E4856" w:rsidP="00D82D46">
            <w:pPr>
              <w:spacing w:before="100" w:beforeAutospacing="1" w:after="100" w:afterAutospacing="1"/>
              <w:rPr>
                <w:sz w:val="28"/>
                <w:szCs w:val="28"/>
              </w:rPr>
            </w:pPr>
            <w:r w:rsidRPr="00433B55">
              <w:rPr>
                <w:sz w:val="28"/>
                <w:szCs w:val="28"/>
              </w:rPr>
              <w:t xml:space="preserve">Учить детей называть предметы, игрушки, животных, птиц по их словесному описанию </w:t>
            </w:r>
          </w:p>
          <w:p w:rsidR="008E4856" w:rsidRPr="00433B55" w:rsidRDefault="008E4856" w:rsidP="00D82D46">
            <w:pPr>
              <w:spacing w:before="100" w:beforeAutospacing="1" w:after="100" w:afterAutospacing="1"/>
              <w:rPr>
                <w:sz w:val="28"/>
                <w:szCs w:val="28"/>
              </w:rPr>
            </w:pPr>
          </w:p>
        </w:tc>
        <w:tc>
          <w:tcPr>
            <w:tcW w:w="1985" w:type="dxa"/>
            <w:tcBorders>
              <w:top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tcBorders>
          </w:tcPr>
          <w:p w:rsidR="008E4856" w:rsidRPr="00433B55" w:rsidRDefault="008E4856" w:rsidP="00D82D46">
            <w:pPr>
              <w:rPr>
                <w:sz w:val="28"/>
                <w:szCs w:val="28"/>
              </w:rPr>
            </w:pPr>
            <w:r w:rsidRPr="00433B55">
              <w:rPr>
                <w:sz w:val="28"/>
                <w:szCs w:val="28"/>
              </w:rPr>
              <w:t>Словесные приемы: беседа</w:t>
            </w:r>
          </w:p>
          <w:p w:rsidR="008E4856" w:rsidRPr="00433B55" w:rsidRDefault="008E4856" w:rsidP="00D82D46">
            <w:pPr>
              <w:rPr>
                <w:sz w:val="28"/>
                <w:szCs w:val="28"/>
              </w:rPr>
            </w:pPr>
            <w:r w:rsidRPr="00433B55">
              <w:rPr>
                <w:sz w:val="28"/>
                <w:szCs w:val="28"/>
              </w:rPr>
              <w:t>Дидактические игры</w:t>
            </w:r>
          </w:p>
          <w:p w:rsidR="008E4856" w:rsidRPr="00433B55" w:rsidRDefault="008E4856" w:rsidP="00D82D46">
            <w:pPr>
              <w:rPr>
                <w:sz w:val="28"/>
                <w:szCs w:val="28"/>
              </w:rPr>
            </w:pPr>
            <w:r w:rsidRPr="00433B55">
              <w:rPr>
                <w:sz w:val="28"/>
                <w:szCs w:val="28"/>
              </w:rPr>
              <w:t xml:space="preserve"> « Кто в лесу живет?»</w:t>
            </w:r>
          </w:p>
          <w:p w:rsidR="008E4856" w:rsidRPr="00433B55" w:rsidRDefault="008E4856" w:rsidP="00D82D46">
            <w:pPr>
              <w:rPr>
                <w:sz w:val="28"/>
                <w:szCs w:val="28"/>
              </w:rPr>
            </w:pPr>
            <w:r w:rsidRPr="00433B55">
              <w:rPr>
                <w:sz w:val="28"/>
                <w:szCs w:val="28"/>
              </w:rPr>
              <w:t>«Отгадай и покажи»</w:t>
            </w:r>
          </w:p>
          <w:p w:rsidR="008E4856" w:rsidRPr="00433B55" w:rsidRDefault="008E4856" w:rsidP="00D82D46">
            <w:pPr>
              <w:rPr>
                <w:sz w:val="28"/>
                <w:szCs w:val="28"/>
              </w:rPr>
            </w:pPr>
            <w:r w:rsidRPr="00433B55">
              <w:rPr>
                <w:sz w:val="28"/>
                <w:szCs w:val="28"/>
              </w:rPr>
              <w:t>«4 лишний», «Кто к нам в гости прилетел?»</w:t>
            </w:r>
          </w:p>
        </w:tc>
        <w:tc>
          <w:tcPr>
            <w:tcW w:w="1418" w:type="dxa"/>
            <w:tcBorders>
              <w:top w:val="single" w:sz="8" w:space="0" w:color="auto"/>
            </w:tcBorders>
          </w:tcPr>
          <w:p w:rsidR="008E4856" w:rsidRPr="00433B55" w:rsidRDefault="008E4856" w:rsidP="00D82D46">
            <w:pPr>
              <w:rPr>
                <w:sz w:val="28"/>
                <w:szCs w:val="28"/>
              </w:rPr>
            </w:pPr>
            <w:r w:rsidRPr="00433B55">
              <w:rPr>
                <w:sz w:val="28"/>
                <w:szCs w:val="28"/>
              </w:rPr>
              <w:t>май</w:t>
            </w:r>
          </w:p>
        </w:tc>
      </w:tr>
      <w:tr w:rsidR="008E4856" w:rsidRPr="000B43E8">
        <w:trPr>
          <w:trHeight w:val="569"/>
        </w:trPr>
        <w:tc>
          <w:tcPr>
            <w:tcW w:w="1985" w:type="dxa"/>
            <w:vMerge w:val="restart"/>
          </w:tcPr>
          <w:p w:rsidR="008E4856" w:rsidRPr="00433B55" w:rsidRDefault="008E4856" w:rsidP="00D82D46">
            <w:pPr>
              <w:rPr>
                <w:sz w:val="28"/>
                <w:szCs w:val="28"/>
              </w:rPr>
            </w:pPr>
            <w:r w:rsidRPr="00433B55">
              <w:rPr>
                <w:sz w:val="28"/>
                <w:szCs w:val="28"/>
              </w:rPr>
              <w:t>Низкий уровень развития экспрессивной речи</w:t>
            </w:r>
          </w:p>
        </w:tc>
        <w:tc>
          <w:tcPr>
            <w:tcW w:w="3685" w:type="dxa"/>
            <w:tcBorders>
              <w:top w:val="single" w:sz="8" w:space="0" w:color="auto"/>
              <w:bottom w:val="single" w:sz="8" w:space="0" w:color="auto"/>
            </w:tcBorders>
          </w:tcPr>
          <w:p w:rsidR="008E4856" w:rsidRPr="00433B55" w:rsidRDefault="008E4856" w:rsidP="00D82D46">
            <w:pPr>
              <w:spacing w:before="100" w:beforeAutospacing="1" w:after="100" w:afterAutospacing="1"/>
              <w:rPr>
                <w:sz w:val="28"/>
                <w:szCs w:val="28"/>
              </w:rPr>
            </w:pPr>
            <w:r w:rsidRPr="00433B55">
              <w:rPr>
                <w:sz w:val="28"/>
                <w:szCs w:val="28"/>
              </w:rPr>
              <w:t xml:space="preserve">Учить детей называть родителей, родственников (мама, папа, бабушка). </w:t>
            </w:r>
          </w:p>
        </w:tc>
        <w:tc>
          <w:tcPr>
            <w:tcW w:w="19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Словесные приемы: беседа о членах семьи с опорой на фотографии,</w:t>
            </w:r>
          </w:p>
          <w:p w:rsidR="008E4856" w:rsidRPr="00433B55" w:rsidRDefault="008E4856" w:rsidP="00D82D46">
            <w:pPr>
              <w:rPr>
                <w:sz w:val="28"/>
                <w:szCs w:val="28"/>
              </w:rPr>
            </w:pPr>
            <w:r w:rsidRPr="00433B55">
              <w:rPr>
                <w:sz w:val="28"/>
                <w:szCs w:val="28"/>
              </w:rPr>
              <w:t>речевой образец произнесения упрощенных имен членов семьи,</w:t>
            </w:r>
          </w:p>
          <w:p w:rsidR="008E4856" w:rsidRPr="00433B55" w:rsidRDefault="008E4856" w:rsidP="00D82D46">
            <w:pPr>
              <w:rPr>
                <w:sz w:val="28"/>
                <w:szCs w:val="28"/>
              </w:rPr>
            </w:pPr>
            <w:r w:rsidRPr="00433B55">
              <w:rPr>
                <w:sz w:val="28"/>
                <w:szCs w:val="28"/>
              </w:rPr>
              <w:t xml:space="preserve"> повторное проговаривание.</w:t>
            </w:r>
          </w:p>
          <w:p w:rsidR="008E4856" w:rsidRPr="00433B55" w:rsidRDefault="008E4856" w:rsidP="00D82D46">
            <w:pPr>
              <w:rPr>
                <w:sz w:val="28"/>
                <w:szCs w:val="28"/>
              </w:rPr>
            </w:pPr>
            <w:r w:rsidRPr="00433B55">
              <w:rPr>
                <w:sz w:val="28"/>
                <w:szCs w:val="28"/>
              </w:rPr>
              <w:t>Наглядные приемы: показ фотографий,картинок.</w:t>
            </w:r>
          </w:p>
        </w:tc>
        <w:tc>
          <w:tcPr>
            <w:tcW w:w="1418"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октябрь сентябрь</w:t>
            </w:r>
          </w:p>
        </w:tc>
      </w:tr>
      <w:tr w:rsidR="008E4856" w:rsidRPr="000B43E8">
        <w:trPr>
          <w:trHeight w:val="234"/>
        </w:trPr>
        <w:tc>
          <w:tcPr>
            <w:tcW w:w="1985" w:type="dxa"/>
            <w:vMerge/>
          </w:tcPr>
          <w:p w:rsidR="008E4856" w:rsidRPr="00433B55" w:rsidRDefault="008E4856" w:rsidP="00D82D46">
            <w:pPr>
              <w:rPr>
                <w:sz w:val="28"/>
                <w:szCs w:val="28"/>
              </w:rPr>
            </w:pPr>
          </w:p>
        </w:tc>
        <w:tc>
          <w:tcPr>
            <w:tcW w:w="3685" w:type="dxa"/>
            <w:tcBorders>
              <w:top w:val="single" w:sz="8" w:space="0" w:color="auto"/>
              <w:bottom w:val="single" w:sz="8" w:space="0" w:color="auto"/>
            </w:tcBorders>
          </w:tcPr>
          <w:p w:rsidR="008E4856" w:rsidRPr="00433B55" w:rsidRDefault="008E4856" w:rsidP="00D82D46">
            <w:pPr>
              <w:spacing w:before="100" w:beforeAutospacing="1" w:after="100" w:afterAutospacing="1"/>
              <w:rPr>
                <w:sz w:val="28"/>
                <w:szCs w:val="28"/>
              </w:rPr>
            </w:pPr>
            <w:r w:rsidRPr="00433B55">
              <w:rPr>
                <w:sz w:val="28"/>
                <w:szCs w:val="28"/>
              </w:rPr>
              <w:t>Учить детей называть имена друзей.</w:t>
            </w:r>
          </w:p>
        </w:tc>
        <w:tc>
          <w:tcPr>
            <w:tcW w:w="19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Словесные приемы: беседа о детях в группе с опорой на фотографии,</w:t>
            </w:r>
          </w:p>
          <w:p w:rsidR="008E4856" w:rsidRPr="00433B55" w:rsidRDefault="008E4856" w:rsidP="00D82D46">
            <w:pPr>
              <w:rPr>
                <w:sz w:val="28"/>
                <w:szCs w:val="28"/>
              </w:rPr>
            </w:pPr>
            <w:r w:rsidRPr="00433B55">
              <w:rPr>
                <w:sz w:val="28"/>
                <w:szCs w:val="28"/>
              </w:rPr>
              <w:t>речевой образец произнесения упрощенных имен детей.</w:t>
            </w:r>
          </w:p>
          <w:p w:rsidR="008E4856" w:rsidRPr="00433B55" w:rsidRDefault="008E4856" w:rsidP="00D82D46">
            <w:pPr>
              <w:rPr>
                <w:sz w:val="28"/>
                <w:szCs w:val="28"/>
              </w:rPr>
            </w:pPr>
            <w:r w:rsidRPr="00433B55">
              <w:rPr>
                <w:sz w:val="28"/>
                <w:szCs w:val="28"/>
              </w:rPr>
              <w:t xml:space="preserve"> Повторное проговаривание.</w:t>
            </w:r>
          </w:p>
          <w:p w:rsidR="008E4856" w:rsidRPr="00433B55" w:rsidRDefault="008E4856" w:rsidP="00D82D46">
            <w:pPr>
              <w:rPr>
                <w:sz w:val="28"/>
                <w:szCs w:val="28"/>
              </w:rPr>
            </w:pPr>
            <w:r w:rsidRPr="00433B55">
              <w:rPr>
                <w:sz w:val="28"/>
                <w:szCs w:val="28"/>
              </w:rPr>
              <w:t>Наглядные приемы: показ фотографий, картинок.</w:t>
            </w:r>
          </w:p>
        </w:tc>
        <w:tc>
          <w:tcPr>
            <w:tcW w:w="1418"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декабрь ноябрь</w:t>
            </w:r>
          </w:p>
        </w:tc>
      </w:tr>
      <w:tr w:rsidR="008E4856" w:rsidRPr="000B43E8">
        <w:trPr>
          <w:trHeight w:val="1256"/>
        </w:trPr>
        <w:tc>
          <w:tcPr>
            <w:tcW w:w="1985" w:type="dxa"/>
            <w:vMerge/>
          </w:tcPr>
          <w:p w:rsidR="008E4856" w:rsidRPr="00433B55" w:rsidRDefault="008E4856" w:rsidP="00D82D46">
            <w:pPr>
              <w:rPr>
                <w:sz w:val="28"/>
                <w:szCs w:val="28"/>
              </w:rPr>
            </w:pPr>
          </w:p>
        </w:tc>
        <w:tc>
          <w:tcPr>
            <w:tcW w:w="3685" w:type="dxa"/>
            <w:tcBorders>
              <w:top w:val="single" w:sz="8" w:space="0" w:color="auto"/>
              <w:bottom w:val="single" w:sz="8" w:space="0" w:color="auto"/>
            </w:tcBorders>
          </w:tcPr>
          <w:p w:rsidR="008E4856" w:rsidRPr="00433B55" w:rsidRDefault="008E4856" w:rsidP="00D82D46">
            <w:pPr>
              <w:spacing w:before="100" w:beforeAutospacing="1" w:after="100" w:afterAutospacing="1"/>
              <w:rPr>
                <w:sz w:val="28"/>
                <w:szCs w:val="28"/>
              </w:rPr>
            </w:pPr>
            <w:r w:rsidRPr="00433B55">
              <w:rPr>
                <w:sz w:val="28"/>
                <w:szCs w:val="28"/>
              </w:rPr>
              <w:t xml:space="preserve">Учить подражанию: </w:t>
            </w:r>
            <w:r w:rsidRPr="00433B55">
              <w:rPr>
                <w:sz w:val="28"/>
                <w:szCs w:val="28"/>
              </w:rPr>
              <w:br/>
              <w:t xml:space="preserve">• голосам животных; </w:t>
            </w:r>
            <w:r w:rsidRPr="00433B55">
              <w:rPr>
                <w:sz w:val="28"/>
                <w:szCs w:val="28"/>
              </w:rPr>
              <w:br/>
              <w:t xml:space="preserve">• звукам окружающего мира; </w:t>
            </w:r>
            <w:r w:rsidRPr="00433B55">
              <w:rPr>
                <w:sz w:val="28"/>
                <w:szCs w:val="28"/>
              </w:rPr>
              <w:br/>
              <w:t xml:space="preserve">• звукам музыкальных инструментов. </w:t>
            </w:r>
          </w:p>
        </w:tc>
        <w:tc>
          <w:tcPr>
            <w:tcW w:w="19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Словесные приемы: беседа о животных,звуках леса,музыкальных инструментах</w:t>
            </w:r>
          </w:p>
          <w:p w:rsidR="008E4856" w:rsidRPr="00433B55" w:rsidRDefault="008E4856" w:rsidP="00D82D46">
            <w:pPr>
              <w:rPr>
                <w:sz w:val="28"/>
                <w:szCs w:val="28"/>
              </w:rPr>
            </w:pPr>
            <w:r w:rsidRPr="00433B55">
              <w:rPr>
                <w:sz w:val="28"/>
                <w:szCs w:val="28"/>
              </w:rPr>
              <w:t>Игра « Что как звучит?» для каждой категории.</w:t>
            </w:r>
          </w:p>
        </w:tc>
        <w:tc>
          <w:tcPr>
            <w:tcW w:w="1418"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январь февраль</w:t>
            </w:r>
          </w:p>
        </w:tc>
      </w:tr>
      <w:tr w:rsidR="008E4856" w:rsidRPr="000B43E8">
        <w:trPr>
          <w:trHeight w:val="268"/>
        </w:trPr>
        <w:tc>
          <w:tcPr>
            <w:tcW w:w="1985" w:type="dxa"/>
            <w:vMerge/>
          </w:tcPr>
          <w:p w:rsidR="008E4856" w:rsidRPr="00433B55" w:rsidRDefault="008E4856" w:rsidP="00D82D46">
            <w:pPr>
              <w:rPr>
                <w:sz w:val="28"/>
                <w:szCs w:val="28"/>
              </w:rPr>
            </w:pPr>
          </w:p>
        </w:tc>
        <w:tc>
          <w:tcPr>
            <w:tcW w:w="3685" w:type="dxa"/>
            <w:tcBorders>
              <w:top w:val="single" w:sz="8" w:space="0" w:color="auto"/>
              <w:bottom w:val="single" w:sz="8" w:space="0" w:color="auto"/>
            </w:tcBorders>
          </w:tcPr>
          <w:p w:rsidR="008E4856" w:rsidRPr="00433B55" w:rsidRDefault="008E4856" w:rsidP="00D82D46">
            <w:pPr>
              <w:spacing w:before="100" w:beforeAutospacing="1" w:after="100" w:afterAutospacing="1"/>
              <w:rPr>
                <w:sz w:val="28"/>
                <w:szCs w:val="28"/>
              </w:rPr>
            </w:pPr>
            <w:r w:rsidRPr="00433B55">
              <w:rPr>
                <w:sz w:val="28"/>
                <w:szCs w:val="28"/>
              </w:rPr>
              <w:t>Учить отдавать приказания</w:t>
            </w:r>
          </w:p>
        </w:tc>
        <w:tc>
          <w:tcPr>
            <w:tcW w:w="1985"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Индивидуальные занятия</w:t>
            </w:r>
          </w:p>
        </w:tc>
        <w:tc>
          <w:tcPr>
            <w:tcW w:w="5244"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Словесные приемы: Правильный речевой образец простых глаголов в повелительном наклонении.</w:t>
            </w:r>
          </w:p>
          <w:p w:rsidR="008E4856" w:rsidRPr="00433B55" w:rsidRDefault="008E4856" w:rsidP="00D82D46">
            <w:pPr>
              <w:rPr>
                <w:sz w:val="28"/>
                <w:szCs w:val="28"/>
              </w:rPr>
            </w:pPr>
            <w:r w:rsidRPr="00433B55">
              <w:rPr>
                <w:sz w:val="28"/>
                <w:szCs w:val="28"/>
              </w:rPr>
              <w:t>Речевая игра «Скажи кукле ….»</w:t>
            </w:r>
          </w:p>
        </w:tc>
        <w:tc>
          <w:tcPr>
            <w:tcW w:w="1418" w:type="dxa"/>
            <w:tcBorders>
              <w:top w:val="single" w:sz="8" w:space="0" w:color="auto"/>
              <w:bottom w:val="single" w:sz="8" w:space="0" w:color="auto"/>
            </w:tcBorders>
          </w:tcPr>
          <w:p w:rsidR="008E4856" w:rsidRPr="00433B55" w:rsidRDefault="008E4856" w:rsidP="00D82D46">
            <w:pPr>
              <w:rPr>
                <w:sz w:val="28"/>
                <w:szCs w:val="28"/>
              </w:rPr>
            </w:pPr>
            <w:r w:rsidRPr="00433B55">
              <w:rPr>
                <w:sz w:val="28"/>
                <w:szCs w:val="28"/>
              </w:rPr>
              <w:t>март апрель</w:t>
            </w:r>
          </w:p>
          <w:p w:rsidR="008E4856" w:rsidRPr="00433B55" w:rsidRDefault="008E4856" w:rsidP="00D82D46">
            <w:pPr>
              <w:rPr>
                <w:sz w:val="28"/>
                <w:szCs w:val="28"/>
              </w:rPr>
            </w:pPr>
          </w:p>
        </w:tc>
      </w:tr>
      <w:tr w:rsidR="008E4856" w:rsidRPr="000B43E8">
        <w:trPr>
          <w:trHeight w:val="1068"/>
        </w:trPr>
        <w:tc>
          <w:tcPr>
            <w:tcW w:w="1985" w:type="dxa"/>
            <w:vMerge/>
          </w:tcPr>
          <w:p w:rsidR="008E4856" w:rsidRPr="00433B55" w:rsidRDefault="008E4856" w:rsidP="00D82D46">
            <w:pPr>
              <w:rPr>
                <w:sz w:val="28"/>
                <w:szCs w:val="28"/>
              </w:rPr>
            </w:pPr>
          </w:p>
        </w:tc>
        <w:tc>
          <w:tcPr>
            <w:tcW w:w="3685" w:type="dxa"/>
            <w:tcBorders>
              <w:top w:val="single" w:sz="8" w:space="0" w:color="auto"/>
            </w:tcBorders>
          </w:tcPr>
          <w:p w:rsidR="008E4856" w:rsidRPr="00433B55" w:rsidRDefault="008E4856" w:rsidP="00D82D46">
            <w:pPr>
              <w:spacing w:before="100" w:beforeAutospacing="1" w:after="100" w:afterAutospacing="1"/>
              <w:rPr>
                <w:sz w:val="28"/>
                <w:szCs w:val="28"/>
              </w:rPr>
            </w:pPr>
            <w:r w:rsidRPr="00433B55">
              <w:rPr>
                <w:sz w:val="28"/>
                <w:szCs w:val="28"/>
              </w:rPr>
              <w:t>Учить выражать просьбы с помощью простых предложений</w:t>
            </w:r>
          </w:p>
        </w:tc>
        <w:tc>
          <w:tcPr>
            <w:tcW w:w="1985" w:type="dxa"/>
            <w:tcBorders>
              <w:top w:val="single" w:sz="8" w:space="0" w:color="auto"/>
            </w:tcBorders>
          </w:tcPr>
          <w:p w:rsidR="008E4856" w:rsidRPr="00433B55" w:rsidRDefault="008E4856" w:rsidP="00D82D46">
            <w:pPr>
              <w:rPr>
                <w:sz w:val="28"/>
                <w:szCs w:val="28"/>
              </w:rPr>
            </w:pPr>
            <w:r w:rsidRPr="00433B55">
              <w:rPr>
                <w:sz w:val="28"/>
                <w:szCs w:val="28"/>
              </w:rPr>
              <w:t>Индивидуальные занятия</w:t>
            </w:r>
          </w:p>
          <w:p w:rsidR="008E4856" w:rsidRPr="00433B55" w:rsidRDefault="008E4856" w:rsidP="00D82D46">
            <w:pPr>
              <w:rPr>
                <w:sz w:val="28"/>
                <w:szCs w:val="28"/>
              </w:rPr>
            </w:pPr>
          </w:p>
        </w:tc>
        <w:tc>
          <w:tcPr>
            <w:tcW w:w="5244" w:type="dxa"/>
            <w:tcBorders>
              <w:top w:val="single" w:sz="8" w:space="0" w:color="auto"/>
            </w:tcBorders>
          </w:tcPr>
          <w:p w:rsidR="008E4856" w:rsidRPr="00433B55" w:rsidRDefault="008E4856" w:rsidP="00D82D46">
            <w:pPr>
              <w:rPr>
                <w:sz w:val="28"/>
                <w:szCs w:val="28"/>
              </w:rPr>
            </w:pPr>
            <w:r w:rsidRPr="00433B55">
              <w:rPr>
                <w:sz w:val="28"/>
                <w:szCs w:val="28"/>
              </w:rPr>
              <w:t>Словесные приемы: Правильный речевой образец простых глаголов в повелительном наклонении + существительное</w:t>
            </w:r>
            <w:r w:rsidRPr="00433B55">
              <w:rPr>
                <w:sz w:val="28"/>
                <w:szCs w:val="28"/>
              </w:rPr>
              <w:br/>
              <w:t>Многократное повторение.</w:t>
            </w:r>
          </w:p>
        </w:tc>
        <w:tc>
          <w:tcPr>
            <w:tcW w:w="1418" w:type="dxa"/>
            <w:tcBorders>
              <w:top w:val="single" w:sz="8" w:space="0" w:color="auto"/>
            </w:tcBorders>
          </w:tcPr>
          <w:p w:rsidR="008E4856" w:rsidRPr="00433B55" w:rsidRDefault="008E4856" w:rsidP="00D82D46">
            <w:pPr>
              <w:rPr>
                <w:sz w:val="28"/>
                <w:szCs w:val="28"/>
              </w:rPr>
            </w:pPr>
            <w:r w:rsidRPr="00433B55">
              <w:rPr>
                <w:sz w:val="28"/>
                <w:szCs w:val="28"/>
              </w:rPr>
              <w:t>май</w:t>
            </w:r>
          </w:p>
        </w:tc>
      </w:tr>
    </w:tbl>
    <w:p w:rsidR="008E4856" w:rsidRPr="000B43E8" w:rsidRDefault="008E4856" w:rsidP="0043474D">
      <w:pPr>
        <w:ind w:left="284"/>
        <w:rPr>
          <w:b/>
          <w:bCs/>
          <w:sz w:val="28"/>
          <w:szCs w:val="28"/>
        </w:rPr>
      </w:pPr>
    </w:p>
    <w:p w:rsidR="008E4856" w:rsidRPr="000B43E8" w:rsidRDefault="008E4856" w:rsidP="0043474D">
      <w:pPr>
        <w:rPr>
          <w:b/>
          <w:bCs/>
          <w:sz w:val="28"/>
          <w:szCs w:val="28"/>
        </w:rPr>
      </w:pPr>
      <w:r w:rsidRPr="000B43E8">
        <w:rPr>
          <w:b/>
          <w:bCs/>
          <w:sz w:val="28"/>
          <w:szCs w:val="28"/>
        </w:rPr>
        <w:br w:type="page"/>
      </w:r>
    </w:p>
    <w:p w:rsidR="008E4856" w:rsidRPr="00E044F6" w:rsidRDefault="008E4856" w:rsidP="0043474D">
      <w:pPr>
        <w:ind w:left="284"/>
        <w:jc w:val="center"/>
        <w:rPr>
          <w:b/>
          <w:bCs/>
          <w:sz w:val="36"/>
          <w:szCs w:val="36"/>
        </w:rPr>
      </w:pPr>
      <w:r w:rsidRPr="00E044F6">
        <w:rPr>
          <w:sz w:val="28"/>
          <w:szCs w:val="28"/>
        </w:rPr>
        <w:t>Коррекционно-развивающая и образовательная работа по реализации ИОМ</w:t>
      </w:r>
    </w:p>
    <w:p w:rsidR="008E4856" w:rsidRPr="000B43E8" w:rsidRDefault="008E4856" w:rsidP="0043474D">
      <w:pPr>
        <w:ind w:left="284"/>
        <w:rPr>
          <w:b/>
          <w:bCs/>
          <w:sz w:val="28"/>
          <w:szCs w:val="28"/>
        </w:rPr>
      </w:pPr>
      <w:r w:rsidRPr="000B43E8">
        <w:rPr>
          <w:b/>
          <w:bCs/>
          <w:sz w:val="28"/>
          <w:szCs w:val="28"/>
        </w:rPr>
        <w:t>1 квартал.</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53"/>
        <w:gridCol w:w="2406"/>
        <w:gridCol w:w="3569"/>
        <w:gridCol w:w="2409"/>
        <w:gridCol w:w="2396"/>
        <w:gridCol w:w="2282"/>
      </w:tblGrid>
      <w:tr w:rsidR="008E4856" w:rsidRPr="000B43E8">
        <w:trPr>
          <w:trHeight w:val="708"/>
        </w:trPr>
        <w:tc>
          <w:tcPr>
            <w:tcW w:w="1853" w:type="dxa"/>
          </w:tcPr>
          <w:p w:rsidR="008E4856" w:rsidRPr="00433B55" w:rsidRDefault="008E4856" w:rsidP="00D82D46">
            <w:pPr>
              <w:rPr>
                <w:b/>
                <w:bCs/>
                <w:sz w:val="28"/>
                <w:szCs w:val="28"/>
              </w:rPr>
            </w:pPr>
            <w:r w:rsidRPr="00433B55">
              <w:rPr>
                <w:b/>
                <w:bCs/>
                <w:sz w:val="28"/>
                <w:szCs w:val="28"/>
              </w:rPr>
              <w:t>Специалист</w:t>
            </w:r>
          </w:p>
        </w:tc>
        <w:tc>
          <w:tcPr>
            <w:tcW w:w="2406" w:type="dxa"/>
          </w:tcPr>
          <w:p w:rsidR="008E4856" w:rsidRPr="00433B55" w:rsidRDefault="008E4856" w:rsidP="00D82D46">
            <w:pPr>
              <w:rPr>
                <w:b/>
                <w:bCs/>
                <w:sz w:val="28"/>
                <w:szCs w:val="28"/>
              </w:rPr>
            </w:pPr>
            <w:r w:rsidRPr="00433B55">
              <w:rPr>
                <w:b/>
                <w:bCs/>
                <w:sz w:val="28"/>
                <w:szCs w:val="28"/>
              </w:rPr>
              <w:t>Воспитатель</w:t>
            </w:r>
          </w:p>
        </w:tc>
        <w:tc>
          <w:tcPr>
            <w:tcW w:w="3569" w:type="dxa"/>
          </w:tcPr>
          <w:p w:rsidR="008E4856" w:rsidRPr="00433B55" w:rsidRDefault="008E4856" w:rsidP="00D82D46">
            <w:pPr>
              <w:rPr>
                <w:b/>
                <w:bCs/>
                <w:sz w:val="28"/>
                <w:szCs w:val="28"/>
              </w:rPr>
            </w:pPr>
            <w:r w:rsidRPr="00433B55">
              <w:rPr>
                <w:b/>
                <w:bCs/>
                <w:sz w:val="28"/>
                <w:szCs w:val="28"/>
              </w:rPr>
              <w:t>Педагог – психолог/Учитель - дефектолог</w:t>
            </w:r>
          </w:p>
        </w:tc>
        <w:tc>
          <w:tcPr>
            <w:tcW w:w="2409" w:type="dxa"/>
          </w:tcPr>
          <w:p w:rsidR="008E4856" w:rsidRPr="00433B55" w:rsidRDefault="008E4856" w:rsidP="00D82D46">
            <w:pPr>
              <w:rPr>
                <w:b/>
                <w:bCs/>
                <w:sz w:val="28"/>
                <w:szCs w:val="28"/>
              </w:rPr>
            </w:pPr>
            <w:r w:rsidRPr="00433B55">
              <w:rPr>
                <w:b/>
                <w:bCs/>
                <w:sz w:val="28"/>
                <w:szCs w:val="28"/>
              </w:rPr>
              <w:t>Музыкальный руководитель</w:t>
            </w:r>
          </w:p>
        </w:tc>
        <w:tc>
          <w:tcPr>
            <w:tcW w:w="2396" w:type="dxa"/>
          </w:tcPr>
          <w:p w:rsidR="008E4856" w:rsidRPr="00433B55" w:rsidRDefault="008E4856" w:rsidP="00D82D46">
            <w:pPr>
              <w:rPr>
                <w:b/>
                <w:bCs/>
                <w:sz w:val="28"/>
                <w:szCs w:val="28"/>
              </w:rPr>
            </w:pPr>
            <w:r w:rsidRPr="00433B55">
              <w:rPr>
                <w:b/>
                <w:bCs/>
                <w:sz w:val="28"/>
                <w:szCs w:val="28"/>
              </w:rPr>
              <w:t>Учитель логопед</w:t>
            </w:r>
          </w:p>
        </w:tc>
        <w:tc>
          <w:tcPr>
            <w:tcW w:w="2282" w:type="dxa"/>
          </w:tcPr>
          <w:p w:rsidR="008E4856" w:rsidRPr="00433B55" w:rsidRDefault="008E4856" w:rsidP="00D82D46">
            <w:pPr>
              <w:rPr>
                <w:b/>
                <w:bCs/>
                <w:sz w:val="28"/>
                <w:szCs w:val="28"/>
              </w:rPr>
            </w:pPr>
            <w:r w:rsidRPr="00433B55">
              <w:rPr>
                <w:b/>
                <w:bCs/>
                <w:sz w:val="28"/>
                <w:szCs w:val="28"/>
              </w:rPr>
              <w:t>Иструктор по ФИЗО</w:t>
            </w:r>
          </w:p>
        </w:tc>
      </w:tr>
      <w:tr w:rsidR="008E4856" w:rsidRPr="000B43E8">
        <w:trPr>
          <w:trHeight w:val="4533"/>
        </w:trPr>
        <w:tc>
          <w:tcPr>
            <w:tcW w:w="1853" w:type="dxa"/>
          </w:tcPr>
          <w:p w:rsidR="008E4856" w:rsidRPr="00433B55" w:rsidRDefault="008E4856" w:rsidP="00D82D46">
            <w:pPr>
              <w:rPr>
                <w:sz w:val="28"/>
                <w:szCs w:val="28"/>
              </w:rPr>
            </w:pPr>
            <w:r w:rsidRPr="00433B55">
              <w:rPr>
                <w:sz w:val="28"/>
                <w:szCs w:val="28"/>
              </w:rPr>
              <w:t>Рекомендации, игры и упражнения</w:t>
            </w:r>
          </w:p>
        </w:tc>
        <w:tc>
          <w:tcPr>
            <w:tcW w:w="2406" w:type="dxa"/>
          </w:tcPr>
          <w:p w:rsidR="008E4856" w:rsidRPr="00433B55" w:rsidRDefault="008E4856" w:rsidP="0043474D">
            <w:pPr>
              <w:pStyle w:val="ListParagraph"/>
              <w:numPr>
                <w:ilvl w:val="0"/>
                <w:numId w:val="9"/>
              </w:numPr>
              <w:spacing w:after="0" w:line="240" w:lineRule="auto"/>
              <w:ind w:left="55" w:firstLine="0"/>
              <w:rPr>
                <w:rFonts w:ascii="Times New Roman" w:hAnsi="Times New Roman" w:cs="Times New Roman"/>
                <w:sz w:val="28"/>
                <w:szCs w:val="28"/>
              </w:rPr>
            </w:pPr>
            <w:r w:rsidRPr="00433B55">
              <w:rPr>
                <w:rFonts w:ascii="Times New Roman" w:hAnsi="Times New Roman" w:cs="Times New Roman"/>
                <w:sz w:val="28"/>
                <w:szCs w:val="28"/>
              </w:rPr>
              <w:t>Решение образовательных задач в НОД и режимных моментах в соответствии с комплексно-тематическим планированием по образовательным областям.</w:t>
            </w:r>
          </w:p>
          <w:p w:rsidR="008E4856" w:rsidRPr="00433B55" w:rsidRDefault="008E4856" w:rsidP="0043474D">
            <w:pPr>
              <w:pStyle w:val="ListParagraph"/>
              <w:numPr>
                <w:ilvl w:val="0"/>
                <w:numId w:val="9"/>
              </w:numPr>
              <w:spacing w:after="0" w:line="240" w:lineRule="auto"/>
              <w:ind w:left="55" w:firstLine="0"/>
              <w:rPr>
                <w:rFonts w:ascii="Times New Roman" w:hAnsi="Times New Roman" w:cs="Times New Roman"/>
                <w:sz w:val="28"/>
                <w:szCs w:val="28"/>
              </w:rPr>
            </w:pPr>
            <w:r w:rsidRPr="00433B55">
              <w:rPr>
                <w:rFonts w:ascii="Times New Roman" w:hAnsi="Times New Roman" w:cs="Times New Roman"/>
                <w:sz w:val="28"/>
                <w:szCs w:val="28"/>
              </w:rPr>
              <w:t>Выполнение рекомендаций узких специалистов</w:t>
            </w:r>
          </w:p>
        </w:tc>
        <w:tc>
          <w:tcPr>
            <w:tcW w:w="3569" w:type="dxa"/>
          </w:tcPr>
          <w:p w:rsidR="008E4856" w:rsidRPr="00433B55" w:rsidRDefault="008E4856" w:rsidP="00D82D46">
            <w:pPr>
              <w:rPr>
                <w:sz w:val="28"/>
                <w:szCs w:val="28"/>
              </w:rPr>
            </w:pPr>
            <w:r w:rsidRPr="00433B55">
              <w:rPr>
                <w:b/>
                <w:bCs/>
                <w:i/>
                <w:iCs/>
                <w:sz w:val="28"/>
                <w:szCs w:val="28"/>
              </w:rPr>
              <w:t xml:space="preserve">1.  Массаж </w:t>
            </w:r>
            <w:r w:rsidRPr="00433B55">
              <w:rPr>
                <w:sz w:val="28"/>
                <w:szCs w:val="28"/>
              </w:rPr>
              <w:t>кистей рук массажными шариками, хождение по массажным коврикам.</w:t>
            </w:r>
          </w:p>
          <w:p w:rsidR="008E4856" w:rsidRPr="00433B55" w:rsidRDefault="008E4856" w:rsidP="00D82D46">
            <w:pPr>
              <w:rPr>
                <w:b/>
                <w:bCs/>
                <w:i/>
                <w:iCs/>
                <w:sz w:val="28"/>
                <w:szCs w:val="28"/>
              </w:rPr>
            </w:pPr>
            <w:r w:rsidRPr="00433B55">
              <w:rPr>
                <w:b/>
                <w:bCs/>
                <w:i/>
                <w:iCs/>
                <w:sz w:val="28"/>
                <w:szCs w:val="28"/>
              </w:rPr>
              <w:t>2. Дыхательные игры и упражнения</w:t>
            </w:r>
          </w:p>
          <w:p w:rsidR="008E4856" w:rsidRPr="00433B55" w:rsidRDefault="008E4856" w:rsidP="00D82D46">
            <w:pPr>
              <w:rPr>
                <w:sz w:val="28"/>
                <w:szCs w:val="28"/>
              </w:rPr>
            </w:pPr>
            <w:r w:rsidRPr="00433B55">
              <w:rPr>
                <w:sz w:val="28"/>
                <w:szCs w:val="28"/>
              </w:rPr>
              <w:t>«Дутибол» «Насос».</w:t>
            </w:r>
          </w:p>
          <w:p w:rsidR="008E4856" w:rsidRPr="00433B55" w:rsidRDefault="008E4856" w:rsidP="00D82D46">
            <w:pPr>
              <w:rPr>
                <w:b/>
                <w:bCs/>
                <w:i/>
                <w:iCs/>
                <w:sz w:val="28"/>
                <w:szCs w:val="28"/>
              </w:rPr>
            </w:pPr>
            <w:r w:rsidRPr="00433B55">
              <w:rPr>
                <w:b/>
                <w:bCs/>
                <w:i/>
                <w:iCs/>
                <w:sz w:val="28"/>
                <w:szCs w:val="28"/>
              </w:rPr>
              <w:t>3.Сенсомоторное развитие.</w:t>
            </w:r>
          </w:p>
          <w:p w:rsidR="008E4856" w:rsidRPr="00433B55" w:rsidRDefault="008E4856" w:rsidP="00D82D46">
            <w:pPr>
              <w:pStyle w:val="ListParagraph"/>
              <w:numPr>
                <w:ilvl w:val="0"/>
                <w:numId w:val="7"/>
              </w:numPr>
              <w:spacing w:after="0" w:line="240" w:lineRule="auto"/>
              <w:rPr>
                <w:rFonts w:ascii="Times New Roman" w:hAnsi="Times New Roman" w:cs="Times New Roman"/>
                <w:sz w:val="28"/>
                <w:szCs w:val="28"/>
              </w:rPr>
            </w:pPr>
            <w:r w:rsidRPr="00433B55">
              <w:rPr>
                <w:rFonts w:ascii="Times New Roman" w:hAnsi="Times New Roman" w:cs="Times New Roman"/>
                <w:i/>
                <w:iCs/>
                <w:sz w:val="28"/>
                <w:szCs w:val="28"/>
              </w:rPr>
              <w:t>Пальчиковые игры</w:t>
            </w:r>
            <w:r w:rsidRPr="00433B55">
              <w:rPr>
                <w:rFonts w:ascii="Times New Roman" w:hAnsi="Times New Roman" w:cs="Times New Roman"/>
                <w:sz w:val="28"/>
                <w:szCs w:val="28"/>
              </w:rPr>
              <w:t xml:space="preserve"> «Колечки» «Колечки с усложнением»</w:t>
            </w:r>
          </w:p>
          <w:p w:rsidR="008E4856" w:rsidRPr="00433B55" w:rsidRDefault="008E4856" w:rsidP="00D82D46">
            <w:pPr>
              <w:pStyle w:val="ListParagraph"/>
              <w:numPr>
                <w:ilvl w:val="0"/>
                <w:numId w:val="7"/>
              </w:numPr>
              <w:spacing w:after="0" w:line="240" w:lineRule="auto"/>
              <w:rPr>
                <w:rFonts w:ascii="Times New Roman" w:hAnsi="Times New Roman" w:cs="Times New Roman"/>
                <w:sz w:val="28"/>
                <w:szCs w:val="28"/>
              </w:rPr>
            </w:pPr>
            <w:r w:rsidRPr="00433B55">
              <w:rPr>
                <w:rFonts w:ascii="Times New Roman" w:hAnsi="Times New Roman" w:cs="Times New Roman"/>
                <w:i/>
                <w:iCs/>
                <w:sz w:val="28"/>
                <w:szCs w:val="28"/>
              </w:rPr>
              <w:t>Глазодвигательные упражнения</w:t>
            </w:r>
            <w:r w:rsidRPr="00433B55">
              <w:rPr>
                <w:rFonts w:ascii="Times New Roman" w:hAnsi="Times New Roman" w:cs="Times New Roman"/>
                <w:sz w:val="28"/>
                <w:szCs w:val="28"/>
              </w:rPr>
              <w:t xml:space="preserve"> «Слежение за двигающимся объектом (верх-низ, право-лево, конвергенция)</w:t>
            </w:r>
          </w:p>
          <w:p w:rsidR="008E4856" w:rsidRPr="00433B55" w:rsidRDefault="008E4856" w:rsidP="00D82D46">
            <w:pPr>
              <w:rPr>
                <w:b/>
                <w:bCs/>
                <w:i/>
                <w:iCs/>
                <w:sz w:val="28"/>
                <w:szCs w:val="28"/>
              </w:rPr>
            </w:pPr>
            <w:r w:rsidRPr="00433B55">
              <w:rPr>
                <w:b/>
                <w:bCs/>
                <w:i/>
                <w:iCs/>
                <w:sz w:val="28"/>
                <w:szCs w:val="28"/>
              </w:rPr>
              <w:t>4. Развитие общей моторики и координации движений</w:t>
            </w:r>
          </w:p>
          <w:p w:rsidR="008E4856" w:rsidRPr="00433B55" w:rsidRDefault="008E4856" w:rsidP="00D82D46">
            <w:pPr>
              <w:rPr>
                <w:sz w:val="28"/>
                <w:szCs w:val="28"/>
              </w:rPr>
            </w:pPr>
            <w:r w:rsidRPr="00433B55">
              <w:rPr>
                <w:sz w:val="28"/>
                <w:szCs w:val="28"/>
              </w:rPr>
              <w:t>Ползание на животе и на спине. Маршировка, лёгкий бег, поскоки,</w:t>
            </w:r>
          </w:p>
          <w:p w:rsidR="008E4856" w:rsidRPr="00433B55" w:rsidRDefault="008E4856" w:rsidP="00D82D46">
            <w:pPr>
              <w:rPr>
                <w:sz w:val="28"/>
                <w:szCs w:val="28"/>
              </w:rPr>
            </w:pPr>
            <w:r w:rsidRPr="00433B55">
              <w:rPr>
                <w:sz w:val="28"/>
                <w:szCs w:val="28"/>
              </w:rPr>
              <w:t>хождение на ягодицах</w:t>
            </w:r>
          </w:p>
          <w:p w:rsidR="008E4856" w:rsidRPr="00433B55" w:rsidRDefault="008E4856" w:rsidP="00D82D46">
            <w:pPr>
              <w:rPr>
                <w:b/>
                <w:bCs/>
                <w:i/>
                <w:iCs/>
                <w:sz w:val="28"/>
                <w:szCs w:val="28"/>
              </w:rPr>
            </w:pPr>
            <w:r w:rsidRPr="00433B55">
              <w:rPr>
                <w:b/>
                <w:bCs/>
                <w:i/>
                <w:iCs/>
                <w:sz w:val="28"/>
                <w:szCs w:val="28"/>
              </w:rPr>
              <w:t>5.Развитие мозговых механизмов</w:t>
            </w:r>
          </w:p>
          <w:p w:rsidR="008E4856" w:rsidRPr="00433B55" w:rsidRDefault="008E4856" w:rsidP="00D82D46">
            <w:pPr>
              <w:rPr>
                <w:sz w:val="28"/>
                <w:szCs w:val="28"/>
              </w:rPr>
            </w:pPr>
            <w:r w:rsidRPr="00433B55">
              <w:rPr>
                <w:sz w:val="28"/>
                <w:szCs w:val="28"/>
              </w:rPr>
              <w:t>Упражнения на межполушарное взаимодействие «Лезгинка» «Реципрокные движения»</w:t>
            </w:r>
          </w:p>
          <w:p w:rsidR="008E4856" w:rsidRPr="00433B55" w:rsidRDefault="008E4856" w:rsidP="00D82D46">
            <w:pPr>
              <w:rPr>
                <w:b/>
                <w:bCs/>
                <w:i/>
                <w:iCs/>
                <w:sz w:val="28"/>
                <w:szCs w:val="28"/>
              </w:rPr>
            </w:pPr>
            <w:r w:rsidRPr="00433B55">
              <w:rPr>
                <w:b/>
                <w:bCs/>
                <w:i/>
                <w:iCs/>
                <w:sz w:val="28"/>
                <w:szCs w:val="28"/>
              </w:rPr>
              <w:t>6. Развитие ориентировки в пространстве</w:t>
            </w:r>
          </w:p>
          <w:p w:rsidR="008E4856" w:rsidRPr="00433B55" w:rsidRDefault="008E4856" w:rsidP="00D82D46">
            <w:pPr>
              <w:rPr>
                <w:sz w:val="28"/>
                <w:szCs w:val="28"/>
              </w:rPr>
            </w:pPr>
            <w:r w:rsidRPr="00433B55">
              <w:rPr>
                <w:sz w:val="28"/>
                <w:szCs w:val="28"/>
              </w:rPr>
              <w:t>Ориентировка в пространстве собственного тела, игры перед зеркалом</w:t>
            </w:r>
          </w:p>
          <w:p w:rsidR="008E4856" w:rsidRPr="00433B55" w:rsidRDefault="008E4856" w:rsidP="00D82D46">
            <w:pPr>
              <w:rPr>
                <w:b/>
                <w:bCs/>
                <w:i/>
                <w:iCs/>
                <w:sz w:val="28"/>
                <w:szCs w:val="28"/>
              </w:rPr>
            </w:pPr>
            <w:r w:rsidRPr="00433B55">
              <w:rPr>
                <w:b/>
                <w:bCs/>
                <w:i/>
                <w:iCs/>
                <w:sz w:val="28"/>
                <w:szCs w:val="28"/>
              </w:rPr>
              <w:t>7. Развитие  ВПФ</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Внимание</w:t>
            </w:r>
          </w:p>
          <w:p w:rsidR="008E4856" w:rsidRPr="00433B55" w:rsidRDefault="008E4856" w:rsidP="00D82D46">
            <w:pPr>
              <w:rPr>
                <w:i/>
                <w:iCs/>
                <w:sz w:val="28"/>
                <w:szCs w:val="28"/>
              </w:rPr>
            </w:pPr>
            <w:r w:rsidRPr="00433B55">
              <w:rPr>
                <w:i/>
                <w:iCs/>
                <w:sz w:val="28"/>
                <w:szCs w:val="28"/>
              </w:rPr>
              <w:t>«Три ладошки» «Хлопни, когда услышишь»</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Мышление</w:t>
            </w:r>
          </w:p>
          <w:p w:rsidR="008E4856" w:rsidRPr="00433B55" w:rsidRDefault="008E4856" w:rsidP="00D82D46">
            <w:pPr>
              <w:rPr>
                <w:i/>
                <w:iCs/>
                <w:sz w:val="28"/>
                <w:szCs w:val="28"/>
              </w:rPr>
            </w:pPr>
            <w:r w:rsidRPr="00433B55">
              <w:rPr>
                <w:i/>
                <w:iCs/>
                <w:sz w:val="28"/>
                <w:szCs w:val="28"/>
              </w:rPr>
              <w:t>«Покажи то, что я назову» «Что не подходит?»</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 xml:space="preserve">Память </w:t>
            </w:r>
          </w:p>
          <w:p w:rsidR="008E4856" w:rsidRPr="00433B55" w:rsidRDefault="008E4856" w:rsidP="00D82D46">
            <w:pPr>
              <w:rPr>
                <w:i/>
                <w:iCs/>
                <w:sz w:val="28"/>
                <w:szCs w:val="28"/>
              </w:rPr>
            </w:pPr>
            <w:r w:rsidRPr="00433B55">
              <w:rPr>
                <w:i/>
                <w:iCs/>
                <w:sz w:val="28"/>
                <w:szCs w:val="28"/>
              </w:rPr>
              <w:t>«Найди фигуры»</w:t>
            </w:r>
          </w:p>
          <w:p w:rsidR="008E4856" w:rsidRPr="00433B55" w:rsidRDefault="008E4856" w:rsidP="00D82D46">
            <w:pPr>
              <w:rPr>
                <w:b/>
                <w:bCs/>
                <w:i/>
                <w:iCs/>
                <w:sz w:val="28"/>
                <w:szCs w:val="28"/>
              </w:rPr>
            </w:pPr>
            <w:r w:rsidRPr="00433B55">
              <w:rPr>
                <w:b/>
                <w:bCs/>
                <w:i/>
                <w:iCs/>
                <w:sz w:val="28"/>
                <w:szCs w:val="28"/>
              </w:rPr>
              <w:t>8. Телесно-ориентированные игры для снятия мышечного напряжения</w:t>
            </w:r>
          </w:p>
          <w:p w:rsidR="008E4856" w:rsidRPr="00433B55" w:rsidRDefault="008E4856" w:rsidP="00D82D46">
            <w:pPr>
              <w:rPr>
                <w:sz w:val="28"/>
                <w:szCs w:val="28"/>
              </w:rPr>
            </w:pPr>
            <w:r w:rsidRPr="00433B55">
              <w:rPr>
                <w:sz w:val="28"/>
                <w:szCs w:val="28"/>
              </w:rPr>
              <w:t>«Насос» «Тряпичные куклы»</w:t>
            </w:r>
          </w:p>
        </w:tc>
        <w:tc>
          <w:tcPr>
            <w:tcW w:w="2409" w:type="dxa"/>
          </w:tcPr>
          <w:p w:rsidR="008E4856" w:rsidRPr="00433B55" w:rsidRDefault="008E4856" w:rsidP="0043474D">
            <w:pPr>
              <w:pStyle w:val="ListParagraph"/>
              <w:numPr>
                <w:ilvl w:val="0"/>
                <w:numId w:val="10"/>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Слушание музыки П.И. Чайковский «Марш деревянных солдатиков»</w:t>
            </w:r>
          </w:p>
          <w:p w:rsidR="008E4856" w:rsidRPr="00433B55" w:rsidRDefault="008E4856" w:rsidP="0043474D">
            <w:pPr>
              <w:pStyle w:val="ListParagraph"/>
              <w:numPr>
                <w:ilvl w:val="0"/>
                <w:numId w:val="10"/>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Музыкально-ритмические движения «Резвая лошадка»</w:t>
            </w:r>
          </w:p>
          <w:p w:rsidR="008E4856" w:rsidRPr="00433B55" w:rsidRDefault="008E4856" w:rsidP="0043474D">
            <w:pPr>
              <w:pStyle w:val="ListParagraph"/>
              <w:numPr>
                <w:ilvl w:val="0"/>
                <w:numId w:val="10"/>
              </w:numPr>
              <w:spacing w:after="0" w:line="240" w:lineRule="auto"/>
              <w:ind w:left="0" w:firstLine="0"/>
              <w:rPr>
                <w:rFonts w:ascii="Times New Roman" w:hAnsi="Times New Roman" w:cs="Times New Roman"/>
                <w:b/>
                <w:bCs/>
                <w:sz w:val="28"/>
                <w:szCs w:val="28"/>
              </w:rPr>
            </w:pPr>
            <w:r w:rsidRPr="00433B55">
              <w:rPr>
                <w:rFonts w:ascii="Times New Roman" w:hAnsi="Times New Roman" w:cs="Times New Roman"/>
                <w:sz w:val="28"/>
                <w:szCs w:val="28"/>
              </w:rPr>
              <w:t>Музыкально-дидактическая игра «Кого встретил колобок?»</w:t>
            </w:r>
          </w:p>
        </w:tc>
        <w:tc>
          <w:tcPr>
            <w:tcW w:w="2396" w:type="dxa"/>
          </w:tcPr>
          <w:p w:rsidR="008E4856" w:rsidRPr="00433B55" w:rsidRDefault="008E4856" w:rsidP="00D82D46">
            <w:pPr>
              <w:autoSpaceDE w:val="0"/>
              <w:autoSpaceDN w:val="0"/>
              <w:adjustRightInd w:val="0"/>
              <w:rPr>
                <w:sz w:val="28"/>
                <w:szCs w:val="28"/>
              </w:rPr>
            </w:pPr>
            <w:r w:rsidRPr="00433B55">
              <w:rPr>
                <w:sz w:val="28"/>
                <w:szCs w:val="28"/>
              </w:rPr>
              <w:t xml:space="preserve">1.Упражнения </w:t>
            </w:r>
          </w:p>
          <w:p w:rsidR="008E4856" w:rsidRPr="00433B55" w:rsidRDefault="008E4856" w:rsidP="00D82D46">
            <w:pPr>
              <w:autoSpaceDE w:val="0"/>
              <w:autoSpaceDN w:val="0"/>
              <w:adjustRightInd w:val="0"/>
              <w:ind w:left="35"/>
              <w:rPr>
                <w:sz w:val="28"/>
                <w:szCs w:val="28"/>
              </w:rPr>
            </w:pPr>
            <w:r w:rsidRPr="00433B55">
              <w:rPr>
                <w:sz w:val="28"/>
                <w:szCs w:val="28"/>
              </w:rPr>
              <w:t>2. Покажи» и «Покажи на себе»</w:t>
            </w:r>
          </w:p>
          <w:p w:rsidR="008E4856" w:rsidRPr="00433B55" w:rsidRDefault="008E4856" w:rsidP="00D82D46">
            <w:pPr>
              <w:pStyle w:val="ListParagraph"/>
              <w:autoSpaceDE w:val="0"/>
              <w:autoSpaceDN w:val="0"/>
              <w:adjustRightInd w:val="0"/>
              <w:spacing w:after="0" w:line="240" w:lineRule="auto"/>
              <w:ind w:left="35"/>
              <w:rPr>
                <w:rFonts w:ascii="Times New Roman" w:hAnsi="Times New Roman" w:cs="Times New Roman"/>
                <w:sz w:val="28"/>
                <w:szCs w:val="28"/>
              </w:rPr>
            </w:pPr>
            <w:r w:rsidRPr="00433B55">
              <w:rPr>
                <w:rFonts w:ascii="Times New Roman" w:hAnsi="Times New Roman" w:cs="Times New Roman"/>
                <w:sz w:val="28"/>
                <w:szCs w:val="28"/>
              </w:rPr>
              <w:t>3.Дидактическиеигры « Что гремит?», «Погреми так же»</w:t>
            </w:r>
            <w:r w:rsidRPr="00433B55">
              <w:rPr>
                <w:rFonts w:ascii="Times New Roman" w:hAnsi="Times New Roman" w:cs="Times New Roman"/>
                <w:sz w:val="28"/>
                <w:szCs w:val="28"/>
              </w:rPr>
              <w:br/>
              <w:t>« Где звучит?»</w:t>
            </w:r>
          </w:p>
          <w:p w:rsidR="008E4856" w:rsidRPr="00433B55" w:rsidRDefault="008E4856" w:rsidP="00D82D46">
            <w:pPr>
              <w:pStyle w:val="ListParagraph"/>
              <w:autoSpaceDE w:val="0"/>
              <w:autoSpaceDN w:val="0"/>
              <w:adjustRightInd w:val="0"/>
              <w:spacing w:after="0" w:line="240" w:lineRule="auto"/>
              <w:ind w:left="35"/>
              <w:rPr>
                <w:rFonts w:ascii="Times New Roman" w:hAnsi="Times New Roman" w:cs="Times New Roman"/>
                <w:sz w:val="28"/>
                <w:szCs w:val="28"/>
              </w:rPr>
            </w:pPr>
            <w:r w:rsidRPr="00433B55">
              <w:rPr>
                <w:rFonts w:ascii="Times New Roman" w:hAnsi="Times New Roman" w:cs="Times New Roman"/>
                <w:sz w:val="28"/>
                <w:szCs w:val="28"/>
              </w:rPr>
              <w:t>4.Игры с мячом</w:t>
            </w:r>
          </w:p>
          <w:p w:rsidR="008E4856" w:rsidRPr="00433B55" w:rsidRDefault="008E4856" w:rsidP="00D82D46">
            <w:pPr>
              <w:pStyle w:val="ListParagraph"/>
              <w:autoSpaceDE w:val="0"/>
              <w:autoSpaceDN w:val="0"/>
              <w:adjustRightInd w:val="0"/>
              <w:spacing w:after="0" w:line="240" w:lineRule="auto"/>
              <w:ind w:left="35"/>
              <w:rPr>
                <w:rFonts w:ascii="Times New Roman" w:hAnsi="Times New Roman" w:cs="Times New Roman"/>
                <w:sz w:val="28"/>
                <w:szCs w:val="28"/>
              </w:rPr>
            </w:pPr>
            <w:r w:rsidRPr="00433B55">
              <w:rPr>
                <w:rFonts w:ascii="Times New Roman" w:hAnsi="Times New Roman" w:cs="Times New Roman"/>
                <w:sz w:val="28"/>
                <w:szCs w:val="28"/>
              </w:rPr>
              <w:t>5.Игры с разрезными картинками.</w:t>
            </w:r>
          </w:p>
          <w:p w:rsidR="008E4856" w:rsidRPr="00433B55" w:rsidRDefault="008E4856" w:rsidP="00D82D46">
            <w:pPr>
              <w:autoSpaceDE w:val="0"/>
              <w:autoSpaceDN w:val="0"/>
              <w:adjustRightInd w:val="0"/>
              <w:rPr>
                <w:sz w:val="28"/>
                <w:szCs w:val="28"/>
              </w:rPr>
            </w:pPr>
            <w:r w:rsidRPr="00433B55">
              <w:rPr>
                <w:sz w:val="28"/>
                <w:szCs w:val="28"/>
              </w:rPr>
              <w:t>6.Игры на развитие:</w:t>
            </w:r>
          </w:p>
          <w:p w:rsidR="008E4856" w:rsidRPr="00433B55" w:rsidRDefault="008E4856" w:rsidP="00D82D46">
            <w:pPr>
              <w:autoSpaceDE w:val="0"/>
              <w:autoSpaceDN w:val="0"/>
              <w:adjustRightInd w:val="0"/>
              <w:ind w:left="35"/>
              <w:rPr>
                <w:sz w:val="28"/>
                <w:szCs w:val="28"/>
              </w:rPr>
            </w:pPr>
            <w:r w:rsidRPr="00433B55">
              <w:rPr>
                <w:sz w:val="28"/>
                <w:szCs w:val="28"/>
              </w:rPr>
              <w:t>-речевого дыхания</w:t>
            </w:r>
          </w:p>
          <w:p w:rsidR="008E4856" w:rsidRPr="00433B55" w:rsidRDefault="008E4856" w:rsidP="00D82D46">
            <w:pPr>
              <w:autoSpaceDE w:val="0"/>
              <w:autoSpaceDN w:val="0"/>
              <w:adjustRightInd w:val="0"/>
              <w:ind w:right="-122"/>
              <w:rPr>
                <w:sz w:val="28"/>
                <w:szCs w:val="28"/>
              </w:rPr>
            </w:pPr>
            <w:r w:rsidRPr="00433B55">
              <w:rPr>
                <w:sz w:val="28"/>
                <w:szCs w:val="28"/>
              </w:rPr>
              <w:t>-артикуляционной  моторики</w:t>
            </w:r>
          </w:p>
          <w:p w:rsidR="008E4856" w:rsidRPr="00433B55" w:rsidRDefault="008E4856" w:rsidP="00D82D46">
            <w:pPr>
              <w:autoSpaceDE w:val="0"/>
              <w:autoSpaceDN w:val="0"/>
              <w:adjustRightInd w:val="0"/>
              <w:ind w:right="-122"/>
              <w:rPr>
                <w:sz w:val="28"/>
                <w:szCs w:val="28"/>
              </w:rPr>
            </w:pPr>
            <w:r w:rsidRPr="00433B55">
              <w:rPr>
                <w:sz w:val="28"/>
                <w:szCs w:val="28"/>
              </w:rPr>
              <w:t>- мелкой моторики</w:t>
            </w:r>
          </w:p>
          <w:p w:rsidR="008E4856" w:rsidRPr="00433B55" w:rsidRDefault="008E4856" w:rsidP="00D82D46">
            <w:pPr>
              <w:autoSpaceDE w:val="0"/>
              <w:autoSpaceDN w:val="0"/>
              <w:adjustRightInd w:val="0"/>
              <w:ind w:right="-122"/>
              <w:rPr>
                <w:sz w:val="28"/>
                <w:szCs w:val="28"/>
              </w:rPr>
            </w:pPr>
            <w:r w:rsidRPr="00433B55">
              <w:rPr>
                <w:sz w:val="28"/>
                <w:szCs w:val="28"/>
              </w:rPr>
              <w:t>-мелодико-интонационной стороны речи</w:t>
            </w:r>
          </w:p>
        </w:tc>
        <w:tc>
          <w:tcPr>
            <w:tcW w:w="2282" w:type="dxa"/>
          </w:tcPr>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1.Ходьба из обруча в обруч</w:t>
            </w:r>
          </w:p>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2.Прыжки на двух ногах (до 2м)</w:t>
            </w:r>
          </w:p>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3.Бросание мяча из-за головы</w:t>
            </w:r>
          </w:p>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4.Перелезание через бревно</w:t>
            </w:r>
          </w:p>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5.Подвижные игры:</w:t>
            </w:r>
          </w:p>
          <w:p w:rsidR="008E4856" w:rsidRPr="00433B55" w:rsidRDefault="008E4856" w:rsidP="00D82D46">
            <w:pPr>
              <w:rPr>
                <w:sz w:val="28"/>
                <w:szCs w:val="28"/>
              </w:rPr>
            </w:pPr>
            <w:r w:rsidRPr="00433B55">
              <w:rPr>
                <w:sz w:val="28"/>
                <w:szCs w:val="28"/>
              </w:rPr>
              <w:t>« Кот и мыши», «Найдем зайчонка»</w:t>
            </w:r>
          </w:p>
          <w:p w:rsidR="008E4856" w:rsidRPr="00433B55" w:rsidRDefault="008E4856" w:rsidP="00D82D46">
            <w:pPr>
              <w:rPr>
                <w:sz w:val="28"/>
                <w:szCs w:val="28"/>
              </w:rPr>
            </w:pPr>
            <w:r w:rsidRPr="00433B55">
              <w:rPr>
                <w:sz w:val="28"/>
                <w:szCs w:val="28"/>
              </w:rPr>
              <w:t>« Точный пас»</w:t>
            </w:r>
          </w:p>
        </w:tc>
      </w:tr>
    </w:tbl>
    <w:p w:rsidR="008E4856" w:rsidRDefault="008E4856" w:rsidP="0043474D">
      <w:pPr>
        <w:ind w:firstLine="284"/>
        <w:rPr>
          <w:b/>
          <w:bCs/>
          <w:sz w:val="28"/>
          <w:szCs w:val="28"/>
        </w:rPr>
      </w:pPr>
    </w:p>
    <w:p w:rsidR="008E4856" w:rsidRDefault="008E4856" w:rsidP="0043474D">
      <w:pPr>
        <w:ind w:firstLine="284"/>
        <w:rPr>
          <w:b/>
          <w:bCs/>
          <w:sz w:val="28"/>
          <w:szCs w:val="28"/>
        </w:rPr>
      </w:pPr>
    </w:p>
    <w:p w:rsidR="008E4856" w:rsidRPr="000B43E8" w:rsidRDefault="008E4856" w:rsidP="0043474D">
      <w:pPr>
        <w:ind w:firstLine="284"/>
        <w:rPr>
          <w:b/>
          <w:bCs/>
          <w:sz w:val="28"/>
          <w:szCs w:val="28"/>
        </w:rPr>
      </w:pPr>
      <w:r w:rsidRPr="000B43E8">
        <w:rPr>
          <w:b/>
          <w:bCs/>
          <w:sz w:val="28"/>
          <w:szCs w:val="28"/>
        </w:rPr>
        <w:t>2 квартал</w:t>
      </w:r>
    </w:p>
    <w:tbl>
      <w:tblPr>
        <w:tblW w:w="1534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91"/>
        <w:gridCol w:w="1985"/>
        <w:gridCol w:w="4252"/>
        <w:gridCol w:w="1985"/>
        <w:gridCol w:w="2693"/>
        <w:gridCol w:w="2835"/>
      </w:tblGrid>
      <w:tr w:rsidR="008E4856" w:rsidRPr="000B43E8">
        <w:trPr>
          <w:trHeight w:val="1028"/>
        </w:trPr>
        <w:tc>
          <w:tcPr>
            <w:tcW w:w="1591" w:type="dxa"/>
          </w:tcPr>
          <w:p w:rsidR="008E4856" w:rsidRPr="00433B55" w:rsidRDefault="008E4856" w:rsidP="00D82D46">
            <w:pPr>
              <w:rPr>
                <w:b/>
                <w:bCs/>
                <w:sz w:val="28"/>
                <w:szCs w:val="28"/>
              </w:rPr>
            </w:pPr>
            <w:r w:rsidRPr="00433B55">
              <w:rPr>
                <w:b/>
                <w:bCs/>
                <w:sz w:val="28"/>
                <w:szCs w:val="28"/>
              </w:rPr>
              <w:t>Специалист</w:t>
            </w:r>
          </w:p>
        </w:tc>
        <w:tc>
          <w:tcPr>
            <w:tcW w:w="1985" w:type="dxa"/>
          </w:tcPr>
          <w:p w:rsidR="008E4856" w:rsidRPr="00433B55" w:rsidRDefault="008E4856" w:rsidP="00D82D46">
            <w:pPr>
              <w:rPr>
                <w:b/>
                <w:bCs/>
                <w:sz w:val="28"/>
                <w:szCs w:val="28"/>
              </w:rPr>
            </w:pPr>
            <w:r w:rsidRPr="00433B55">
              <w:rPr>
                <w:b/>
                <w:bCs/>
                <w:sz w:val="28"/>
                <w:szCs w:val="28"/>
              </w:rPr>
              <w:t>Воспитатель</w:t>
            </w:r>
          </w:p>
        </w:tc>
        <w:tc>
          <w:tcPr>
            <w:tcW w:w="4252" w:type="dxa"/>
          </w:tcPr>
          <w:p w:rsidR="008E4856" w:rsidRPr="00433B55" w:rsidRDefault="008E4856" w:rsidP="00D82D46">
            <w:pPr>
              <w:rPr>
                <w:b/>
                <w:bCs/>
                <w:sz w:val="28"/>
                <w:szCs w:val="28"/>
              </w:rPr>
            </w:pPr>
            <w:r w:rsidRPr="00433B55">
              <w:rPr>
                <w:b/>
                <w:bCs/>
                <w:sz w:val="28"/>
                <w:szCs w:val="28"/>
              </w:rPr>
              <w:t>Педагог – психолог/ Учитель - дефектолог</w:t>
            </w:r>
          </w:p>
        </w:tc>
        <w:tc>
          <w:tcPr>
            <w:tcW w:w="1985" w:type="dxa"/>
          </w:tcPr>
          <w:p w:rsidR="008E4856" w:rsidRPr="00433B55" w:rsidRDefault="008E4856" w:rsidP="00D82D46">
            <w:pPr>
              <w:rPr>
                <w:b/>
                <w:bCs/>
                <w:sz w:val="28"/>
                <w:szCs w:val="28"/>
              </w:rPr>
            </w:pPr>
            <w:r w:rsidRPr="00433B55">
              <w:rPr>
                <w:b/>
                <w:bCs/>
                <w:sz w:val="28"/>
                <w:szCs w:val="28"/>
              </w:rPr>
              <w:t>Музыкальный руководитель</w:t>
            </w:r>
          </w:p>
        </w:tc>
        <w:tc>
          <w:tcPr>
            <w:tcW w:w="2693" w:type="dxa"/>
          </w:tcPr>
          <w:p w:rsidR="008E4856" w:rsidRPr="00433B55" w:rsidRDefault="008E4856" w:rsidP="00D82D46">
            <w:pPr>
              <w:rPr>
                <w:b/>
                <w:bCs/>
                <w:sz w:val="28"/>
                <w:szCs w:val="28"/>
              </w:rPr>
            </w:pPr>
            <w:r w:rsidRPr="00433B55">
              <w:rPr>
                <w:b/>
                <w:bCs/>
                <w:sz w:val="28"/>
                <w:szCs w:val="28"/>
              </w:rPr>
              <w:t>Учитель -логопед</w:t>
            </w:r>
          </w:p>
        </w:tc>
        <w:tc>
          <w:tcPr>
            <w:tcW w:w="2835" w:type="dxa"/>
          </w:tcPr>
          <w:p w:rsidR="008E4856" w:rsidRPr="00433B55" w:rsidRDefault="008E4856" w:rsidP="00D82D46">
            <w:pPr>
              <w:rPr>
                <w:b/>
                <w:bCs/>
                <w:sz w:val="28"/>
                <w:szCs w:val="28"/>
              </w:rPr>
            </w:pPr>
            <w:r w:rsidRPr="00433B55">
              <w:rPr>
                <w:b/>
                <w:bCs/>
                <w:sz w:val="28"/>
                <w:szCs w:val="28"/>
              </w:rPr>
              <w:t>Иструктор по ФИЗО</w:t>
            </w:r>
          </w:p>
        </w:tc>
      </w:tr>
      <w:tr w:rsidR="008E4856" w:rsidRPr="000B43E8">
        <w:trPr>
          <w:trHeight w:val="2974"/>
        </w:trPr>
        <w:tc>
          <w:tcPr>
            <w:tcW w:w="1591" w:type="dxa"/>
          </w:tcPr>
          <w:p w:rsidR="008E4856" w:rsidRPr="00433B55" w:rsidRDefault="008E4856" w:rsidP="00D82D46">
            <w:pPr>
              <w:rPr>
                <w:b/>
                <w:bCs/>
                <w:sz w:val="28"/>
                <w:szCs w:val="28"/>
              </w:rPr>
            </w:pPr>
            <w:r w:rsidRPr="00433B55">
              <w:rPr>
                <w:b/>
                <w:bCs/>
                <w:sz w:val="28"/>
                <w:szCs w:val="28"/>
              </w:rPr>
              <w:t>Рекомендации, игры и упражнения</w:t>
            </w:r>
          </w:p>
        </w:tc>
        <w:tc>
          <w:tcPr>
            <w:tcW w:w="1985" w:type="dxa"/>
          </w:tcPr>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1. Решение образовательных задач в НОД и режимных моментах в соответствии с комплексно-тематическим планированием по образовательным областям.</w:t>
            </w:r>
          </w:p>
          <w:p w:rsidR="008E4856" w:rsidRPr="00433B55" w:rsidRDefault="008E4856" w:rsidP="00D82D46">
            <w:pPr>
              <w:rPr>
                <w:sz w:val="28"/>
                <w:szCs w:val="28"/>
              </w:rPr>
            </w:pPr>
            <w:r w:rsidRPr="00433B55">
              <w:rPr>
                <w:sz w:val="28"/>
                <w:szCs w:val="28"/>
              </w:rPr>
              <w:t>2.Выполнение рекомендаций узких специалистов</w:t>
            </w:r>
          </w:p>
        </w:tc>
        <w:tc>
          <w:tcPr>
            <w:tcW w:w="4252" w:type="dxa"/>
          </w:tcPr>
          <w:p w:rsidR="008E4856" w:rsidRPr="00433B55" w:rsidRDefault="008E4856" w:rsidP="00D82D46">
            <w:pPr>
              <w:rPr>
                <w:sz w:val="28"/>
                <w:szCs w:val="28"/>
              </w:rPr>
            </w:pPr>
            <w:r w:rsidRPr="00433B55">
              <w:rPr>
                <w:b/>
                <w:bCs/>
                <w:i/>
                <w:iCs/>
                <w:sz w:val="28"/>
                <w:szCs w:val="28"/>
              </w:rPr>
              <w:t xml:space="preserve">1.  Массаж </w:t>
            </w:r>
            <w:r w:rsidRPr="00433B55">
              <w:rPr>
                <w:sz w:val="28"/>
                <w:szCs w:val="28"/>
              </w:rPr>
              <w:t>кистей рук  можжевеловыми брусочками, массаж ушей,  хождение по массажным коврикам.</w:t>
            </w:r>
          </w:p>
          <w:p w:rsidR="008E4856" w:rsidRPr="00433B55" w:rsidRDefault="008E4856" w:rsidP="00D82D46">
            <w:pPr>
              <w:rPr>
                <w:b/>
                <w:bCs/>
                <w:i/>
                <w:iCs/>
                <w:sz w:val="28"/>
                <w:szCs w:val="28"/>
              </w:rPr>
            </w:pPr>
            <w:r w:rsidRPr="00433B55">
              <w:rPr>
                <w:b/>
                <w:bCs/>
                <w:i/>
                <w:iCs/>
                <w:sz w:val="28"/>
                <w:szCs w:val="28"/>
              </w:rPr>
              <w:t>2. Дыхательные игры и упражнения</w:t>
            </w:r>
          </w:p>
          <w:p w:rsidR="008E4856" w:rsidRPr="00433B55" w:rsidRDefault="008E4856" w:rsidP="00D82D46">
            <w:pPr>
              <w:rPr>
                <w:sz w:val="28"/>
                <w:szCs w:val="28"/>
              </w:rPr>
            </w:pPr>
            <w:r w:rsidRPr="00433B55">
              <w:rPr>
                <w:sz w:val="28"/>
                <w:szCs w:val="28"/>
              </w:rPr>
              <w:t>«Надуваем шарики в животе» «Насос».</w:t>
            </w:r>
          </w:p>
          <w:p w:rsidR="008E4856" w:rsidRPr="00433B55" w:rsidRDefault="008E4856" w:rsidP="00D82D46">
            <w:pPr>
              <w:rPr>
                <w:b/>
                <w:bCs/>
                <w:i/>
                <w:iCs/>
                <w:sz w:val="28"/>
                <w:szCs w:val="28"/>
              </w:rPr>
            </w:pPr>
            <w:r w:rsidRPr="00433B55">
              <w:rPr>
                <w:b/>
                <w:bCs/>
                <w:i/>
                <w:iCs/>
                <w:sz w:val="28"/>
                <w:szCs w:val="28"/>
              </w:rPr>
              <w:t>3.Сенсомоторное развитие.</w:t>
            </w:r>
          </w:p>
          <w:p w:rsidR="008E4856" w:rsidRPr="00433B55" w:rsidRDefault="008E4856" w:rsidP="00D82D46">
            <w:pPr>
              <w:pStyle w:val="ListParagraph"/>
              <w:numPr>
                <w:ilvl w:val="0"/>
                <w:numId w:val="7"/>
              </w:numPr>
              <w:spacing w:after="0" w:line="240" w:lineRule="auto"/>
              <w:rPr>
                <w:rFonts w:ascii="Times New Roman" w:hAnsi="Times New Roman" w:cs="Times New Roman"/>
                <w:sz w:val="28"/>
                <w:szCs w:val="28"/>
              </w:rPr>
            </w:pPr>
            <w:r w:rsidRPr="00433B55">
              <w:rPr>
                <w:rFonts w:ascii="Times New Roman" w:hAnsi="Times New Roman" w:cs="Times New Roman"/>
                <w:i/>
                <w:iCs/>
                <w:sz w:val="28"/>
                <w:szCs w:val="28"/>
              </w:rPr>
              <w:t>Пальчиковые игры</w:t>
            </w:r>
            <w:r w:rsidRPr="00433B55">
              <w:rPr>
                <w:rFonts w:ascii="Times New Roman" w:hAnsi="Times New Roman" w:cs="Times New Roman"/>
                <w:sz w:val="28"/>
                <w:szCs w:val="28"/>
              </w:rPr>
              <w:t xml:space="preserve"> « Цепочка»  «Шарик»</w:t>
            </w:r>
          </w:p>
          <w:p w:rsidR="008E4856" w:rsidRPr="00433B55" w:rsidRDefault="008E4856" w:rsidP="00D82D46">
            <w:pPr>
              <w:pStyle w:val="ListParagraph"/>
              <w:numPr>
                <w:ilvl w:val="0"/>
                <w:numId w:val="7"/>
              </w:numPr>
              <w:spacing w:after="0" w:line="240" w:lineRule="auto"/>
              <w:rPr>
                <w:rFonts w:ascii="Times New Roman" w:hAnsi="Times New Roman" w:cs="Times New Roman"/>
                <w:sz w:val="28"/>
                <w:szCs w:val="28"/>
              </w:rPr>
            </w:pPr>
            <w:r w:rsidRPr="00433B55">
              <w:rPr>
                <w:rFonts w:ascii="Times New Roman" w:hAnsi="Times New Roman" w:cs="Times New Roman"/>
                <w:i/>
                <w:iCs/>
                <w:sz w:val="28"/>
                <w:szCs w:val="28"/>
              </w:rPr>
              <w:t>Глазодвигательные упражнения</w:t>
            </w:r>
          </w:p>
          <w:p w:rsidR="008E4856" w:rsidRPr="00433B55" w:rsidRDefault="008E4856" w:rsidP="00D82D46">
            <w:pPr>
              <w:pStyle w:val="ListParagraph"/>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 xml:space="preserve">«Рисование» глазами восьмёрки, глядя на матрёшку» </w:t>
            </w:r>
          </w:p>
          <w:p w:rsidR="008E4856" w:rsidRPr="00433B55" w:rsidRDefault="008E4856" w:rsidP="00D82D46">
            <w:pPr>
              <w:rPr>
                <w:b/>
                <w:bCs/>
                <w:i/>
                <w:iCs/>
                <w:sz w:val="28"/>
                <w:szCs w:val="28"/>
              </w:rPr>
            </w:pPr>
            <w:r w:rsidRPr="00433B55">
              <w:rPr>
                <w:b/>
                <w:bCs/>
                <w:i/>
                <w:iCs/>
                <w:sz w:val="28"/>
                <w:szCs w:val="28"/>
              </w:rPr>
              <w:t>4. Развитие общей моторики и координации движений</w:t>
            </w:r>
          </w:p>
          <w:p w:rsidR="008E4856" w:rsidRPr="00433B55" w:rsidRDefault="008E4856" w:rsidP="00D82D46">
            <w:pPr>
              <w:rPr>
                <w:sz w:val="28"/>
                <w:szCs w:val="28"/>
              </w:rPr>
            </w:pPr>
            <w:r w:rsidRPr="00433B55">
              <w:rPr>
                <w:sz w:val="28"/>
                <w:szCs w:val="28"/>
              </w:rPr>
              <w:t>Ползание  на четвереньках. Маршировка, лёгкий бег, поскоки,</w:t>
            </w:r>
          </w:p>
          <w:p w:rsidR="008E4856" w:rsidRPr="00433B55" w:rsidRDefault="008E4856" w:rsidP="00D82D46">
            <w:pPr>
              <w:rPr>
                <w:sz w:val="28"/>
                <w:szCs w:val="28"/>
              </w:rPr>
            </w:pPr>
            <w:r w:rsidRPr="00433B55">
              <w:rPr>
                <w:sz w:val="28"/>
                <w:szCs w:val="28"/>
              </w:rPr>
              <w:t>хождение на ягодицах</w:t>
            </w:r>
          </w:p>
          <w:p w:rsidR="008E4856" w:rsidRPr="00433B55" w:rsidRDefault="008E4856" w:rsidP="00D82D46">
            <w:pPr>
              <w:rPr>
                <w:b/>
                <w:bCs/>
                <w:i/>
                <w:iCs/>
                <w:sz w:val="28"/>
                <w:szCs w:val="28"/>
              </w:rPr>
            </w:pPr>
            <w:r w:rsidRPr="00433B55">
              <w:rPr>
                <w:b/>
                <w:bCs/>
                <w:i/>
                <w:iCs/>
                <w:sz w:val="28"/>
                <w:szCs w:val="28"/>
              </w:rPr>
              <w:t>5.Развитие мозговых механизмов</w:t>
            </w:r>
          </w:p>
          <w:p w:rsidR="008E4856" w:rsidRPr="00433B55" w:rsidRDefault="008E4856" w:rsidP="00D82D46">
            <w:pPr>
              <w:rPr>
                <w:sz w:val="28"/>
                <w:szCs w:val="28"/>
              </w:rPr>
            </w:pPr>
            <w:r w:rsidRPr="00433B55">
              <w:rPr>
                <w:sz w:val="28"/>
                <w:szCs w:val="28"/>
              </w:rPr>
              <w:t>Упражнения на межполушарное взаимодействие  «Мамины помощники» «Реципрокные движения»</w:t>
            </w:r>
          </w:p>
          <w:p w:rsidR="008E4856" w:rsidRPr="00433B55" w:rsidRDefault="008E4856" w:rsidP="00D82D46">
            <w:pPr>
              <w:rPr>
                <w:b/>
                <w:bCs/>
                <w:i/>
                <w:iCs/>
                <w:sz w:val="28"/>
                <w:szCs w:val="28"/>
              </w:rPr>
            </w:pPr>
            <w:r w:rsidRPr="00433B55">
              <w:rPr>
                <w:b/>
                <w:bCs/>
                <w:i/>
                <w:iCs/>
                <w:sz w:val="28"/>
                <w:szCs w:val="28"/>
              </w:rPr>
              <w:t>6. Развитие ориентировки в пространстве</w:t>
            </w:r>
          </w:p>
          <w:p w:rsidR="008E4856" w:rsidRPr="00433B55" w:rsidRDefault="008E4856" w:rsidP="00D82D46">
            <w:pPr>
              <w:rPr>
                <w:sz w:val="28"/>
                <w:szCs w:val="28"/>
              </w:rPr>
            </w:pPr>
            <w:r w:rsidRPr="00433B55">
              <w:rPr>
                <w:sz w:val="28"/>
                <w:szCs w:val="28"/>
              </w:rPr>
              <w:t xml:space="preserve"> Обозначение расположения объекта по отношению к телу «Игра со стулом» «Выполни команду»</w:t>
            </w:r>
          </w:p>
          <w:p w:rsidR="008E4856" w:rsidRPr="00433B55" w:rsidRDefault="008E4856" w:rsidP="00D82D46">
            <w:pPr>
              <w:rPr>
                <w:b/>
                <w:bCs/>
                <w:i/>
                <w:iCs/>
                <w:sz w:val="28"/>
                <w:szCs w:val="28"/>
              </w:rPr>
            </w:pPr>
            <w:r w:rsidRPr="00433B55">
              <w:rPr>
                <w:b/>
                <w:bCs/>
                <w:i/>
                <w:iCs/>
                <w:sz w:val="28"/>
                <w:szCs w:val="28"/>
              </w:rPr>
              <w:t>7. Развитие  ВПФ</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Внимание</w:t>
            </w:r>
          </w:p>
          <w:p w:rsidR="008E4856" w:rsidRPr="00433B55" w:rsidRDefault="008E4856" w:rsidP="00D82D46">
            <w:pPr>
              <w:rPr>
                <w:i/>
                <w:iCs/>
                <w:sz w:val="28"/>
                <w:szCs w:val="28"/>
              </w:rPr>
            </w:pPr>
            <w:r w:rsidRPr="00433B55">
              <w:rPr>
                <w:i/>
                <w:iCs/>
                <w:sz w:val="28"/>
                <w:szCs w:val="28"/>
              </w:rPr>
              <w:t>«Что не подходит» «Запрещённое движение»»</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Мышление</w:t>
            </w:r>
          </w:p>
          <w:p w:rsidR="008E4856" w:rsidRPr="00433B55" w:rsidRDefault="008E4856" w:rsidP="00D82D46">
            <w:pPr>
              <w:rPr>
                <w:i/>
                <w:iCs/>
                <w:sz w:val="28"/>
                <w:szCs w:val="28"/>
              </w:rPr>
            </w:pPr>
            <w:r w:rsidRPr="00433B55">
              <w:rPr>
                <w:i/>
                <w:iCs/>
                <w:sz w:val="28"/>
                <w:szCs w:val="28"/>
              </w:rPr>
              <w:t>« Нахождение простых аналогий» « Логические задачи»</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 xml:space="preserve">Память </w:t>
            </w:r>
          </w:p>
          <w:p w:rsidR="008E4856" w:rsidRPr="00433B55" w:rsidRDefault="008E4856" w:rsidP="00D82D46">
            <w:pPr>
              <w:rPr>
                <w:i/>
                <w:iCs/>
                <w:sz w:val="28"/>
                <w:szCs w:val="28"/>
              </w:rPr>
            </w:pPr>
            <w:r w:rsidRPr="00433B55">
              <w:rPr>
                <w:i/>
                <w:iCs/>
                <w:sz w:val="28"/>
                <w:szCs w:val="28"/>
              </w:rPr>
              <w:t>«Повтори последовательность фигур»</w:t>
            </w:r>
          </w:p>
          <w:p w:rsidR="008E4856" w:rsidRPr="00433B55" w:rsidRDefault="008E4856" w:rsidP="00D82D46">
            <w:pPr>
              <w:rPr>
                <w:b/>
                <w:bCs/>
                <w:i/>
                <w:iCs/>
                <w:sz w:val="28"/>
                <w:szCs w:val="28"/>
              </w:rPr>
            </w:pPr>
            <w:r w:rsidRPr="00433B55">
              <w:rPr>
                <w:b/>
                <w:bCs/>
                <w:i/>
                <w:iCs/>
                <w:sz w:val="28"/>
                <w:szCs w:val="28"/>
              </w:rPr>
              <w:t>8. Телесно-ориентированные игры для снятия мышечного напряжения</w:t>
            </w:r>
          </w:p>
          <w:p w:rsidR="008E4856" w:rsidRPr="00433B55" w:rsidRDefault="008E4856" w:rsidP="00D82D46">
            <w:pPr>
              <w:rPr>
                <w:b/>
                <w:bCs/>
                <w:sz w:val="28"/>
                <w:szCs w:val="28"/>
              </w:rPr>
            </w:pPr>
            <w:r w:rsidRPr="00433B55">
              <w:rPr>
                <w:sz w:val="28"/>
                <w:szCs w:val="28"/>
              </w:rPr>
              <w:t>«Трансформеры» «Шалтай-болтай»</w:t>
            </w:r>
          </w:p>
        </w:tc>
        <w:tc>
          <w:tcPr>
            <w:tcW w:w="1985" w:type="dxa"/>
          </w:tcPr>
          <w:p w:rsidR="008E4856" w:rsidRPr="00433B55" w:rsidRDefault="008E4856" w:rsidP="0043474D">
            <w:pPr>
              <w:pStyle w:val="ListParagraph"/>
              <w:numPr>
                <w:ilvl w:val="1"/>
                <w:numId w:val="14"/>
              </w:numPr>
              <w:spacing w:after="0" w:line="240" w:lineRule="auto"/>
              <w:ind w:left="34" w:right="-108" w:firstLine="0"/>
              <w:rPr>
                <w:rFonts w:ascii="Times New Roman" w:hAnsi="Times New Roman" w:cs="Times New Roman"/>
                <w:sz w:val="28"/>
                <w:szCs w:val="28"/>
              </w:rPr>
            </w:pPr>
            <w:r w:rsidRPr="00433B55">
              <w:rPr>
                <w:rFonts w:ascii="Times New Roman" w:hAnsi="Times New Roman" w:cs="Times New Roman"/>
                <w:sz w:val="28"/>
                <w:szCs w:val="28"/>
              </w:rPr>
              <w:t>Слушание: Сен-Сан Слон».</w:t>
            </w:r>
          </w:p>
          <w:p w:rsidR="008E4856" w:rsidRPr="00433B55" w:rsidRDefault="008E4856" w:rsidP="0043474D">
            <w:pPr>
              <w:pStyle w:val="ListParagraph"/>
              <w:numPr>
                <w:ilvl w:val="1"/>
                <w:numId w:val="14"/>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Музыкально-ритмические движения под музыку П.И. Чаковского «Полька»</w:t>
            </w:r>
          </w:p>
          <w:p w:rsidR="008E4856" w:rsidRPr="00433B55" w:rsidRDefault="008E4856" w:rsidP="0043474D">
            <w:pPr>
              <w:pStyle w:val="ListParagraph"/>
              <w:numPr>
                <w:ilvl w:val="1"/>
                <w:numId w:val="14"/>
              </w:numPr>
              <w:spacing w:after="0" w:line="240" w:lineRule="auto"/>
              <w:ind w:left="0" w:right="-108" w:firstLine="0"/>
              <w:rPr>
                <w:rFonts w:ascii="Times New Roman" w:hAnsi="Times New Roman" w:cs="Times New Roman"/>
                <w:sz w:val="28"/>
                <w:szCs w:val="28"/>
              </w:rPr>
            </w:pPr>
            <w:r w:rsidRPr="00433B55">
              <w:rPr>
                <w:rFonts w:ascii="Times New Roman" w:hAnsi="Times New Roman" w:cs="Times New Roman"/>
                <w:sz w:val="28"/>
                <w:szCs w:val="28"/>
              </w:rPr>
              <w:t>Музыкально-дидактическая игра «Веселая матрешка»</w:t>
            </w:r>
          </w:p>
        </w:tc>
        <w:tc>
          <w:tcPr>
            <w:tcW w:w="2693" w:type="dxa"/>
          </w:tcPr>
          <w:p w:rsidR="008E4856" w:rsidRPr="00433B55" w:rsidRDefault="008E4856" w:rsidP="0043474D">
            <w:pPr>
              <w:pStyle w:val="ListParagraph"/>
              <w:numPr>
                <w:ilvl w:val="0"/>
                <w:numId w:val="11"/>
              </w:numPr>
              <w:autoSpaceDE w:val="0"/>
              <w:autoSpaceDN w:val="0"/>
              <w:adjustRightInd w:val="0"/>
              <w:spacing w:after="0" w:line="240" w:lineRule="auto"/>
              <w:ind w:left="0" w:firstLine="0"/>
              <w:rPr>
                <w:rFonts w:ascii="Times New Roman" w:eastAsia="Times New Roman,Bold" w:hAnsi="Times New Roman" w:cs="Times New Roman"/>
                <w:sz w:val="28"/>
                <w:szCs w:val="28"/>
              </w:rPr>
            </w:pPr>
            <w:r w:rsidRPr="00433B55">
              <w:rPr>
                <w:rFonts w:ascii="Times New Roman" w:eastAsia="Times New Roman,Bold" w:hAnsi="Times New Roman" w:cs="Times New Roman"/>
                <w:sz w:val="28"/>
                <w:szCs w:val="28"/>
              </w:rPr>
              <w:t>Игра « Покажи на себе», «Покажи на себе и на кукле»</w:t>
            </w:r>
          </w:p>
          <w:p w:rsidR="008E4856" w:rsidRPr="00433B55" w:rsidRDefault="008E4856" w:rsidP="0043474D">
            <w:pPr>
              <w:pStyle w:val="ListParagraph"/>
              <w:numPr>
                <w:ilvl w:val="0"/>
                <w:numId w:val="11"/>
              </w:numPr>
              <w:autoSpaceDE w:val="0"/>
              <w:autoSpaceDN w:val="0"/>
              <w:adjustRightInd w:val="0"/>
              <w:spacing w:after="0" w:line="240" w:lineRule="auto"/>
              <w:ind w:left="0" w:firstLine="0"/>
              <w:rPr>
                <w:rFonts w:ascii="Times New Roman" w:eastAsia="Times New Roman,Bold" w:hAnsi="Times New Roman" w:cs="Times New Roman"/>
                <w:sz w:val="28"/>
                <w:szCs w:val="28"/>
              </w:rPr>
            </w:pPr>
            <w:r w:rsidRPr="00433B55">
              <w:rPr>
                <w:rFonts w:ascii="Times New Roman" w:eastAsia="Times New Roman,Bold" w:hAnsi="Times New Roman" w:cs="Times New Roman"/>
                <w:sz w:val="28"/>
                <w:szCs w:val="28"/>
              </w:rPr>
              <w:t>Игра « Собираем на прогулку»</w:t>
            </w:r>
          </w:p>
          <w:p w:rsidR="008E4856" w:rsidRPr="00433B55" w:rsidRDefault="008E4856" w:rsidP="0043474D">
            <w:pPr>
              <w:pStyle w:val="ListParagraph"/>
              <w:numPr>
                <w:ilvl w:val="0"/>
                <w:numId w:val="11"/>
              </w:numPr>
              <w:autoSpaceDE w:val="0"/>
              <w:autoSpaceDN w:val="0"/>
              <w:adjustRightInd w:val="0"/>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Игры с разрезными картинками.</w:t>
            </w:r>
          </w:p>
          <w:p w:rsidR="008E4856" w:rsidRPr="00433B55" w:rsidRDefault="008E4856" w:rsidP="0043474D">
            <w:pPr>
              <w:pStyle w:val="ListParagraph"/>
              <w:numPr>
                <w:ilvl w:val="0"/>
                <w:numId w:val="11"/>
              </w:numPr>
              <w:autoSpaceDE w:val="0"/>
              <w:autoSpaceDN w:val="0"/>
              <w:adjustRightInd w:val="0"/>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Упражнения «Хлопай -топай», «Мыльные пузыри», «Внимательные ушки»</w:t>
            </w:r>
          </w:p>
          <w:p w:rsidR="008E4856" w:rsidRPr="00433B55" w:rsidRDefault="008E4856" w:rsidP="0043474D">
            <w:pPr>
              <w:pStyle w:val="ListParagraph"/>
              <w:numPr>
                <w:ilvl w:val="0"/>
                <w:numId w:val="11"/>
              </w:numPr>
              <w:autoSpaceDE w:val="0"/>
              <w:autoSpaceDN w:val="0"/>
              <w:adjustRightInd w:val="0"/>
              <w:spacing w:after="0" w:line="240" w:lineRule="auto"/>
              <w:ind w:left="33" w:firstLine="0"/>
              <w:rPr>
                <w:rFonts w:ascii="Times New Roman" w:hAnsi="Times New Roman" w:cs="Times New Roman"/>
                <w:sz w:val="28"/>
                <w:szCs w:val="28"/>
              </w:rPr>
            </w:pPr>
            <w:r w:rsidRPr="00433B55">
              <w:rPr>
                <w:rFonts w:ascii="Times New Roman" w:hAnsi="Times New Roman" w:cs="Times New Roman"/>
                <w:sz w:val="28"/>
                <w:szCs w:val="28"/>
              </w:rPr>
              <w:t>Игры на развитие:</w:t>
            </w:r>
          </w:p>
          <w:p w:rsidR="008E4856" w:rsidRPr="00433B55" w:rsidRDefault="008E4856" w:rsidP="00D82D46">
            <w:pPr>
              <w:autoSpaceDE w:val="0"/>
              <w:autoSpaceDN w:val="0"/>
              <w:adjustRightInd w:val="0"/>
              <w:ind w:left="33"/>
              <w:rPr>
                <w:sz w:val="28"/>
                <w:szCs w:val="28"/>
              </w:rPr>
            </w:pPr>
            <w:r w:rsidRPr="00433B55">
              <w:rPr>
                <w:sz w:val="28"/>
                <w:szCs w:val="28"/>
              </w:rPr>
              <w:t>-речевого дыхания</w:t>
            </w:r>
          </w:p>
          <w:p w:rsidR="008E4856" w:rsidRPr="00433B55" w:rsidRDefault="008E4856" w:rsidP="00D82D46">
            <w:pPr>
              <w:autoSpaceDE w:val="0"/>
              <w:autoSpaceDN w:val="0"/>
              <w:adjustRightInd w:val="0"/>
              <w:ind w:left="33" w:right="-122"/>
              <w:rPr>
                <w:sz w:val="28"/>
                <w:szCs w:val="28"/>
              </w:rPr>
            </w:pPr>
            <w:r w:rsidRPr="00433B55">
              <w:rPr>
                <w:sz w:val="28"/>
                <w:szCs w:val="28"/>
              </w:rPr>
              <w:t>-артикуляционной  моторики</w:t>
            </w:r>
          </w:p>
          <w:p w:rsidR="008E4856" w:rsidRPr="00433B55" w:rsidRDefault="008E4856" w:rsidP="00D82D46">
            <w:pPr>
              <w:autoSpaceDE w:val="0"/>
              <w:autoSpaceDN w:val="0"/>
              <w:adjustRightInd w:val="0"/>
              <w:ind w:left="33" w:right="-122"/>
              <w:rPr>
                <w:sz w:val="28"/>
                <w:szCs w:val="28"/>
              </w:rPr>
            </w:pPr>
            <w:r w:rsidRPr="00433B55">
              <w:rPr>
                <w:sz w:val="28"/>
                <w:szCs w:val="28"/>
              </w:rPr>
              <w:t>- мелкой моторики</w:t>
            </w:r>
          </w:p>
          <w:p w:rsidR="008E4856" w:rsidRPr="00433B55" w:rsidRDefault="008E4856" w:rsidP="00D82D46">
            <w:pPr>
              <w:autoSpaceDE w:val="0"/>
              <w:autoSpaceDN w:val="0"/>
              <w:adjustRightInd w:val="0"/>
              <w:ind w:left="33"/>
              <w:rPr>
                <w:sz w:val="28"/>
                <w:szCs w:val="28"/>
              </w:rPr>
            </w:pPr>
            <w:r w:rsidRPr="00433B55">
              <w:rPr>
                <w:sz w:val="28"/>
                <w:szCs w:val="28"/>
              </w:rPr>
              <w:t>-мелодико-интонационной стороны речи</w:t>
            </w:r>
          </w:p>
          <w:p w:rsidR="008E4856" w:rsidRPr="00433B55" w:rsidRDefault="008E4856" w:rsidP="00D82D46">
            <w:pPr>
              <w:autoSpaceDE w:val="0"/>
              <w:autoSpaceDN w:val="0"/>
              <w:adjustRightInd w:val="0"/>
              <w:rPr>
                <w:rFonts w:eastAsia="Times New Roman,Bold"/>
                <w:sz w:val="28"/>
                <w:szCs w:val="28"/>
              </w:rPr>
            </w:pPr>
          </w:p>
        </w:tc>
        <w:tc>
          <w:tcPr>
            <w:tcW w:w="2835" w:type="dxa"/>
          </w:tcPr>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Ходьба и Бег по кругу</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Ходьба между предметами расставлены в две линии на расстоянии 40см</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Прыжки со скамейки ( в. 20см)</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Прыжки Со сменой ног (врозь- вместе)</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Прыжки вверх с места</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Ловля мяча брошенного взрослым (Р.1м)</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Подвижные игры: «Поймай мяч», « Воробушки и кот» , «Цыплята и кот», «Лохматый пес»</w:t>
            </w:r>
          </w:p>
          <w:p w:rsidR="008E4856" w:rsidRPr="00433B55" w:rsidRDefault="008E4856" w:rsidP="0043474D">
            <w:pPr>
              <w:pStyle w:val="ListParagraph"/>
              <w:numPr>
                <w:ilvl w:val="0"/>
                <w:numId w:val="12"/>
              </w:numPr>
              <w:spacing w:after="0" w:line="240" w:lineRule="auto"/>
              <w:ind w:left="0" w:firstLine="0"/>
              <w:rPr>
                <w:rFonts w:ascii="Times New Roman" w:hAnsi="Times New Roman" w:cs="Times New Roman"/>
                <w:sz w:val="28"/>
                <w:szCs w:val="28"/>
              </w:rPr>
            </w:pPr>
            <w:r w:rsidRPr="00433B55">
              <w:rPr>
                <w:rFonts w:ascii="Times New Roman" w:hAnsi="Times New Roman" w:cs="Times New Roman"/>
                <w:sz w:val="28"/>
                <w:szCs w:val="28"/>
              </w:rPr>
              <w:t>Подтягивание на скамейке в положении на животе</w:t>
            </w:r>
          </w:p>
        </w:tc>
      </w:tr>
    </w:tbl>
    <w:p w:rsidR="008E4856" w:rsidRPr="000B43E8" w:rsidRDefault="008E4856" w:rsidP="0043474D">
      <w:pPr>
        <w:rPr>
          <w:b/>
          <w:bCs/>
          <w:sz w:val="28"/>
          <w:szCs w:val="28"/>
        </w:rPr>
      </w:pPr>
    </w:p>
    <w:p w:rsidR="008E4856" w:rsidRPr="000B43E8" w:rsidRDefault="008E4856" w:rsidP="0043474D">
      <w:pPr>
        <w:jc w:val="center"/>
        <w:rPr>
          <w:b/>
          <w:bCs/>
          <w:sz w:val="28"/>
          <w:szCs w:val="28"/>
        </w:rPr>
      </w:pPr>
    </w:p>
    <w:p w:rsidR="008E4856" w:rsidRPr="000B43E8" w:rsidRDefault="008E4856" w:rsidP="0043474D">
      <w:pPr>
        <w:rPr>
          <w:b/>
          <w:bCs/>
          <w:sz w:val="28"/>
          <w:szCs w:val="28"/>
        </w:rPr>
      </w:pPr>
      <w:r w:rsidRPr="000B43E8">
        <w:rPr>
          <w:b/>
          <w:bCs/>
          <w:sz w:val="28"/>
          <w:szCs w:val="28"/>
        </w:rPr>
        <w:br w:type="page"/>
      </w:r>
    </w:p>
    <w:p w:rsidR="008E4856" w:rsidRPr="000B43E8" w:rsidRDefault="008E4856" w:rsidP="0043474D">
      <w:pPr>
        <w:rPr>
          <w:b/>
          <w:bCs/>
          <w:sz w:val="28"/>
          <w:szCs w:val="28"/>
          <w:lang w:val="en-US"/>
        </w:rPr>
      </w:pPr>
      <w:r w:rsidRPr="000B43E8">
        <w:rPr>
          <w:b/>
          <w:bCs/>
          <w:sz w:val="28"/>
          <w:szCs w:val="28"/>
        </w:rPr>
        <w:t>3 квартал</w:t>
      </w:r>
    </w:p>
    <w:tbl>
      <w:tblPr>
        <w:tblW w:w="1467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43"/>
        <w:gridCol w:w="1722"/>
        <w:gridCol w:w="5002"/>
        <w:gridCol w:w="2089"/>
        <w:gridCol w:w="2603"/>
        <w:gridCol w:w="2218"/>
      </w:tblGrid>
      <w:tr w:rsidR="008E4856" w:rsidRPr="000B43E8" w:rsidTr="00A05277">
        <w:trPr>
          <w:trHeight w:val="611"/>
        </w:trPr>
        <w:tc>
          <w:tcPr>
            <w:tcW w:w="1043" w:type="dxa"/>
          </w:tcPr>
          <w:p w:rsidR="008E4856" w:rsidRPr="00433B55" w:rsidRDefault="008E4856" w:rsidP="00D82D46">
            <w:pPr>
              <w:jc w:val="center"/>
              <w:rPr>
                <w:b/>
                <w:bCs/>
                <w:sz w:val="28"/>
                <w:szCs w:val="28"/>
              </w:rPr>
            </w:pPr>
            <w:r w:rsidRPr="00433B55">
              <w:rPr>
                <w:b/>
                <w:bCs/>
                <w:sz w:val="28"/>
                <w:szCs w:val="28"/>
              </w:rPr>
              <w:t>Специалист</w:t>
            </w:r>
          </w:p>
        </w:tc>
        <w:tc>
          <w:tcPr>
            <w:tcW w:w="1722" w:type="dxa"/>
          </w:tcPr>
          <w:p w:rsidR="008E4856" w:rsidRPr="00433B55" w:rsidRDefault="008E4856" w:rsidP="00D82D46">
            <w:pPr>
              <w:jc w:val="center"/>
              <w:rPr>
                <w:b/>
                <w:bCs/>
                <w:sz w:val="28"/>
                <w:szCs w:val="28"/>
              </w:rPr>
            </w:pPr>
            <w:r w:rsidRPr="00433B55">
              <w:rPr>
                <w:b/>
                <w:bCs/>
                <w:sz w:val="28"/>
                <w:szCs w:val="28"/>
              </w:rPr>
              <w:t>Воспитатель</w:t>
            </w:r>
          </w:p>
        </w:tc>
        <w:tc>
          <w:tcPr>
            <w:tcW w:w="5002" w:type="dxa"/>
          </w:tcPr>
          <w:p w:rsidR="008E4856" w:rsidRPr="00433B55" w:rsidRDefault="008E4856" w:rsidP="00D82D46">
            <w:pPr>
              <w:jc w:val="center"/>
              <w:rPr>
                <w:b/>
                <w:bCs/>
                <w:sz w:val="28"/>
                <w:szCs w:val="28"/>
              </w:rPr>
            </w:pPr>
            <w:r w:rsidRPr="00433B55">
              <w:rPr>
                <w:b/>
                <w:bCs/>
                <w:sz w:val="28"/>
                <w:szCs w:val="28"/>
              </w:rPr>
              <w:t>Педагог - психолог /Учитель - дефектолог</w:t>
            </w:r>
          </w:p>
        </w:tc>
        <w:tc>
          <w:tcPr>
            <w:tcW w:w="2089" w:type="dxa"/>
          </w:tcPr>
          <w:p w:rsidR="008E4856" w:rsidRPr="00433B55" w:rsidRDefault="008E4856" w:rsidP="00D82D46">
            <w:pPr>
              <w:jc w:val="center"/>
              <w:rPr>
                <w:b/>
                <w:bCs/>
                <w:sz w:val="28"/>
                <w:szCs w:val="28"/>
              </w:rPr>
            </w:pPr>
            <w:r w:rsidRPr="00433B55">
              <w:rPr>
                <w:b/>
                <w:bCs/>
                <w:sz w:val="28"/>
                <w:szCs w:val="28"/>
              </w:rPr>
              <w:t>Музыкальный руководитель</w:t>
            </w:r>
          </w:p>
        </w:tc>
        <w:tc>
          <w:tcPr>
            <w:tcW w:w="2603" w:type="dxa"/>
          </w:tcPr>
          <w:p w:rsidR="008E4856" w:rsidRPr="00433B55" w:rsidRDefault="008E4856" w:rsidP="00D82D46">
            <w:pPr>
              <w:jc w:val="center"/>
              <w:rPr>
                <w:b/>
                <w:bCs/>
                <w:sz w:val="28"/>
                <w:szCs w:val="28"/>
              </w:rPr>
            </w:pPr>
            <w:r w:rsidRPr="00433B55">
              <w:rPr>
                <w:b/>
                <w:bCs/>
                <w:sz w:val="28"/>
                <w:szCs w:val="28"/>
              </w:rPr>
              <w:t>Учитель логопед</w:t>
            </w:r>
          </w:p>
        </w:tc>
        <w:tc>
          <w:tcPr>
            <w:tcW w:w="2218" w:type="dxa"/>
          </w:tcPr>
          <w:p w:rsidR="008E4856" w:rsidRPr="00433B55" w:rsidRDefault="008E4856" w:rsidP="00D82D46">
            <w:pPr>
              <w:jc w:val="center"/>
              <w:rPr>
                <w:b/>
                <w:bCs/>
                <w:sz w:val="28"/>
                <w:szCs w:val="28"/>
              </w:rPr>
            </w:pPr>
            <w:r w:rsidRPr="00433B55">
              <w:rPr>
                <w:b/>
                <w:bCs/>
                <w:sz w:val="28"/>
                <w:szCs w:val="28"/>
              </w:rPr>
              <w:t>Инструктор по ФИЗО</w:t>
            </w:r>
          </w:p>
        </w:tc>
      </w:tr>
      <w:tr w:rsidR="008E4856" w:rsidRPr="000B43E8" w:rsidTr="00A05277">
        <w:trPr>
          <w:trHeight w:val="139"/>
        </w:trPr>
        <w:tc>
          <w:tcPr>
            <w:tcW w:w="1043" w:type="dxa"/>
          </w:tcPr>
          <w:p w:rsidR="008E4856" w:rsidRPr="00433B55" w:rsidRDefault="008E4856" w:rsidP="00D82D46">
            <w:pPr>
              <w:rPr>
                <w:b/>
                <w:bCs/>
                <w:sz w:val="28"/>
                <w:szCs w:val="28"/>
              </w:rPr>
            </w:pPr>
            <w:r w:rsidRPr="00433B55">
              <w:rPr>
                <w:b/>
                <w:bCs/>
                <w:sz w:val="28"/>
                <w:szCs w:val="28"/>
              </w:rPr>
              <w:t>Рекомендации, игры и упражнения</w:t>
            </w:r>
          </w:p>
        </w:tc>
        <w:tc>
          <w:tcPr>
            <w:tcW w:w="1722" w:type="dxa"/>
          </w:tcPr>
          <w:p w:rsidR="008E4856" w:rsidRPr="00433B55" w:rsidRDefault="008E4856" w:rsidP="00D82D46">
            <w:pPr>
              <w:pStyle w:val="ListParagraph"/>
              <w:spacing w:after="0" w:line="240" w:lineRule="auto"/>
              <w:ind w:left="0"/>
              <w:rPr>
                <w:rFonts w:ascii="Times New Roman" w:hAnsi="Times New Roman" w:cs="Times New Roman"/>
                <w:sz w:val="28"/>
                <w:szCs w:val="28"/>
              </w:rPr>
            </w:pPr>
            <w:r w:rsidRPr="00433B55">
              <w:rPr>
                <w:rFonts w:ascii="Times New Roman" w:hAnsi="Times New Roman" w:cs="Times New Roman"/>
                <w:sz w:val="28"/>
                <w:szCs w:val="28"/>
              </w:rPr>
              <w:t>1.Решение образовательных задач в НОД и режимных моментах в соответствии с комплексно-тематическим планированием по образовательным областям.</w:t>
            </w:r>
          </w:p>
          <w:p w:rsidR="008E4856" w:rsidRPr="00433B55" w:rsidRDefault="008E4856" w:rsidP="00D82D46">
            <w:pPr>
              <w:rPr>
                <w:sz w:val="28"/>
                <w:szCs w:val="28"/>
              </w:rPr>
            </w:pPr>
            <w:r w:rsidRPr="00433B55">
              <w:rPr>
                <w:sz w:val="28"/>
                <w:szCs w:val="28"/>
              </w:rPr>
              <w:t>2. Выполнение рекомендаций узких специалистов</w:t>
            </w:r>
          </w:p>
        </w:tc>
        <w:tc>
          <w:tcPr>
            <w:tcW w:w="5002" w:type="dxa"/>
          </w:tcPr>
          <w:p w:rsidR="008E4856" w:rsidRPr="00433B55" w:rsidRDefault="008E4856" w:rsidP="00D82D46">
            <w:pPr>
              <w:rPr>
                <w:sz w:val="28"/>
                <w:szCs w:val="28"/>
              </w:rPr>
            </w:pPr>
            <w:r w:rsidRPr="00433B55">
              <w:rPr>
                <w:b/>
                <w:bCs/>
                <w:i/>
                <w:iCs/>
                <w:sz w:val="28"/>
                <w:szCs w:val="28"/>
              </w:rPr>
              <w:t xml:space="preserve">1.Массаж </w:t>
            </w:r>
            <w:r w:rsidRPr="00433B55">
              <w:rPr>
                <w:sz w:val="28"/>
                <w:szCs w:val="28"/>
              </w:rPr>
              <w:t>кистей рук грецкими орехами, массаж ушей,  хождение по массажным коврикам</w:t>
            </w:r>
          </w:p>
          <w:p w:rsidR="008E4856" w:rsidRPr="00433B55" w:rsidRDefault="008E4856" w:rsidP="00D82D46">
            <w:pPr>
              <w:rPr>
                <w:b/>
                <w:bCs/>
                <w:i/>
                <w:iCs/>
                <w:sz w:val="28"/>
                <w:szCs w:val="28"/>
              </w:rPr>
            </w:pPr>
            <w:r w:rsidRPr="00433B55">
              <w:rPr>
                <w:b/>
                <w:bCs/>
                <w:i/>
                <w:iCs/>
                <w:sz w:val="28"/>
                <w:szCs w:val="28"/>
              </w:rPr>
              <w:t>2. Дыхательные игры и упражнения</w:t>
            </w:r>
          </w:p>
          <w:p w:rsidR="008E4856" w:rsidRPr="00433B55" w:rsidRDefault="008E4856" w:rsidP="00D82D46">
            <w:pPr>
              <w:rPr>
                <w:sz w:val="28"/>
                <w:szCs w:val="28"/>
              </w:rPr>
            </w:pPr>
            <w:r w:rsidRPr="00433B55">
              <w:rPr>
                <w:sz w:val="28"/>
                <w:szCs w:val="28"/>
              </w:rPr>
              <w:t>«Подуем на снежинку»  «Звуковоспроизведение».</w:t>
            </w:r>
          </w:p>
          <w:p w:rsidR="008E4856" w:rsidRPr="00433B55" w:rsidRDefault="008E4856" w:rsidP="00D82D46">
            <w:pPr>
              <w:rPr>
                <w:b/>
                <w:bCs/>
                <w:i/>
                <w:iCs/>
                <w:sz w:val="28"/>
                <w:szCs w:val="28"/>
              </w:rPr>
            </w:pPr>
            <w:r w:rsidRPr="00433B55">
              <w:rPr>
                <w:b/>
                <w:bCs/>
                <w:i/>
                <w:iCs/>
                <w:sz w:val="28"/>
                <w:szCs w:val="28"/>
              </w:rPr>
              <w:t>3.Сенсомоторное развитие.</w:t>
            </w:r>
          </w:p>
          <w:p w:rsidR="008E4856" w:rsidRPr="00433B55" w:rsidRDefault="008E4856" w:rsidP="00D82D46">
            <w:pPr>
              <w:pStyle w:val="ListParagraph"/>
              <w:numPr>
                <w:ilvl w:val="0"/>
                <w:numId w:val="7"/>
              </w:numPr>
              <w:spacing w:after="0" w:line="240" w:lineRule="auto"/>
              <w:rPr>
                <w:rFonts w:ascii="Times New Roman" w:hAnsi="Times New Roman" w:cs="Times New Roman"/>
                <w:sz w:val="28"/>
                <w:szCs w:val="28"/>
              </w:rPr>
            </w:pPr>
            <w:r w:rsidRPr="00433B55">
              <w:rPr>
                <w:rFonts w:ascii="Times New Roman" w:hAnsi="Times New Roman" w:cs="Times New Roman"/>
                <w:i/>
                <w:iCs/>
                <w:sz w:val="28"/>
                <w:szCs w:val="28"/>
              </w:rPr>
              <w:t>Пальчиковые игры</w:t>
            </w:r>
            <w:r w:rsidRPr="00433B55">
              <w:rPr>
                <w:rFonts w:ascii="Times New Roman" w:hAnsi="Times New Roman" w:cs="Times New Roman"/>
                <w:sz w:val="28"/>
                <w:szCs w:val="28"/>
              </w:rPr>
              <w:t xml:space="preserve"> «Перебираем крупы и раскладываем по 4-м ёмкостям»</w:t>
            </w:r>
          </w:p>
          <w:p w:rsidR="008E4856" w:rsidRPr="00433B55" w:rsidRDefault="008E4856" w:rsidP="00D82D46">
            <w:pPr>
              <w:pStyle w:val="ListParagraph"/>
              <w:numPr>
                <w:ilvl w:val="0"/>
                <w:numId w:val="7"/>
              </w:numPr>
              <w:spacing w:after="0" w:line="240" w:lineRule="auto"/>
              <w:rPr>
                <w:rFonts w:ascii="Times New Roman" w:hAnsi="Times New Roman" w:cs="Times New Roman"/>
                <w:sz w:val="28"/>
                <w:szCs w:val="28"/>
              </w:rPr>
            </w:pPr>
            <w:r w:rsidRPr="00433B55">
              <w:rPr>
                <w:rFonts w:ascii="Times New Roman" w:hAnsi="Times New Roman" w:cs="Times New Roman"/>
                <w:i/>
                <w:iCs/>
                <w:sz w:val="28"/>
                <w:szCs w:val="28"/>
              </w:rPr>
              <w:t>Глазодвигательные упражнения</w:t>
            </w:r>
            <w:r w:rsidRPr="00433B55">
              <w:rPr>
                <w:rFonts w:ascii="Times New Roman" w:hAnsi="Times New Roman" w:cs="Times New Roman"/>
                <w:sz w:val="28"/>
                <w:szCs w:val="28"/>
              </w:rPr>
              <w:t xml:space="preserve"> «Рисование» глазами  диагоналей+право-лево+верх-низ+ конвергенция»</w:t>
            </w:r>
          </w:p>
          <w:p w:rsidR="008E4856" w:rsidRPr="00433B55" w:rsidRDefault="008E4856" w:rsidP="00D82D46">
            <w:pPr>
              <w:rPr>
                <w:b/>
                <w:bCs/>
                <w:i/>
                <w:iCs/>
                <w:sz w:val="28"/>
                <w:szCs w:val="28"/>
              </w:rPr>
            </w:pPr>
            <w:r w:rsidRPr="00433B55">
              <w:rPr>
                <w:b/>
                <w:bCs/>
                <w:i/>
                <w:iCs/>
                <w:sz w:val="28"/>
                <w:szCs w:val="28"/>
              </w:rPr>
              <w:t>4. Развитие общей моторики и координации движений</w:t>
            </w:r>
          </w:p>
          <w:p w:rsidR="008E4856" w:rsidRPr="00433B55" w:rsidRDefault="008E4856" w:rsidP="00D82D46">
            <w:pPr>
              <w:rPr>
                <w:sz w:val="28"/>
                <w:szCs w:val="28"/>
              </w:rPr>
            </w:pPr>
            <w:r w:rsidRPr="00433B55">
              <w:rPr>
                <w:sz w:val="28"/>
                <w:szCs w:val="28"/>
              </w:rPr>
              <w:t>Кинезиологические танцевально-гимнастические  комплексы</w:t>
            </w:r>
          </w:p>
          <w:p w:rsidR="008E4856" w:rsidRPr="00433B55" w:rsidRDefault="008E4856" w:rsidP="00D82D46">
            <w:pPr>
              <w:rPr>
                <w:b/>
                <w:bCs/>
                <w:i/>
                <w:iCs/>
                <w:sz w:val="28"/>
                <w:szCs w:val="28"/>
              </w:rPr>
            </w:pPr>
            <w:r w:rsidRPr="00433B55">
              <w:rPr>
                <w:b/>
                <w:bCs/>
                <w:i/>
                <w:iCs/>
                <w:sz w:val="28"/>
                <w:szCs w:val="28"/>
              </w:rPr>
              <w:t>5.Развитие мозговых механизмов</w:t>
            </w:r>
          </w:p>
          <w:p w:rsidR="008E4856" w:rsidRPr="00433B55" w:rsidRDefault="008E4856" w:rsidP="00D82D46">
            <w:pPr>
              <w:rPr>
                <w:sz w:val="28"/>
                <w:szCs w:val="28"/>
              </w:rPr>
            </w:pPr>
            <w:r w:rsidRPr="00433B55">
              <w:rPr>
                <w:sz w:val="28"/>
                <w:szCs w:val="28"/>
              </w:rPr>
              <w:t>Упражнения на межполушарное взаимодействие«Двуручное рисование»</w:t>
            </w:r>
          </w:p>
          <w:p w:rsidR="008E4856" w:rsidRPr="00433B55" w:rsidRDefault="008E4856" w:rsidP="00D82D46">
            <w:pPr>
              <w:rPr>
                <w:b/>
                <w:bCs/>
                <w:i/>
                <w:iCs/>
                <w:sz w:val="28"/>
                <w:szCs w:val="28"/>
              </w:rPr>
            </w:pPr>
            <w:r w:rsidRPr="00433B55">
              <w:rPr>
                <w:b/>
                <w:bCs/>
                <w:i/>
                <w:iCs/>
                <w:sz w:val="28"/>
                <w:szCs w:val="28"/>
              </w:rPr>
              <w:t>6. Развитие ориентировки в пространстве</w:t>
            </w:r>
          </w:p>
          <w:p w:rsidR="008E4856" w:rsidRPr="00433B55" w:rsidRDefault="008E4856" w:rsidP="00D82D46">
            <w:pPr>
              <w:rPr>
                <w:sz w:val="28"/>
                <w:szCs w:val="28"/>
              </w:rPr>
            </w:pPr>
            <w:r w:rsidRPr="00433B55">
              <w:rPr>
                <w:sz w:val="28"/>
                <w:szCs w:val="28"/>
              </w:rPr>
              <w:t>Ориентировка на листе бумаги. Графические диктанты.</w:t>
            </w:r>
          </w:p>
          <w:p w:rsidR="008E4856" w:rsidRPr="00433B55" w:rsidRDefault="008E4856" w:rsidP="00D82D46">
            <w:pPr>
              <w:rPr>
                <w:b/>
                <w:bCs/>
                <w:i/>
                <w:iCs/>
                <w:sz w:val="28"/>
                <w:szCs w:val="28"/>
              </w:rPr>
            </w:pPr>
            <w:r w:rsidRPr="00433B55">
              <w:rPr>
                <w:b/>
                <w:bCs/>
                <w:i/>
                <w:iCs/>
                <w:sz w:val="28"/>
                <w:szCs w:val="28"/>
              </w:rPr>
              <w:t>7. Развитие  ВПФ</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Внимание</w:t>
            </w:r>
          </w:p>
          <w:p w:rsidR="008E4856" w:rsidRPr="00433B55" w:rsidRDefault="008E4856" w:rsidP="00D82D46">
            <w:pPr>
              <w:rPr>
                <w:i/>
                <w:iCs/>
                <w:sz w:val="28"/>
                <w:szCs w:val="28"/>
              </w:rPr>
            </w:pPr>
            <w:r w:rsidRPr="00433B55">
              <w:rPr>
                <w:i/>
                <w:iCs/>
                <w:sz w:val="28"/>
                <w:szCs w:val="28"/>
              </w:rPr>
              <w:t>« Три шарика» «Вежливое слово»</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Мышление</w:t>
            </w:r>
          </w:p>
          <w:p w:rsidR="008E4856" w:rsidRPr="00433B55" w:rsidRDefault="008E4856" w:rsidP="00D82D46">
            <w:pPr>
              <w:rPr>
                <w:i/>
                <w:iCs/>
                <w:sz w:val="28"/>
                <w:szCs w:val="28"/>
              </w:rPr>
            </w:pPr>
            <w:r w:rsidRPr="00433B55">
              <w:rPr>
                <w:i/>
                <w:iCs/>
                <w:sz w:val="28"/>
                <w:szCs w:val="28"/>
              </w:rPr>
              <w:t>«Покажи то, что я назову» « Самое непохожее»</w:t>
            </w:r>
          </w:p>
          <w:p w:rsidR="008E4856" w:rsidRPr="00433B55" w:rsidRDefault="008E4856" w:rsidP="00D82D46">
            <w:pPr>
              <w:pStyle w:val="ListParagraph"/>
              <w:numPr>
                <w:ilvl w:val="0"/>
                <w:numId w:val="8"/>
              </w:numPr>
              <w:spacing w:after="0" w:line="240" w:lineRule="auto"/>
              <w:rPr>
                <w:rFonts w:ascii="Times New Roman" w:hAnsi="Times New Roman" w:cs="Times New Roman"/>
                <w:i/>
                <w:iCs/>
                <w:sz w:val="28"/>
                <w:szCs w:val="28"/>
              </w:rPr>
            </w:pPr>
            <w:r w:rsidRPr="00433B55">
              <w:rPr>
                <w:rFonts w:ascii="Times New Roman" w:hAnsi="Times New Roman" w:cs="Times New Roman"/>
                <w:i/>
                <w:iCs/>
                <w:sz w:val="28"/>
                <w:szCs w:val="28"/>
              </w:rPr>
              <w:t xml:space="preserve">Память </w:t>
            </w:r>
          </w:p>
          <w:p w:rsidR="008E4856" w:rsidRPr="00433B55" w:rsidRDefault="008E4856" w:rsidP="00D82D46">
            <w:pPr>
              <w:rPr>
                <w:i/>
                <w:iCs/>
                <w:sz w:val="28"/>
                <w:szCs w:val="28"/>
              </w:rPr>
            </w:pPr>
            <w:r w:rsidRPr="00433B55">
              <w:rPr>
                <w:i/>
                <w:iCs/>
                <w:sz w:val="28"/>
                <w:szCs w:val="28"/>
              </w:rPr>
              <w:t xml:space="preserve"> «Точки»</w:t>
            </w:r>
          </w:p>
          <w:p w:rsidR="008E4856" w:rsidRPr="00433B55" w:rsidRDefault="008E4856" w:rsidP="00D82D46">
            <w:pPr>
              <w:rPr>
                <w:b/>
                <w:bCs/>
                <w:i/>
                <w:iCs/>
                <w:sz w:val="28"/>
                <w:szCs w:val="28"/>
              </w:rPr>
            </w:pPr>
            <w:r w:rsidRPr="00433B55">
              <w:rPr>
                <w:b/>
                <w:bCs/>
                <w:i/>
                <w:iCs/>
                <w:sz w:val="28"/>
                <w:szCs w:val="28"/>
              </w:rPr>
              <w:t>8. Телесно-ориентированные игры для снятия мышечного напряжения</w:t>
            </w:r>
          </w:p>
          <w:p w:rsidR="008E4856" w:rsidRPr="00433B55" w:rsidRDefault="008E4856" w:rsidP="00D82D46">
            <w:pPr>
              <w:rPr>
                <w:sz w:val="28"/>
                <w:szCs w:val="28"/>
              </w:rPr>
            </w:pPr>
            <w:r w:rsidRPr="00433B55">
              <w:rPr>
                <w:sz w:val="28"/>
                <w:szCs w:val="28"/>
              </w:rPr>
              <w:t>« Огонь и лёд»  «Надувные фигуры»</w:t>
            </w:r>
          </w:p>
        </w:tc>
        <w:tc>
          <w:tcPr>
            <w:tcW w:w="2089" w:type="dxa"/>
          </w:tcPr>
          <w:p w:rsidR="008E4856" w:rsidRPr="00433B55" w:rsidRDefault="008E4856" w:rsidP="00D82D46">
            <w:pPr>
              <w:rPr>
                <w:sz w:val="28"/>
                <w:szCs w:val="28"/>
              </w:rPr>
            </w:pPr>
            <w:r w:rsidRPr="00433B55">
              <w:rPr>
                <w:sz w:val="28"/>
                <w:szCs w:val="28"/>
              </w:rPr>
              <w:t>1.Слушание: Римский-Корсаков «Белка»</w:t>
            </w:r>
          </w:p>
          <w:p w:rsidR="008E4856" w:rsidRPr="00433B55" w:rsidRDefault="008E4856" w:rsidP="00D82D46">
            <w:pPr>
              <w:rPr>
                <w:sz w:val="28"/>
                <w:szCs w:val="28"/>
              </w:rPr>
            </w:pPr>
            <w:r w:rsidRPr="00433B55">
              <w:rPr>
                <w:sz w:val="28"/>
                <w:szCs w:val="28"/>
              </w:rPr>
              <w:t>2.Музыкально-ритмические движения: танцевальная игра «Жираф»</w:t>
            </w:r>
          </w:p>
          <w:p w:rsidR="008E4856" w:rsidRPr="00433B55" w:rsidRDefault="008E4856" w:rsidP="00D82D46">
            <w:pPr>
              <w:rPr>
                <w:sz w:val="28"/>
                <w:szCs w:val="28"/>
              </w:rPr>
            </w:pPr>
            <w:r w:rsidRPr="00433B55">
              <w:rPr>
                <w:sz w:val="28"/>
                <w:szCs w:val="28"/>
              </w:rPr>
              <w:t>3.Музыкально-дидактическая игра «Весенние голоса»</w:t>
            </w:r>
          </w:p>
        </w:tc>
        <w:tc>
          <w:tcPr>
            <w:tcW w:w="2603" w:type="dxa"/>
          </w:tcPr>
          <w:p w:rsidR="008E4856" w:rsidRPr="00433B55" w:rsidRDefault="008E4856" w:rsidP="00D82D46">
            <w:pPr>
              <w:autoSpaceDE w:val="0"/>
              <w:autoSpaceDN w:val="0"/>
              <w:adjustRightInd w:val="0"/>
              <w:rPr>
                <w:sz w:val="28"/>
                <w:szCs w:val="28"/>
              </w:rPr>
            </w:pPr>
            <w:r w:rsidRPr="00433B55">
              <w:rPr>
                <w:sz w:val="28"/>
                <w:szCs w:val="28"/>
              </w:rPr>
              <w:t>Игры: « Четвертый лишний»,</w:t>
            </w:r>
          </w:p>
          <w:p w:rsidR="008E4856" w:rsidRPr="00433B55" w:rsidRDefault="008E4856" w:rsidP="00D82D46">
            <w:pPr>
              <w:autoSpaceDE w:val="0"/>
              <w:autoSpaceDN w:val="0"/>
              <w:adjustRightInd w:val="0"/>
              <w:rPr>
                <w:sz w:val="28"/>
                <w:szCs w:val="28"/>
              </w:rPr>
            </w:pPr>
            <w:r w:rsidRPr="00433B55">
              <w:rPr>
                <w:sz w:val="28"/>
                <w:szCs w:val="28"/>
              </w:rPr>
              <w:t xml:space="preserve">«Поручения», </w:t>
            </w:r>
          </w:p>
          <w:p w:rsidR="008E4856" w:rsidRPr="00433B55" w:rsidRDefault="008E4856" w:rsidP="00D82D46">
            <w:pPr>
              <w:autoSpaceDE w:val="0"/>
              <w:autoSpaceDN w:val="0"/>
              <w:adjustRightInd w:val="0"/>
              <w:rPr>
                <w:sz w:val="28"/>
                <w:szCs w:val="28"/>
              </w:rPr>
            </w:pPr>
            <w:r w:rsidRPr="00433B55">
              <w:rPr>
                <w:sz w:val="28"/>
                <w:szCs w:val="28"/>
              </w:rPr>
              <w:t xml:space="preserve">«Большой – маленький», </w:t>
            </w:r>
          </w:p>
          <w:p w:rsidR="008E4856" w:rsidRPr="00433B55" w:rsidRDefault="008E4856" w:rsidP="00D82D46">
            <w:pPr>
              <w:autoSpaceDE w:val="0"/>
              <w:autoSpaceDN w:val="0"/>
              <w:adjustRightInd w:val="0"/>
              <w:rPr>
                <w:sz w:val="28"/>
                <w:szCs w:val="28"/>
              </w:rPr>
            </w:pPr>
            <w:r w:rsidRPr="00433B55">
              <w:rPr>
                <w:sz w:val="28"/>
                <w:szCs w:val="28"/>
              </w:rPr>
              <w:t>«Парные картинки»</w:t>
            </w:r>
            <w:r w:rsidRPr="00433B55">
              <w:rPr>
                <w:sz w:val="28"/>
                <w:szCs w:val="28"/>
              </w:rPr>
              <w:br/>
              <w:t>« Где звучит?»,</w:t>
            </w:r>
          </w:p>
          <w:p w:rsidR="008E4856" w:rsidRPr="00433B55" w:rsidRDefault="008E4856" w:rsidP="00D82D46">
            <w:pPr>
              <w:autoSpaceDE w:val="0"/>
              <w:autoSpaceDN w:val="0"/>
              <w:adjustRightInd w:val="0"/>
              <w:rPr>
                <w:sz w:val="28"/>
                <w:szCs w:val="28"/>
              </w:rPr>
            </w:pPr>
            <w:r w:rsidRPr="00433B55">
              <w:rPr>
                <w:sz w:val="28"/>
                <w:szCs w:val="28"/>
              </w:rPr>
              <w:t xml:space="preserve"> « Для него нужны…»</w:t>
            </w:r>
            <w:r w:rsidRPr="00433B55">
              <w:rPr>
                <w:sz w:val="28"/>
                <w:szCs w:val="28"/>
              </w:rPr>
              <w:br/>
              <w:t>Упражнения «Эхо»,</w:t>
            </w:r>
          </w:p>
          <w:p w:rsidR="008E4856" w:rsidRPr="00433B55" w:rsidRDefault="008E4856" w:rsidP="00D82D46">
            <w:pPr>
              <w:autoSpaceDE w:val="0"/>
              <w:autoSpaceDN w:val="0"/>
              <w:adjustRightInd w:val="0"/>
              <w:rPr>
                <w:sz w:val="28"/>
                <w:szCs w:val="28"/>
              </w:rPr>
            </w:pPr>
            <w:r w:rsidRPr="00433B55">
              <w:rPr>
                <w:sz w:val="28"/>
                <w:szCs w:val="28"/>
              </w:rPr>
              <w:t xml:space="preserve"> «Бусы для мамы»</w:t>
            </w:r>
          </w:p>
          <w:p w:rsidR="008E4856" w:rsidRPr="00433B55" w:rsidRDefault="008E4856" w:rsidP="00D82D46">
            <w:pPr>
              <w:autoSpaceDE w:val="0"/>
              <w:autoSpaceDN w:val="0"/>
              <w:adjustRightInd w:val="0"/>
              <w:rPr>
                <w:sz w:val="28"/>
                <w:szCs w:val="28"/>
              </w:rPr>
            </w:pPr>
            <w:r w:rsidRPr="00433B55">
              <w:rPr>
                <w:sz w:val="28"/>
                <w:szCs w:val="28"/>
              </w:rPr>
              <w:t xml:space="preserve"> Игры на развитие:</w:t>
            </w:r>
          </w:p>
          <w:p w:rsidR="008E4856" w:rsidRPr="00433B55" w:rsidRDefault="008E4856" w:rsidP="00D82D46">
            <w:pPr>
              <w:autoSpaceDE w:val="0"/>
              <w:autoSpaceDN w:val="0"/>
              <w:adjustRightInd w:val="0"/>
              <w:rPr>
                <w:sz w:val="28"/>
                <w:szCs w:val="28"/>
              </w:rPr>
            </w:pPr>
            <w:r w:rsidRPr="00433B55">
              <w:rPr>
                <w:sz w:val="28"/>
                <w:szCs w:val="28"/>
              </w:rPr>
              <w:t>-речевого дыхания</w:t>
            </w:r>
          </w:p>
          <w:p w:rsidR="008E4856" w:rsidRPr="00433B55" w:rsidRDefault="008E4856" w:rsidP="00D82D46">
            <w:pPr>
              <w:autoSpaceDE w:val="0"/>
              <w:autoSpaceDN w:val="0"/>
              <w:adjustRightInd w:val="0"/>
              <w:ind w:right="-122"/>
              <w:rPr>
                <w:sz w:val="28"/>
                <w:szCs w:val="28"/>
              </w:rPr>
            </w:pPr>
            <w:r w:rsidRPr="00433B55">
              <w:rPr>
                <w:sz w:val="28"/>
                <w:szCs w:val="28"/>
              </w:rPr>
              <w:t>-артикуляционной  моторики</w:t>
            </w:r>
          </w:p>
          <w:p w:rsidR="008E4856" w:rsidRPr="00433B55" w:rsidRDefault="008E4856" w:rsidP="00D82D46">
            <w:pPr>
              <w:autoSpaceDE w:val="0"/>
              <w:autoSpaceDN w:val="0"/>
              <w:adjustRightInd w:val="0"/>
              <w:ind w:right="-122"/>
              <w:rPr>
                <w:sz w:val="28"/>
                <w:szCs w:val="28"/>
              </w:rPr>
            </w:pPr>
            <w:r w:rsidRPr="00433B55">
              <w:rPr>
                <w:sz w:val="28"/>
                <w:szCs w:val="28"/>
              </w:rPr>
              <w:t>- мелкой моторики</w:t>
            </w:r>
          </w:p>
          <w:p w:rsidR="008E4856" w:rsidRPr="00433B55" w:rsidRDefault="008E4856" w:rsidP="00D82D46">
            <w:pPr>
              <w:autoSpaceDE w:val="0"/>
              <w:autoSpaceDN w:val="0"/>
              <w:adjustRightInd w:val="0"/>
              <w:rPr>
                <w:sz w:val="28"/>
                <w:szCs w:val="28"/>
              </w:rPr>
            </w:pPr>
            <w:r w:rsidRPr="00433B55">
              <w:rPr>
                <w:sz w:val="28"/>
                <w:szCs w:val="28"/>
              </w:rPr>
              <w:t>-мелодико-интонационной стороны речи</w:t>
            </w:r>
          </w:p>
        </w:tc>
        <w:tc>
          <w:tcPr>
            <w:tcW w:w="2218" w:type="dxa"/>
          </w:tcPr>
          <w:p w:rsidR="008E4856" w:rsidRPr="00433B55" w:rsidRDefault="008E4856" w:rsidP="00D82D46">
            <w:pPr>
              <w:rPr>
                <w:sz w:val="28"/>
                <w:szCs w:val="28"/>
                <w:highlight w:val="yellow"/>
              </w:rPr>
            </w:pPr>
            <w:r w:rsidRPr="00433B55">
              <w:rPr>
                <w:sz w:val="28"/>
                <w:szCs w:val="28"/>
              </w:rPr>
              <w:t>Бег с ускорением и замедлением темпа,</w:t>
            </w:r>
          </w:p>
          <w:p w:rsidR="008E4856" w:rsidRPr="00433B55" w:rsidRDefault="008E4856" w:rsidP="00D82D46">
            <w:pPr>
              <w:rPr>
                <w:sz w:val="28"/>
                <w:szCs w:val="28"/>
              </w:rPr>
            </w:pPr>
            <w:r w:rsidRPr="00433B55">
              <w:rPr>
                <w:sz w:val="28"/>
                <w:szCs w:val="28"/>
              </w:rPr>
              <w:t>Ходьба по доске, боком приставным шагом, ходьба по скамейке,</w:t>
            </w:r>
          </w:p>
          <w:p w:rsidR="008E4856" w:rsidRPr="00433B55" w:rsidRDefault="008E4856" w:rsidP="00D82D46">
            <w:pPr>
              <w:rPr>
                <w:sz w:val="28"/>
                <w:szCs w:val="28"/>
              </w:rPr>
            </w:pPr>
            <w:r w:rsidRPr="00433B55">
              <w:rPr>
                <w:sz w:val="28"/>
                <w:szCs w:val="28"/>
              </w:rPr>
              <w:t>Ходьба змейкой,</w:t>
            </w:r>
          </w:p>
          <w:p w:rsidR="008E4856" w:rsidRPr="00433B55" w:rsidRDefault="008E4856" w:rsidP="00D82D46">
            <w:pPr>
              <w:rPr>
                <w:sz w:val="28"/>
                <w:szCs w:val="28"/>
              </w:rPr>
            </w:pPr>
            <w:r w:rsidRPr="00433B55">
              <w:rPr>
                <w:sz w:val="28"/>
                <w:szCs w:val="28"/>
              </w:rPr>
              <w:t>Прыжки «Змейкой», Метание «поймай мяч»</w:t>
            </w:r>
          </w:p>
          <w:p w:rsidR="008E4856" w:rsidRPr="00433B55" w:rsidRDefault="008E4856" w:rsidP="00D82D46">
            <w:pPr>
              <w:rPr>
                <w:sz w:val="28"/>
                <w:szCs w:val="28"/>
                <w:highlight w:val="yellow"/>
              </w:rPr>
            </w:pPr>
            <w:r w:rsidRPr="00433B55">
              <w:rPr>
                <w:sz w:val="28"/>
                <w:szCs w:val="28"/>
              </w:rPr>
              <w:t>Лазание по скамейке</w:t>
            </w:r>
          </w:p>
          <w:p w:rsidR="008E4856" w:rsidRPr="00433B55" w:rsidRDefault="008E4856" w:rsidP="00D82D46">
            <w:pPr>
              <w:rPr>
                <w:b/>
                <w:bCs/>
                <w:sz w:val="28"/>
                <w:szCs w:val="28"/>
              </w:rPr>
            </w:pPr>
            <w:r w:rsidRPr="00433B55">
              <w:rPr>
                <w:sz w:val="28"/>
                <w:szCs w:val="28"/>
              </w:rPr>
              <w:t>Подвижные игры «Автомобили», «зайка серый умывается», «Муравьишки» , «Медвежата»</w:t>
            </w:r>
          </w:p>
        </w:tc>
      </w:tr>
    </w:tbl>
    <w:p w:rsidR="008E4856" w:rsidRDefault="008E4856" w:rsidP="0043474D">
      <w:pPr>
        <w:spacing w:line="360" w:lineRule="auto"/>
        <w:jc w:val="center"/>
        <w:rPr>
          <w:b/>
          <w:bCs/>
          <w:sz w:val="28"/>
          <w:szCs w:val="28"/>
        </w:rPr>
      </w:pPr>
    </w:p>
    <w:p w:rsidR="008E4856" w:rsidRDefault="008E4856" w:rsidP="0043474D">
      <w:pPr>
        <w:rPr>
          <w:b/>
          <w:bCs/>
          <w:sz w:val="28"/>
          <w:szCs w:val="28"/>
        </w:rPr>
      </w:pPr>
      <w:r>
        <w:rPr>
          <w:b/>
          <w:bCs/>
          <w:sz w:val="28"/>
          <w:szCs w:val="28"/>
        </w:rPr>
        <w:br w:type="page"/>
      </w:r>
    </w:p>
    <w:p w:rsidR="008E4856" w:rsidRPr="000B43E8" w:rsidRDefault="008E4856" w:rsidP="0043474D">
      <w:pPr>
        <w:spacing w:line="360" w:lineRule="auto"/>
        <w:jc w:val="center"/>
        <w:rPr>
          <w:sz w:val="28"/>
          <w:szCs w:val="28"/>
        </w:rPr>
      </w:pPr>
      <w:r>
        <w:rPr>
          <w:b/>
          <w:bCs/>
          <w:sz w:val="28"/>
          <w:szCs w:val="28"/>
        </w:rPr>
        <w:t>П</w:t>
      </w:r>
      <w:r w:rsidRPr="000B43E8">
        <w:rPr>
          <w:b/>
          <w:bCs/>
          <w:sz w:val="28"/>
          <w:szCs w:val="28"/>
        </w:rPr>
        <w:t>ланирование результатов и система контрольно измерительных материалов психологического обследования обучающегося ________________________________________________</w:t>
      </w:r>
    </w:p>
    <w:tbl>
      <w:tblPr>
        <w:tblW w:w="14301" w:type="dxa"/>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40"/>
        <w:gridCol w:w="7461"/>
      </w:tblGrid>
      <w:tr w:rsidR="008E4856" w:rsidRPr="000B43E8" w:rsidTr="00A05277">
        <w:tc>
          <w:tcPr>
            <w:tcW w:w="6840" w:type="dxa"/>
          </w:tcPr>
          <w:p w:rsidR="008E4856" w:rsidRPr="00433B55" w:rsidRDefault="008E4856" w:rsidP="00D82D46">
            <w:pPr>
              <w:jc w:val="center"/>
              <w:rPr>
                <w:sz w:val="28"/>
                <w:szCs w:val="28"/>
              </w:rPr>
            </w:pPr>
            <w:r w:rsidRPr="00433B55">
              <w:rPr>
                <w:sz w:val="28"/>
                <w:szCs w:val="28"/>
              </w:rPr>
              <w:t>Предполагаемые результаты</w:t>
            </w:r>
          </w:p>
          <w:p w:rsidR="008E4856" w:rsidRPr="00433B55" w:rsidRDefault="008E4856" w:rsidP="00D82D46">
            <w:pPr>
              <w:jc w:val="center"/>
              <w:rPr>
                <w:sz w:val="28"/>
                <w:szCs w:val="28"/>
              </w:rPr>
            </w:pPr>
            <w:r w:rsidRPr="00433B55">
              <w:rPr>
                <w:sz w:val="28"/>
                <w:szCs w:val="28"/>
              </w:rPr>
              <w:t xml:space="preserve"> коррекционно-развивающей работы</w:t>
            </w:r>
          </w:p>
        </w:tc>
        <w:tc>
          <w:tcPr>
            <w:tcW w:w="7461" w:type="dxa"/>
          </w:tcPr>
          <w:p w:rsidR="008E4856" w:rsidRPr="00433B55" w:rsidRDefault="008E4856" w:rsidP="00D82D46">
            <w:pPr>
              <w:jc w:val="center"/>
              <w:rPr>
                <w:sz w:val="28"/>
                <w:szCs w:val="28"/>
              </w:rPr>
            </w:pPr>
            <w:r w:rsidRPr="00433B55">
              <w:rPr>
                <w:sz w:val="28"/>
                <w:szCs w:val="28"/>
              </w:rPr>
              <w:t xml:space="preserve"> Контрольно-измерительные материалы</w:t>
            </w:r>
          </w:p>
          <w:p w:rsidR="008E4856" w:rsidRPr="00433B55" w:rsidRDefault="008E4856" w:rsidP="00D82D46">
            <w:pPr>
              <w:jc w:val="center"/>
              <w:rPr>
                <w:sz w:val="28"/>
                <w:szCs w:val="28"/>
              </w:rPr>
            </w:pPr>
          </w:p>
        </w:tc>
      </w:tr>
      <w:tr w:rsidR="008E4856" w:rsidRPr="000B43E8" w:rsidTr="00A05277">
        <w:trPr>
          <w:trHeight w:val="990"/>
        </w:trPr>
        <w:tc>
          <w:tcPr>
            <w:tcW w:w="6840" w:type="dxa"/>
          </w:tcPr>
          <w:p w:rsidR="008E4856" w:rsidRPr="00433B55" w:rsidRDefault="008E4856" w:rsidP="00D82D46">
            <w:pPr>
              <w:pStyle w:val="Default"/>
              <w:numPr>
                <w:ilvl w:val="0"/>
                <w:numId w:val="21"/>
              </w:numPr>
              <w:rPr>
                <w:color w:val="auto"/>
                <w:sz w:val="28"/>
                <w:szCs w:val="28"/>
              </w:rPr>
            </w:pPr>
            <w:r w:rsidRPr="00433B55">
              <w:rPr>
                <w:color w:val="auto"/>
                <w:sz w:val="28"/>
                <w:szCs w:val="28"/>
              </w:rPr>
              <w:t>Ребёнок имеет хороший уровень работоспособности, умеет произвольно регулировать своё поведение в соответствии с ситуацией.</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Ребёнок воспринимает информацию, поступающую через аудиальный канал, слышит обращённую к нему речь.</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Ребёнок хорошо различает основные цвета.</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Ребёнок  умеет моделировать продукт по образцу, собирать изображение из частей.</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Ребёнок может ориентироваться в пространстве помещения, в пространстве листа бумаги, может обозначать пространственные представления словами (на, над, под, перед, справа, слева).</w:t>
            </w:r>
          </w:p>
          <w:p w:rsidR="008E4856" w:rsidRPr="00433B55" w:rsidRDefault="008E4856" w:rsidP="0043474D">
            <w:pPr>
              <w:pStyle w:val="ListParagraph"/>
              <w:numPr>
                <w:ilvl w:val="0"/>
                <w:numId w:val="21"/>
              </w:numPr>
              <w:spacing w:after="0" w:line="240" w:lineRule="auto"/>
              <w:ind w:left="420"/>
              <w:rPr>
                <w:rFonts w:ascii="Times New Roman" w:hAnsi="Times New Roman" w:cs="Times New Roman"/>
                <w:sz w:val="28"/>
                <w:szCs w:val="28"/>
              </w:rPr>
            </w:pPr>
            <w:r w:rsidRPr="00433B55">
              <w:rPr>
                <w:rFonts w:ascii="Times New Roman" w:hAnsi="Times New Roman" w:cs="Times New Roman"/>
                <w:sz w:val="28"/>
                <w:szCs w:val="28"/>
              </w:rPr>
              <w:t>Ребёнок  может выделять основные признаки объектов и сравнивать объекты друг с другом по эти признакам</w:t>
            </w:r>
          </w:p>
          <w:p w:rsidR="008E4856" w:rsidRPr="00433B55" w:rsidRDefault="008E4856" w:rsidP="00D82D46">
            <w:pPr>
              <w:pStyle w:val="ListParagraph"/>
              <w:spacing w:after="0" w:line="240" w:lineRule="auto"/>
              <w:ind w:left="420"/>
              <w:rPr>
                <w:rFonts w:ascii="Times New Roman" w:hAnsi="Times New Roman" w:cs="Times New Roman"/>
                <w:sz w:val="28"/>
                <w:szCs w:val="28"/>
              </w:rPr>
            </w:pPr>
          </w:p>
          <w:p w:rsidR="008E4856" w:rsidRPr="00433B55" w:rsidRDefault="008E4856" w:rsidP="00D82D46">
            <w:pPr>
              <w:pStyle w:val="ListParagraph"/>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Ребёнок может называть обобщающим словом группу предметов, может находить объект, не соответствующий данной группе,  может аргументировать свой выбор.</w:t>
            </w:r>
          </w:p>
          <w:p w:rsidR="008E4856" w:rsidRPr="00433B55" w:rsidRDefault="008E4856" w:rsidP="00D82D46">
            <w:pPr>
              <w:ind w:left="360"/>
              <w:rPr>
                <w:sz w:val="28"/>
                <w:szCs w:val="28"/>
              </w:rPr>
            </w:pPr>
            <w:r w:rsidRPr="00433B55">
              <w:rPr>
                <w:sz w:val="28"/>
                <w:szCs w:val="28"/>
              </w:rPr>
              <w:t>Умеет находить аналогию к заданной смысловой связке в визуальном варианте.</w:t>
            </w:r>
          </w:p>
          <w:p w:rsidR="008E4856" w:rsidRPr="00433B55" w:rsidRDefault="008E4856" w:rsidP="00D82D46">
            <w:pPr>
              <w:rPr>
                <w:sz w:val="28"/>
                <w:szCs w:val="28"/>
              </w:rPr>
            </w:pPr>
            <w:r w:rsidRPr="00433B55">
              <w:rPr>
                <w:sz w:val="28"/>
                <w:szCs w:val="28"/>
              </w:rPr>
              <w:t>картинку;</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 xml:space="preserve">Ребёнок способен запоминать зрительную информацию и воспроизводить её </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Ребёнок может перерисовывать картинку с образца, достаточно точно передавая формы и характер линий</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Настроение ребёнка спокойное, эмоциональные реакции адекватные</w:t>
            </w:r>
          </w:p>
          <w:p w:rsidR="008E4856" w:rsidRPr="00433B55" w:rsidRDefault="008E4856" w:rsidP="00D82D46">
            <w:pPr>
              <w:pStyle w:val="ListParagraph"/>
              <w:numPr>
                <w:ilvl w:val="0"/>
                <w:numId w:val="21"/>
              </w:numPr>
              <w:spacing w:after="0" w:line="240" w:lineRule="auto"/>
              <w:rPr>
                <w:rFonts w:ascii="Times New Roman" w:hAnsi="Times New Roman" w:cs="Times New Roman"/>
                <w:sz w:val="28"/>
                <w:szCs w:val="28"/>
              </w:rPr>
            </w:pPr>
            <w:r w:rsidRPr="00433B55">
              <w:rPr>
                <w:rFonts w:ascii="Times New Roman" w:hAnsi="Times New Roman" w:cs="Times New Roman"/>
                <w:sz w:val="28"/>
                <w:szCs w:val="28"/>
              </w:rPr>
              <w:t>Имеет  высокую самооценку</w:t>
            </w:r>
          </w:p>
        </w:tc>
        <w:tc>
          <w:tcPr>
            <w:tcW w:w="7461" w:type="dxa"/>
          </w:tcPr>
          <w:p w:rsidR="008E4856" w:rsidRPr="00433B55" w:rsidRDefault="008E4856" w:rsidP="0043474D">
            <w:pPr>
              <w:pStyle w:val="Default"/>
              <w:numPr>
                <w:ilvl w:val="0"/>
                <w:numId w:val="18"/>
              </w:numPr>
              <w:ind w:left="360"/>
              <w:jc w:val="both"/>
              <w:rPr>
                <w:sz w:val="28"/>
                <w:szCs w:val="28"/>
              </w:rPr>
            </w:pPr>
            <w:r w:rsidRPr="00433B55">
              <w:rPr>
                <w:sz w:val="28"/>
                <w:szCs w:val="28"/>
              </w:rPr>
              <w:t xml:space="preserve">Корректурная проба </w:t>
            </w:r>
            <w:r w:rsidRPr="00433B55">
              <w:rPr>
                <w:color w:val="auto"/>
                <w:sz w:val="28"/>
                <w:szCs w:val="28"/>
              </w:rPr>
              <w:t>Т.Д.Марцинковская</w:t>
            </w:r>
            <w:r w:rsidRPr="00433B55">
              <w:rPr>
                <w:sz w:val="28"/>
                <w:szCs w:val="28"/>
              </w:rPr>
              <w:t xml:space="preserve">(исследование уровня произвольной регуляции поведения, утомляемости, истощаемости и астеничности ребенка. </w:t>
            </w:r>
          </w:p>
          <w:p w:rsidR="008E4856" w:rsidRPr="00433B55" w:rsidRDefault="008E4856" w:rsidP="00D82D46">
            <w:pPr>
              <w:pStyle w:val="ListParagraph"/>
              <w:spacing w:after="0" w:line="240" w:lineRule="auto"/>
              <w:ind w:left="360"/>
              <w:jc w:val="both"/>
              <w:rPr>
                <w:rFonts w:ascii="Times New Roman" w:hAnsi="Times New Roman" w:cs="Times New Roman"/>
                <w:sz w:val="28"/>
                <w:szCs w:val="28"/>
              </w:rPr>
            </w:pPr>
            <w:r w:rsidRPr="00433B55">
              <w:rPr>
                <w:rFonts w:ascii="Times New Roman" w:hAnsi="Times New Roman" w:cs="Times New Roman"/>
                <w:sz w:val="28"/>
                <w:szCs w:val="28"/>
              </w:rPr>
              <w:t>1.1. Теппинг тест (выявление уровня утомляемости)</w:t>
            </w:r>
          </w:p>
          <w:p w:rsidR="008E4856" w:rsidRPr="00433B55" w:rsidRDefault="008E4856" w:rsidP="0043474D">
            <w:pPr>
              <w:pStyle w:val="ListParagraph"/>
              <w:numPr>
                <w:ilvl w:val="0"/>
                <w:numId w:val="18"/>
              </w:numPr>
              <w:spacing w:after="0" w:line="240" w:lineRule="auto"/>
              <w:ind w:left="360"/>
              <w:jc w:val="both"/>
              <w:rPr>
                <w:rFonts w:ascii="Times New Roman" w:hAnsi="Times New Roman" w:cs="Times New Roman"/>
                <w:sz w:val="28"/>
                <w:szCs w:val="28"/>
              </w:rPr>
            </w:pPr>
            <w:r w:rsidRPr="00433B55">
              <w:rPr>
                <w:rFonts w:ascii="Times New Roman" w:hAnsi="Times New Roman" w:cs="Times New Roman"/>
                <w:sz w:val="28"/>
                <w:szCs w:val="28"/>
              </w:rPr>
              <w:t>Слуховое восприятиеТ.В.Ахутина</w:t>
            </w:r>
          </w:p>
          <w:p w:rsidR="008E4856" w:rsidRPr="00433B55" w:rsidRDefault="008E4856" w:rsidP="00D82D46">
            <w:pPr>
              <w:pStyle w:val="ListParagraph"/>
              <w:spacing w:after="0" w:line="240" w:lineRule="auto"/>
              <w:ind w:left="360"/>
              <w:jc w:val="both"/>
              <w:rPr>
                <w:rFonts w:ascii="Times New Roman" w:hAnsi="Times New Roman" w:cs="Times New Roman"/>
                <w:sz w:val="28"/>
                <w:szCs w:val="28"/>
              </w:rPr>
            </w:pPr>
          </w:p>
          <w:p w:rsidR="008E4856" w:rsidRPr="00433B55" w:rsidRDefault="008E4856" w:rsidP="0043474D">
            <w:pPr>
              <w:pStyle w:val="ListParagraph"/>
              <w:numPr>
                <w:ilvl w:val="0"/>
                <w:numId w:val="18"/>
              </w:numPr>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 xml:space="preserve"> Сенсорные эталоны  Марцинковская</w:t>
            </w:r>
          </w:p>
          <w:p w:rsidR="008E4856" w:rsidRPr="00433B55" w:rsidRDefault="008E4856" w:rsidP="0043474D">
            <w:pPr>
              <w:pStyle w:val="ListParagraph"/>
              <w:numPr>
                <w:ilvl w:val="0"/>
                <w:numId w:val="18"/>
              </w:numPr>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Перцептивное моделирование  Холмовская</w:t>
            </w:r>
          </w:p>
          <w:p w:rsidR="008E4856" w:rsidRPr="00433B55" w:rsidRDefault="008E4856" w:rsidP="00D82D46">
            <w:pPr>
              <w:pStyle w:val="ListParagraph"/>
              <w:spacing w:after="0" w:line="240" w:lineRule="auto"/>
              <w:rPr>
                <w:rFonts w:ascii="Times New Roman" w:hAnsi="Times New Roman" w:cs="Times New Roman"/>
                <w:sz w:val="28"/>
                <w:szCs w:val="28"/>
              </w:rPr>
            </w:pPr>
            <w:r w:rsidRPr="00433B55">
              <w:rPr>
                <w:rFonts w:ascii="Times New Roman" w:hAnsi="Times New Roman" w:cs="Times New Roman"/>
                <w:sz w:val="28"/>
                <w:szCs w:val="28"/>
              </w:rPr>
              <w:t>(создание изображения из фрагментов по образцу)</w:t>
            </w:r>
          </w:p>
          <w:p w:rsidR="008E4856" w:rsidRPr="00433B55" w:rsidRDefault="008E4856" w:rsidP="0043474D">
            <w:pPr>
              <w:pStyle w:val="ListParagraph"/>
              <w:numPr>
                <w:ilvl w:val="0"/>
                <w:numId w:val="18"/>
              </w:numPr>
              <w:spacing w:after="0" w:line="240" w:lineRule="auto"/>
              <w:ind w:left="360"/>
              <w:jc w:val="both"/>
              <w:rPr>
                <w:rFonts w:ascii="Times New Roman" w:hAnsi="Times New Roman" w:cs="Times New Roman"/>
                <w:sz w:val="28"/>
                <w:szCs w:val="28"/>
              </w:rPr>
            </w:pPr>
            <w:r w:rsidRPr="00433B55">
              <w:rPr>
                <w:rFonts w:ascii="Times New Roman" w:hAnsi="Times New Roman" w:cs="Times New Roman"/>
                <w:sz w:val="28"/>
                <w:szCs w:val="28"/>
              </w:rPr>
              <w:t xml:space="preserve">Понимание предложных конструкций связанных </w:t>
            </w:r>
          </w:p>
          <w:p w:rsidR="008E4856" w:rsidRPr="00433B55" w:rsidRDefault="008E4856" w:rsidP="00D82D46">
            <w:pPr>
              <w:pStyle w:val="ListParagraph"/>
              <w:spacing w:after="0" w:line="240" w:lineRule="auto"/>
              <w:rPr>
                <w:rFonts w:ascii="Times New Roman" w:hAnsi="Times New Roman" w:cs="Times New Roman"/>
                <w:sz w:val="28"/>
                <w:szCs w:val="28"/>
              </w:rPr>
            </w:pPr>
            <w:r w:rsidRPr="00433B55">
              <w:rPr>
                <w:rFonts w:ascii="Times New Roman" w:hAnsi="Times New Roman" w:cs="Times New Roman"/>
                <w:sz w:val="28"/>
                <w:szCs w:val="28"/>
              </w:rPr>
              <w:t>с ориентировкой в пространстве (на, над, под, перед, справа, слева)</w:t>
            </w:r>
          </w:p>
          <w:p w:rsidR="008E4856" w:rsidRPr="00433B55" w:rsidRDefault="008E4856" w:rsidP="0043474D">
            <w:pPr>
              <w:pStyle w:val="ListParagraph"/>
              <w:numPr>
                <w:ilvl w:val="0"/>
                <w:numId w:val="18"/>
              </w:numPr>
              <w:spacing w:after="0" w:line="240" w:lineRule="auto"/>
              <w:ind w:left="360"/>
              <w:jc w:val="both"/>
              <w:rPr>
                <w:rFonts w:ascii="Times New Roman" w:hAnsi="Times New Roman" w:cs="Times New Roman"/>
                <w:sz w:val="28"/>
                <w:szCs w:val="28"/>
              </w:rPr>
            </w:pPr>
            <w:r w:rsidRPr="00433B55">
              <w:rPr>
                <w:rFonts w:ascii="Times New Roman" w:hAnsi="Times New Roman" w:cs="Times New Roman"/>
                <w:sz w:val="28"/>
                <w:szCs w:val="28"/>
              </w:rPr>
              <w:t>Операции мышления:</w:t>
            </w:r>
          </w:p>
          <w:p w:rsidR="008E4856" w:rsidRPr="00433B55" w:rsidRDefault="008E4856" w:rsidP="0043474D">
            <w:pPr>
              <w:pStyle w:val="ListParagraph"/>
              <w:numPr>
                <w:ilvl w:val="0"/>
                <w:numId w:val="19"/>
              </w:numPr>
              <w:spacing w:after="0" w:line="240" w:lineRule="auto"/>
              <w:ind w:left="819"/>
              <w:jc w:val="both"/>
              <w:rPr>
                <w:rFonts w:ascii="Times New Roman" w:hAnsi="Times New Roman" w:cs="Times New Roman"/>
                <w:sz w:val="28"/>
                <w:szCs w:val="28"/>
              </w:rPr>
            </w:pPr>
            <w:r w:rsidRPr="00433B55">
              <w:rPr>
                <w:rFonts w:ascii="Times New Roman" w:hAnsi="Times New Roman" w:cs="Times New Roman"/>
                <w:sz w:val="28"/>
                <w:szCs w:val="28"/>
              </w:rPr>
              <w:t>«Самое непохожее» Л.А.Венгер (сравнение фигур по трём признакам)</w:t>
            </w:r>
          </w:p>
          <w:p w:rsidR="008E4856" w:rsidRPr="00433B55" w:rsidRDefault="008E4856" w:rsidP="0043474D">
            <w:pPr>
              <w:pStyle w:val="ListParagraph"/>
              <w:numPr>
                <w:ilvl w:val="0"/>
                <w:numId w:val="20"/>
              </w:numPr>
              <w:spacing w:after="0" w:line="240" w:lineRule="auto"/>
              <w:ind w:left="819"/>
              <w:jc w:val="both"/>
              <w:rPr>
                <w:rFonts w:ascii="Times New Roman" w:hAnsi="Times New Roman" w:cs="Times New Roman"/>
                <w:sz w:val="28"/>
                <w:szCs w:val="28"/>
              </w:rPr>
            </w:pPr>
            <w:r w:rsidRPr="00433B55">
              <w:rPr>
                <w:rFonts w:ascii="Times New Roman" w:hAnsi="Times New Roman" w:cs="Times New Roman"/>
                <w:sz w:val="28"/>
                <w:szCs w:val="28"/>
              </w:rPr>
              <w:t>«Обобщение»  Л.А.Венгер   (сформированность обобщающих понятий)</w:t>
            </w:r>
          </w:p>
          <w:p w:rsidR="008E4856" w:rsidRPr="00433B55" w:rsidRDefault="008E4856" w:rsidP="0043474D">
            <w:pPr>
              <w:pStyle w:val="ListParagraph"/>
              <w:numPr>
                <w:ilvl w:val="0"/>
                <w:numId w:val="20"/>
              </w:numPr>
              <w:spacing w:after="0" w:line="240" w:lineRule="auto"/>
              <w:ind w:left="819"/>
              <w:jc w:val="both"/>
              <w:rPr>
                <w:rFonts w:ascii="Times New Roman" w:hAnsi="Times New Roman" w:cs="Times New Roman"/>
                <w:sz w:val="28"/>
                <w:szCs w:val="28"/>
              </w:rPr>
            </w:pPr>
            <w:r w:rsidRPr="00433B55">
              <w:rPr>
                <w:rFonts w:ascii="Times New Roman" w:hAnsi="Times New Roman" w:cs="Times New Roman"/>
                <w:sz w:val="28"/>
                <w:szCs w:val="28"/>
              </w:rPr>
              <w:t>«Что лишнее?» Л.А.Венгер</w:t>
            </w:r>
          </w:p>
          <w:p w:rsidR="008E4856" w:rsidRPr="00433B55" w:rsidRDefault="008E4856" w:rsidP="0043474D">
            <w:pPr>
              <w:pStyle w:val="ListParagraph"/>
              <w:numPr>
                <w:ilvl w:val="0"/>
                <w:numId w:val="20"/>
              </w:numPr>
              <w:spacing w:after="0" w:line="240" w:lineRule="auto"/>
              <w:ind w:left="819"/>
              <w:jc w:val="both"/>
              <w:rPr>
                <w:rFonts w:ascii="Times New Roman" w:hAnsi="Times New Roman" w:cs="Times New Roman"/>
                <w:sz w:val="28"/>
                <w:szCs w:val="28"/>
              </w:rPr>
            </w:pPr>
            <w:r w:rsidRPr="00433B55">
              <w:rPr>
                <w:rFonts w:ascii="Times New Roman" w:hAnsi="Times New Roman" w:cs="Times New Roman"/>
                <w:sz w:val="28"/>
                <w:szCs w:val="28"/>
              </w:rPr>
              <w:t xml:space="preserve"> «Нахождение простых аналогий» Л.А.Венгер</w:t>
            </w:r>
          </w:p>
          <w:p w:rsidR="008E4856" w:rsidRPr="00433B55" w:rsidRDefault="008E4856" w:rsidP="00D82D46">
            <w:pPr>
              <w:pStyle w:val="ListParagraph"/>
              <w:spacing w:after="0" w:line="240" w:lineRule="auto"/>
              <w:ind w:left="1069"/>
              <w:jc w:val="both"/>
              <w:rPr>
                <w:rFonts w:ascii="Times New Roman" w:hAnsi="Times New Roman" w:cs="Times New Roman"/>
                <w:sz w:val="28"/>
                <w:szCs w:val="28"/>
              </w:rPr>
            </w:pPr>
            <w:r w:rsidRPr="00433B55">
              <w:rPr>
                <w:rFonts w:ascii="Times New Roman" w:hAnsi="Times New Roman" w:cs="Times New Roman"/>
                <w:sz w:val="28"/>
                <w:szCs w:val="28"/>
              </w:rPr>
              <w:t xml:space="preserve"> (нахождение аналогии к заданной смысловой связке) (невербальный вариант)</w:t>
            </w:r>
          </w:p>
          <w:p w:rsidR="008E4856" w:rsidRPr="00433B55" w:rsidRDefault="008E4856" w:rsidP="00D82D46">
            <w:pPr>
              <w:pStyle w:val="ListParagraph"/>
              <w:spacing w:after="0" w:line="240" w:lineRule="auto"/>
              <w:ind w:left="1069"/>
              <w:jc w:val="both"/>
              <w:rPr>
                <w:rFonts w:ascii="Times New Roman" w:hAnsi="Times New Roman" w:cs="Times New Roman"/>
                <w:sz w:val="28"/>
                <w:szCs w:val="28"/>
              </w:rPr>
            </w:pPr>
          </w:p>
          <w:p w:rsidR="008E4856" w:rsidRPr="00433B55" w:rsidRDefault="008E4856" w:rsidP="0043474D">
            <w:pPr>
              <w:pStyle w:val="ListParagraph"/>
              <w:numPr>
                <w:ilvl w:val="0"/>
                <w:numId w:val="18"/>
              </w:numPr>
              <w:spacing w:after="0" w:line="240" w:lineRule="auto"/>
              <w:ind w:left="360"/>
              <w:jc w:val="both"/>
              <w:rPr>
                <w:rFonts w:ascii="Times New Roman" w:hAnsi="Times New Roman" w:cs="Times New Roman"/>
                <w:sz w:val="28"/>
                <w:szCs w:val="28"/>
              </w:rPr>
            </w:pPr>
            <w:r w:rsidRPr="00433B55">
              <w:rPr>
                <w:rFonts w:ascii="Times New Roman" w:hAnsi="Times New Roman" w:cs="Times New Roman"/>
                <w:sz w:val="28"/>
                <w:szCs w:val="28"/>
              </w:rPr>
              <w:t>Диагностика зрительной памяти (Д.Векслер)</w:t>
            </w:r>
          </w:p>
          <w:p w:rsidR="008E4856" w:rsidRPr="00433B55" w:rsidRDefault="008E4856" w:rsidP="00A05277">
            <w:pPr>
              <w:pStyle w:val="ListParagraph"/>
              <w:numPr>
                <w:ilvl w:val="0"/>
                <w:numId w:val="18"/>
              </w:numPr>
              <w:spacing w:after="0" w:line="240" w:lineRule="auto"/>
              <w:ind w:left="360" w:hanging="27"/>
              <w:jc w:val="both"/>
              <w:rPr>
                <w:rFonts w:ascii="Times New Roman" w:hAnsi="Times New Roman" w:cs="Times New Roman"/>
                <w:sz w:val="28"/>
                <w:szCs w:val="28"/>
              </w:rPr>
            </w:pPr>
            <w:r w:rsidRPr="00433B55">
              <w:rPr>
                <w:rFonts w:ascii="Times New Roman" w:hAnsi="Times New Roman" w:cs="Times New Roman"/>
                <w:sz w:val="28"/>
                <w:szCs w:val="28"/>
              </w:rPr>
              <w:t>«Домик» Гуткиной (зрительно-моторная координация, мелкая моторика)</w:t>
            </w:r>
          </w:p>
          <w:p w:rsidR="008E4856" w:rsidRPr="00433B55" w:rsidRDefault="008E4856" w:rsidP="00D82D46">
            <w:pPr>
              <w:pStyle w:val="ListParagraph"/>
              <w:spacing w:after="0" w:line="240" w:lineRule="auto"/>
              <w:ind w:left="360"/>
              <w:jc w:val="both"/>
              <w:rPr>
                <w:rFonts w:ascii="Times New Roman" w:hAnsi="Times New Roman" w:cs="Times New Roman"/>
                <w:sz w:val="28"/>
                <w:szCs w:val="28"/>
              </w:rPr>
            </w:pPr>
          </w:p>
          <w:p w:rsidR="008E4856" w:rsidRPr="00433B55" w:rsidRDefault="008E4856" w:rsidP="0043474D">
            <w:pPr>
              <w:pStyle w:val="ListParagraph"/>
              <w:numPr>
                <w:ilvl w:val="0"/>
                <w:numId w:val="18"/>
              </w:numPr>
              <w:spacing w:after="0" w:line="240" w:lineRule="auto"/>
              <w:ind w:left="360"/>
              <w:rPr>
                <w:rFonts w:ascii="Times New Roman" w:hAnsi="Times New Roman" w:cs="Times New Roman"/>
                <w:sz w:val="28"/>
                <w:szCs w:val="28"/>
              </w:rPr>
            </w:pPr>
            <w:r w:rsidRPr="00433B55">
              <w:rPr>
                <w:rFonts w:ascii="Times New Roman" w:hAnsi="Times New Roman" w:cs="Times New Roman"/>
                <w:sz w:val="28"/>
                <w:szCs w:val="28"/>
              </w:rPr>
              <w:t xml:space="preserve"> Диагностика тревожности  Темл, Дорке</w:t>
            </w:r>
          </w:p>
          <w:p w:rsidR="008E4856" w:rsidRPr="00433B55" w:rsidRDefault="008E4856" w:rsidP="00D82D46">
            <w:pPr>
              <w:pStyle w:val="ListParagraph"/>
              <w:spacing w:after="0" w:line="240" w:lineRule="auto"/>
              <w:ind w:left="360"/>
              <w:rPr>
                <w:rFonts w:ascii="Times New Roman" w:hAnsi="Times New Roman" w:cs="Times New Roman"/>
                <w:sz w:val="28"/>
                <w:szCs w:val="28"/>
              </w:rPr>
            </w:pPr>
          </w:p>
          <w:p w:rsidR="008E4856" w:rsidRPr="00433B55" w:rsidRDefault="008E4856" w:rsidP="0043474D">
            <w:pPr>
              <w:pStyle w:val="ListParagraph"/>
              <w:numPr>
                <w:ilvl w:val="0"/>
                <w:numId w:val="18"/>
              </w:numPr>
              <w:spacing w:after="0" w:line="240" w:lineRule="auto"/>
              <w:ind w:left="360"/>
              <w:jc w:val="both"/>
              <w:rPr>
                <w:rFonts w:ascii="Times New Roman" w:hAnsi="Times New Roman" w:cs="Times New Roman"/>
                <w:sz w:val="28"/>
                <w:szCs w:val="28"/>
              </w:rPr>
            </w:pPr>
            <w:r w:rsidRPr="00433B55">
              <w:rPr>
                <w:rFonts w:ascii="Times New Roman" w:hAnsi="Times New Roman" w:cs="Times New Roman"/>
                <w:sz w:val="28"/>
                <w:szCs w:val="28"/>
              </w:rPr>
              <w:t>«Лесенка» Т.Д.Марцинковская</w:t>
            </w:r>
          </w:p>
        </w:tc>
      </w:tr>
    </w:tbl>
    <w:p w:rsidR="008E4856" w:rsidRDefault="008E4856">
      <w:pPr>
        <w:pStyle w:val="normal0"/>
        <w:rPr>
          <w:sz w:val="24"/>
          <w:szCs w:val="24"/>
        </w:rPr>
      </w:pPr>
    </w:p>
    <w:p w:rsidR="008E4856" w:rsidRDefault="008E4856">
      <w:pPr>
        <w:pStyle w:val="normal0"/>
        <w:rPr>
          <w:sz w:val="24"/>
          <w:szCs w:val="24"/>
        </w:rPr>
      </w:pPr>
    </w:p>
    <w:p w:rsidR="008E4856" w:rsidRDefault="008E4856">
      <w:pPr>
        <w:pStyle w:val="normal0"/>
        <w:rPr>
          <w:sz w:val="24"/>
          <w:szCs w:val="24"/>
        </w:rPr>
      </w:pPr>
      <w:r>
        <w:rPr>
          <w:sz w:val="24"/>
          <w:szCs w:val="24"/>
        </w:rPr>
        <w:t>В составлении методических рекомендаций к проектированию адаптированной  образовательной программы для ребенка с ОВЗ и ребенка-инвалида использовался опыт работы следующих специалистов муниципальных бюджетных дошкольных образовательных учреждений Александровского района:</w:t>
      </w:r>
    </w:p>
    <w:p w:rsidR="008E4856" w:rsidRDefault="008E4856">
      <w:pPr>
        <w:pStyle w:val="normal0"/>
        <w:rPr>
          <w:sz w:val="24"/>
          <w:szCs w:val="24"/>
        </w:rPr>
      </w:pPr>
      <w:r>
        <w:rPr>
          <w:sz w:val="24"/>
          <w:szCs w:val="24"/>
        </w:rPr>
        <w:t>- Филипповой Т.С., главного специалиста МКУ «ЦБУМР»;</w:t>
      </w:r>
    </w:p>
    <w:p w:rsidR="008E4856" w:rsidRDefault="008E4856">
      <w:pPr>
        <w:pStyle w:val="normal0"/>
        <w:rPr>
          <w:sz w:val="24"/>
          <w:szCs w:val="24"/>
        </w:rPr>
      </w:pPr>
      <w:r>
        <w:rPr>
          <w:sz w:val="24"/>
          <w:szCs w:val="24"/>
        </w:rPr>
        <w:t>- Королевой И.В., главного специалиста МКУ «ЦБУМР»;</w:t>
      </w:r>
    </w:p>
    <w:p w:rsidR="008E4856" w:rsidRDefault="008E4856">
      <w:pPr>
        <w:pStyle w:val="normal0"/>
        <w:rPr>
          <w:sz w:val="24"/>
          <w:szCs w:val="24"/>
        </w:rPr>
      </w:pPr>
      <w:r>
        <w:rPr>
          <w:sz w:val="24"/>
          <w:szCs w:val="24"/>
        </w:rPr>
        <w:t>- Сайгановой С.Ю., педагога-психолога МБДОУ № 10;</w:t>
      </w:r>
    </w:p>
    <w:p w:rsidR="008E4856" w:rsidRDefault="008E4856">
      <w:pPr>
        <w:pStyle w:val="normal0"/>
        <w:rPr>
          <w:sz w:val="24"/>
          <w:szCs w:val="24"/>
        </w:rPr>
      </w:pPr>
      <w:r>
        <w:rPr>
          <w:sz w:val="24"/>
          <w:szCs w:val="24"/>
        </w:rPr>
        <w:t>- Королевой О.В., педагога-психолога МБДОУ № 15;</w:t>
      </w:r>
    </w:p>
    <w:p w:rsidR="008E4856" w:rsidRDefault="008E4856">
      <w:pPr>
        <w:pStyle w:val="normal0"/>
        <w:rPr>
          <w:sz w:val="24"/>
          <w:szCs w:val="24"/>
        </w:rPr>
      </w:pPr>
      <w:r>
        <w:rPr>
          <w:sz w:val="24"/>
          <w:szCs w:val="24"/>
        </w:rPr>
        <w:t>- Стрельцовой Н.И., педагога-психолога МБДОУ № 9;</w:t>
      </w:r>
    </w:p>
    <w:p w:rsidR="008E4856" w:rsidRDefault="008E4856">
      <w:pPr>
        <w:pStyle w:val="normal0"/>
        <w:rPr>
          <w:sz w:val="24"/>
          <w:szCs w:val="24"/>
        </w:rPr>
      </w:pPr>
      <w:r>
        <w:rPr>
          <w:sz w:val="24"/>
          <w:szCs w:val="24"/>
        </w:rPr>
        <w:t>- Дмитриевой З.М., учителя-логопеда МБДОУ № 15;</w:t>
      </w:r>
    </w:p>
    <w:p w:rsidR="008E4856" w:rsidRDefault="008E4856">
      <w:pPr>
        <w:pStyle w:val="normal0"/>
        <w:rPr>
          <w:sz w:val="24"/>
          <w:szCs w:val="24"/>
        </w:rPr>
      </w:pPr>
      <w:r>
        <w:rPr>
          <w:sz w:val="24"/>
          <w:szCs w:val="24"/>
        </w:rPr>
        <w:t>- Шипиной И.Б., учителя-дефектолога МБДОУ № 12;</w:t>
      </w:r>
    </w:p>
    <w:p w:rsidR="008E4856" w:rsidRDefault="008E4856">
      <w:pPr>
        <w:pStyle w:val="normal0"/>
        <w:rPr>
          <w:sz w:val="24"/>
          <w:szCs w:val="24"/>
        </w:rPr>
      </w:pPr>
      <w:r>
        <w:rPr>
          <w:sz w:val="24"/>
          <w:szCs w:val="24"/>
        </w:rPr>
        <w:t>- Клочковой Е.К., учителя-дефектолога тифлопедагога МБДОУ № 24;</w:t>
      </w:r>
    </w:p>
    <w:p w:rsidR="008E4856" w:rsidRDefault="008E4856">
      <w:pPr>
        <w:pStyle w:val="normal0"/>
        <w:rPr>
          <w:sz w:val="24"/>
          <w:szCs w:val="24"/>
        </w:rPr>
      </w:pPr>
      <w:r>
        <w:rPr>
          <w:sz w:val="24"/>
          <w:szCs w:val="24"/>
        </w:rPr>
        <w:t>- Федоровой Н.С., учителя-дефектолога тифлопедагога МБДОУ № 24;</w:t>
      </w:r>
    </w:p>
    <w:p w:rsidR="008E4856" w:rsidRDefault="008E4856">
      <w:pPr>
        <w:pStyle w:val="normal0"/>
        <w:rPr>
          <w:sz w:val="24"/>
          <w:szCs w:val="24"/>
        </w:rPr>
      </w:pPr>
      <w:r>
        <w:rPr>
          <w:sz w:val="24"/>
          <w:szCs w:val="24"/>
        </w:rPr>
        <w:t>- Степиной И.В., руководителя физического воспитания МБДОУ № 12;</w:t>
      </w:r>
    </w:p>
    <w:p w:rsidR="008E4856" w:rsidRDefault="008E4856">
      <w:pPr>
        <w:pStyle w:val="normal0"/>
        <w:rPr>
          <w:sz w:val="24"/>
          <w:szCs w:val="24"/>
        </w:rPr>
      </w:pPr>
      <w:r>
        <w:rPr>
          <w:sz w:val="24"/>
          <w:szCs w:val="24"/>
        </w:rPr>
        <w:t>- Антонец Н.Б., инструктора по плаванию МБДОУ № 15;</w:t>
      </w:r>
    </w:p>
    <w:p w:rsidR="008E4856" w:rsidRDefault="008E4856">
      <w:pPr>
        <w:pStyle w:val="normal0"/>
        <w:rPr>
          <w:sz w:val="24"/>
          <w:szCs w:val="24"/>
        </w:rPr>
      </w:pPr>
      <w:r>
        <w:rPr>
          <w:sz w:val="24"/>
          <w:szCs w:val="24"/>
        </w:rPr>
        <w:t>- Нарыковой Н.В., рукововдителя по физическому воспитанию МБДОУ № 15;</w:t>
      </w:r>
    </w:p>
    <w:p w:rsidR="008E4856" w:rsidRDefault="008E4856">
      <w:pPr>
        <w:pStyle w:val="normal0"/>
        <w:rPr>
          <w:sz w:val="24"/>
          <w:szCs w:val="24"/>
        </w:rPr>
      </w:pPr>
      <w:r>
        <w:rPr>
          <w:sz w:val="24"/>
          <w:szCs w:val="24"/>
        </w:rPr>
        <w:t>- Абубакировой Л.В., руководителя физического воспитания МБДОУ № 9;</w:t>
      </w:r>
    </w:p>
    <w:p w:rsidR="008E4856" w:rsidRDefault="008E4856">
      <w:pPr>
        <w:pStyle w:val="normal0"/>
        <w:rPr>
          <w:sz w:val="24"/>
          <w:szCs w:val="24"/>
        </w:rPr>
      </w:pPr>
      <w:r>
        <w:rPr>
          <w:sz w:val="24"/>
          <w:szCs w:val="24"/>
        </w:rPr>
        <w:t>- Диденко Е.С., музыкального руководителя МБДОУ № 24;</w:t>
      </w:r>
    </w:p>
    <w:p w:rsidR="008E4856" w:rsidRDefault="008E4856">
      <w:pPr>
        <w:pStyle w:val="normal0"/>
        <w:rPr>
          <w:sz w:val="24"/>
          <w:szCs w:val="24"/>
        </w:rPr>
      </w:pPr>
      <w:r>
        <w:rPr>
          <w:sz w:val="24"/>
          <w:szCs w:val="24"/>
        </w:rPr>
        <w:t>- Глазуновой И.П., музыкального руководителя МБДОУ № 32;</w:t>
      </w:r>
    </w:p>
    <w:p w:rsidR="008E4856" w:rsidRDefault="008E4856">
      <w:pPr>
        <w:pStyle w:val="normal0"/>
        <w:rPr>
          <w:sz w:val="24"/>
          <w:szCs w:val="24"/>
        </w:rPr>
      </w:pPr>
      <w:r>
        <w:rPr>
          <w:sz w:val="24"/>
          <w:szCs w:val="24"/>
        </w:rPr>
        <w:t>- Волошиной О.В., музыкального руководителя МБДОУ № 15;</w:t>
      </w:r>
    </w:p>
    <w:p w:rsidR="008E4856" w:rsidRDefault="008E4856">
      <w:pPr>
        <w:pStyle w:val="normal0"/>
        <w:rPr>
          <w:sz w:val="24"/>
          <w:szCs w:val="24"/>
        </w:rPr>
      </w:pPr>
      <w:r>
        <w:rPr>
          <w:sz w:val="24"/>
          <w:szCs w:val="24"/>
        </w:rPr>
        <w:t>- Ключниковой Х.В., музыкального руководителя МБДОУ № 9.</w:t>
      </w:r>
    </w:p>
    <w:sectPr w:rsidR="008E4856" w:rsidSect="005E5AD0">
      <w:pgSz w:w="16838" w:h="11906"/>
      <w:pgMar w:top="1701" w:right="1134" w:bottom="851" w:left="1134"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856" w:rsidRDefault="008E4856" w:rsidP="00BA080A">
      <w:r>
        <w:separator/>
      </w:r>
    </w:p>
  </w:endnote>
  <w:endnote w:type="continuationSeparator" w:id="0">
    <w:p w:rsidR="008E4856" w:rsidRDefault="008E4856" w:rsidP="00BA080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imSun">
    <w:altName w:val="§­§°§®§Ц"/>
    <w:panose1 w:val="02010600030101010101"/>
    <w:charset w:val="86"/>
    <w:family w:val="auto"/>
    <w:pitch w:val="variable"/>
    <w:sig w:usb0="00000003" w:usb1="288F0000" w:usb2="00000016" w:usb3="00000000" w:csb0="00040001" w:csb1="00000000"/>
  </w:font>
  <w:font w:name="Times New Roma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856" w:rsidRDefault="008E4856">
    <w:pPr>
      <w:pStyle w:val="Footer"/>
      <w:jc w:val="right"/>
    </w:pPr>
    <w:fldSimple w:instr="PAGE   \* MERGEFORMAT">
      <w:r>
        <w:rPr>
          <w:noProof/>
        </w:rPr>
        <w:t>18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856" w:rsidRDefault="008E4856" w:rsidP="00BA080A">
      <w:r>
        <w:separator/>
      </w:r>
    </w:p>
  </w:footnote>
  <w:footnote w:type="continuationSeparator" w:id="0">
    <w:p w:rsidR="008E4856" w:rsidRDefault="008E4856" w:rsidP="00BA08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1011"/>
    <w:multiLevelType w:val="hybridMultilevel"/>
    <w:tmpl w:val="3DBEF4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743B8E"/>
    <w:multiLevelType w:val="multilevel"/>
    <w:tmpl w:val="F31055DE"/>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6702CC6"/>
    <w:multiLevelType w:val="hybridMultilevel"/>
    <w:tmpl w:val="A58A3D44"/>
    <w:lvl w:ilvl="0" w:tplc="0419000F">
      <w:start w:val="1"/>
      <w:numFmt w:val="decimal"/>
      <w:lvlText w:val="%1."/>
      <w:lvlJc w:val="left"/>
      <w:pPr>
        <w:ind w:left="720" w:hanging="360"/>
      </w:pPr>
      <w:rPr>
        <w:rFonts w:hint="default"/>
      </w:rPr>
    </w:lvl>
    <w:lvl w:ilvl="1" w:tplc="0DF6178E">
      <w:start w:val="1"/>
      <w:numFmt w:val="decimal"/>
      <w:lvlText w:val="%2."/>
      <w:lvlJc w:val="left"/>
      <w:pPr>
        <w:ind w:left="1440" w:hanging="360"/>
      </w:pPr>
      <w:rPr>
        <w:rFonts w:ascii="Times New Roman" w:eastAsia="Times New Roman" w:hAnsi="Times New Roman"/>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75573BA"/>
    <w:multiLevelType w:val="hybridMultilevel"/>
    <w:tmpl w:val="FB162EAC"/>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0E306B6C"/>
    <w:multiLevelType w:val="multilevel"/>
    <w:tmpl w:val="ACACE0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0F1F3E5B"/>
    <w:multiLevelType w:val="multilevel"/>
    <w:tmpl w:val="61A8F1BA"/>
    <w:lvl w:ilvl="0">
      <w:start w:val="5"/>
      <w:numFmt w:val="decimal"/>
      <w:lvlText w:val="%1."/>
      <w:lvlJc w:val="left"/>
      <w:pPr>
        <w:ind w:left="360" w:hanging="360"/>
      </w:pPr>
      <w:rPr>
        <w:rFonts w:hint="default"/>
        <w:b/>
        <w:bCs/>
        <w:i/>
        <w:iCs/>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12451645"/>
    <w:multiLevelType w:val="hybridMultilevel"/>
    <w:tmpl w:val="34AC311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2806DDE"/>
    <w:multiLevelType w:val="hybridMultilevel"/>
    <w:tmpl w:val="83945920"/>
    <w:lvl w:ilvl="0" w:tplc="B3A2DB5A">
      <w:start w:val="1"/>
      <w:numFmt w:val="decimal"/>
      <w:lvlText w:val="%1."/>
      <w:lvlJc w:val="left"/>
      <w:pPr>
        <w:ind w:left="720" w:hanging="360"/>
      </w:pPr>
      <w:rPr>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C7E56AC"/>
    <w:multiLevelType w:val="hybridMultilevel"/>
    <w:tmpl w:val="4E02FA5E"/>
    <w:lvl w:ilvl="0" w:tplc="0419000D">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25A018C3"/>
    <w:multiLevelType w:val="hybridMultilevel"/>
    <w:tmpl w:val="E9420B7E"/>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0">
    <w:nsid w:val="2C451FD6"/>
    <w:multiLevelType w:val="hybridMultilevel"/>
    <w:tmpl w:val="2632B682"/>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3ABA4194"/>
    <w:multiLevelType w:val="multilevel"/>
    <w:tmpl w:val="C512CFA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830306C"/>
    <w:multiLevelType w:val="hybridMultilevel"/>
    <w:tmpl w:val="D658AD3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0A05C7D"/>
    <w:multiLevelType w:val="hybridMultilevel"/>
    <w:tmpl w:val="E52EAA12"/>
    <w:lvl w:ilvl="0" w:tplc="04190001">
      <w:start w:val="1"/>
      <w:numFmt w:val="bullet"/>
      <w:lvlText w:val=""/>
      <w:lvlJc w:val="left"/>
      <w:pPr>
        <w:ind w:left="153" w:hanging="360"/>
      </w:pPr>
      <w:rPr>
        <w:rFonts w:ascii="Symbol" w:hAnsi="Symbol" w:cs="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cs="Wingdings" w:hint="default"/>
      </w:rPr>
    </w:lvl>
    <w:lvl w:ilvl="3" w:tplc="04190001">
      <w:start w:val="1"/>
      <w:numFmt w:val="bullet"/>
      <w:lvlText w:val=""/>
      <w:lvlJc w:val="left"/>
      <w:pPr>
        <w:ind w:left="2313" w:hanging="360"/>
      </w:pPr>
      <w:rPr>
        <w:rFonts w:ascii="Symbol" w:hAnsi="Symbol" w:cs="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cs="Wingdings" w:hint="default"/>
      </w:rPr>
    </w:lvl>
    <w:lvl w:ilvl="6" w:tplc="04190001">
      <w:start w:val="1"/>
      <w:numFmt w:val="bullet"/>
      <w:lvlText w:val=""/>
      <w:lvlJc w:val="left"/>
      <w:pPr>
        <w:ind w:left="4473" w:hanging="360"/>
      </w:pPr>
      <w:rPr>
        <w:rFonts w:ascii="Symbol" w:hAnsi="Symbol" w:cs="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cs="Wingdings" w:hint="default"/>
      </w:rPr>
    </w:lvl>
  </w:abstractNum>
  <w:abstractNum w:abstractNumId="14">
    <w:nsid w:val="5F272F98"/>
    <w:multiLevelType w:val="multilevel"/>
    <w:tmpl w:val="806E948A"/>
    <w:lvl w:ilvl="0">
      <w:start w:val="7"/>
      <w:numFmt w:val="decimal"/>
      <w:lvlText w:val="%1."/>
      <w:lvlJc w:val="left"/>
      <w:pPr>
        <w:ind w:left="540" w:hanging="540"/>
      </w:pPr>
      <w:rPr>
        <w:rFonts w:hint="default"/>
        <w:b/>
        <w:bCs/>
        <w:i w:val="0"/>
        <w:iCs w:val="0"/>
      </w:rPr>
    </w:lvl>
    <w:lvl w:ilvl="1">
      <w:start w:val="1"/>
      <w:numFmt w:val="decimal"/>
      <w:lvlText w:val="%1.%2."/>
      <w:lvlJc w:val="left"/>
      <w:pPr>
        <w:ind w:left="540" w:hanging="540"/>
      </w:pPr>
      <w:rPr>
        <w:rFonts w:hint="default"/>
        <w:b w:val="0"/>
        <w:bCs w:val="0"/>
        <w:i w:val="0"/>
        <w:i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b w:val="0"/>
        <w:bCs w:val="0"/>
        <w:i w:val="0"/>
        <w:iCs w:val="0"/>
      </w:rPr>
    </w:lvl>
    <w:lvl w:ilvl="5">
      <w:start w:val="1"/>
      <w:numFmt w:val="decimal"/>
      <w:lvlText w:val="%1.%2.%3.%4.%5.%6."/>
      <w:lvlJc w:val="left"/>
      <w:pPr>
        <w:ind w:left="1080" w:hanging="1080"/>
      </w:pPr>
      <w:rPr>
        <w:rFonts w:hint="default"/>
        <w:b w:val="0"/>
        <w:bCs w:val="0"/>
        <w:i w:val="0"/>
        <w:iCs w:val="0"/>
      </w:rPr>
    </w:lvl>
    <w:lvl w:ilvl="6">
      <w:start w:val="1"/>
      <w:numFmt w:val="decimal"/>
      <w:lvlText w:val="%1.%2.%3.%4.%5.%6.%7."/>
      <w:lvlJc w:val="left"/>
      <w:pPr>
        <w:ind w:left="1440" w:hanging="1440"/>
      </w:pPr>
      <w:rPr>
        <w:rFonts w:hint="default"/>
        <w:b w:val="0"/>
        <w:bCs w:val="0"/>
        <w:i w:val="0"/>
        <w:iCs w:val="0"/>
      </w:rPr>
    </w:lvl>
    <w:lvl w:ilvl="7">
      <w:start w:val="1"/>
      <w:numFmt w:val="decimal"/>
      <w:lvlText w:val="%1.%2.%3.%4.%5.%6.%7.%8."/>
      <w:lvlJc w:val="left"/>
      <w:pPr>
        <w:ind w:left="1440" w:hanging="1440"/>
      </w:pPr>
      <w:rPr>
        <w:rFonts w:hint="default"/>
        <w:b w:val="0"/>
        <w:bCs w:val="0"/>
        <w:i w:val="0"/>
        <w:iCs w:val="0"/>
      </w:rPr>
    </w:lvl>
    <w:lvl w:ilvl="8">
      <w:start w:val="1"/>
      <w:numFmt w:val="decimal"/>
      <w:lvlText w:val="%1.%2.%3.%4.%5.%6.%7.%8.%9."/>
      <w:lvlJc w:val="left"/>
      <w:pPr>
        <w:ind w:left="1800" w:hanging="1800"/>
      </w:pPr>
      <w:rPr>
        <w:rFonts w:hint="default"/>
        <w:b w:val="0"/>
        <w:bCs w:val="0"/>
        <w:i w:val="0"/>
        <w:iCs w:val="0"/>
      </w:rPr>
    </w:lvl>
  </w:abstractNum>
  <w:abstractNum w:abstractNumId="15">
    <w:nsid w:val="628C5B21"/>
    <w:multiLevelType w:val="multilevel"/>
    <w:tmpl w:val="485A2AD2"/>
    <w:lvl w:ilvl="0">
      <w:start w:val="1"/>
      <w:numFmt w:val="decimal"/>
      <w:lvlText w:val="%1."/>
      <w:lvlJc w:val="left"/>
      <w:pPr>
        <w:ind w:left="360" w:hanging="360"/>
      </w:pPr>
      <w:rPr>
        <w:rFonts w:hint="default"/>
        <w:b/>
        <w:bCs/>
        <w:i/>
        <w:iCs/>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655245D6"/>
    <w:multiLevelType w:val="hybridMultilevel"/>
    <w:tmpl w:val="FF82CF54"/>
    <w:lvl w:ilvl="0" w:tplc="0419000B">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7">
    <w:nsid w:val="661B67EB"/>
    <w:multiLevelType w:val="multilevel"/>
    <w:tmpl w:val="FFFFFFFF"/>
    <w:lvl w:ilvl="0">
      <w:start w:val="1"/>
      <w:numFmt w:val="bullet"/>
      <w:lvlText w:val="➢"/>
      <w:lvlJc w:val="left"/>
      <w:pPr>
        <w:ind w:left="720" w:hanging="360"/>
      </w:pPr>
      <w:rPr>
        <w:rFonts w:ascii="Arial" w:eastAsia="Times New Roman" w:hAnsi="Arial"/>
      </w:rPr>
    </w:lvl>
    <w:lvl w:ilvl="1">
      <w:start w:val="1"/>
      <w:numFmt w:val="bullet"/>
      <w:lvlText w:val="o"/>
      <w:lvlJc w:val="left"/>
      <w:pPr>
        <w:ind w:left="1440" w:hanging="360"/>
      </w:pPr>
      <w:rPr>
        <w:rFonts w:ascii="Arial" w:eastAsia="Times New Roman" w:hAnsi="Arial"/>
      </w:rPr>
    </w:lvl>
    <w:lvl w:ilvl="2">
      <w:start w:val="1"/>
      <w:numFmt w:val="bullet"/>
      <w:lvlText w:val="▪"/>
      <w:lvlJc w:val="left"/>
      <w:pPr>
        <w:ind w:left="2160" w:hanging="360"/>
      </w:pPr>
      <w:rPr>
        <w:rFonts w:ascii="Arial" w:eastAsia="Times New Roman" w:hAnsi="Arial"/>
      </w:rPr>
    </w:lvl>
    <w:lvl w:ilvl="3">
      <w:start w:val="1"/>
      <w:numFmt w:val="bullet"/>
      <w:lvlText w:val="●"/>
      <w:lvlJc w:val="left"/>
      <w:pPr>
        <w:ind w:left="2880" w:hanging="360"/>
      </w:pPr>
      <w:rPr>
        <w:rFonts w:ascii="Arial" w:eastAsia="Times New Roman" w:hAnsi="Arial"/>
      </w:rPr>
    </w:lvl>
    <w:lvl w:ilvl="4">
      <w:start w:val="1"/>
      <w:numFmt w:val="bullet"/>
      <w:lvlText w:val="o"/>
      <w:lvlJc w:val="left"/>
      <w:pPr>
        <w:ind w:left="3600" w:hanging="360"/>
      </w:pPr>
      <w:rPr>
        <w:rFonts w:ascii="Arial" w:eastAsia="Times New Roman" w:hAnsi="Arial"/>
      </w:rPr>
    </w:lvl>
    <w:lvl w:ilvl="5">
      <w:start w:val="1"/>
      <w:numFmt w:val="bullet"/>
      <w:lvlText w:val="▪"/>
      <w:lvlJc w:val="left"/>
      <w:pPr>
        <w:ind w:left="4320" w:hanging="360"/>
      </w:pPr>
      <w:rPr>
        <w:rFonts w:ascii="Arial" w:eastAsia="Times New Roman" w:hAnsi="Arial"/>
      </w:rPr>
    </w:lvl>
    <w:lvl w:ilvl="6">
      <w:start w:val="1"/>
      <w:numFmt w:val="bullet"/>
      <w:lvlText w:val="●"/>
      <w:lvlJc w:val="left"/>
      <w:pPr>
        <w:ind w:left="5040" w:hanging="360"/>
      </w:pPr>
      <w:rPr>
        <w:rFonts w:ascii="Arial" w:eastAsia="Times New Roman" w:hAnsi="Arial"/>
      </w:rPr>
    </w:lvl>
    <w:lvl w:ilvl="7">
      <w:start w:val="1"/>
      <w:numFmt w:val="bullet"/>
      <w:lvlText w:val="o"/>
      <w:lvlJc w:val="left"/>
      <w:pPr>
        <w:ind w:left="5760" w:hanging="360"/>
      </w:pPr>
      <w:rPr>
        <w:rFonts w:ascii="Arial" w:eastAsia="Times New Roman" w:hAnsi="Arial"/>
      </w:rPr>
    </w:lvl>
    <w:lvl w:ilvl="8">
      <w:start w:val="1"/>
      <w:numFmt w:val="bullet"/>
      <w:lvlText w:val="▪"/>
      <w:lvlJc w:val="left"/>
      <w:pPr>
        <w:ind w:left="6480" w:hanging="360"/>
      </w:pPr>
      <w:rPr>
        <w:rFonts w:ascii="Arial" w:eastAsia="Times New Roman" w:hAnsi="Arial"/>
      </w:rPr>
    </w:lvl>
  </w:abstractNum>
  <w:abstractNum w:abstractNumId="18">
    <w:nsid w:val="665646A8"/>
    <w:multiLevelType w:val="hybridMultilevel"/>
    <w:tmpl w:val="41EEBD80"/>
    <w:lvl w:ilvl="0" w:tplc="0419000D">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9">
    <w:nsid w:val="68E42E29"/>
    <w:multiLevelType w:val="hybridMultilevel"/>
    <w:tmpl w:val="8ED270CA"/>
    <w:lvl w:ilvl="0" w:tplc="2FA8B828">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nsid w:val="6C2764EA"/>
    <w:multiLevelType w:val="hybridMultilevel"/>
    <w:tmpl w:val="AB321E9A"/>
    <w:lvl w:ilvl="0" w:tplc="F378C796">
      <w:start w:val="1"/>
      <w:numFmt w:val="bullet"/>
      <w:lvlText w:val=""/>
      <w:lvlJc w:val="left"/>
      <w:pPr>
        <w:ind w:left="502" w:hanging="360"/>
      </w:pPr>
      <w:rPr>
        <w:rFonts w:ascii="Wingdings" w:hAnsi="Wingdings" w:cs="Wingdings"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cs="Wingdings" w:hint="default"/>
      </w:rPr>
    </w:lvl>
    <w:lvl w:ilvl="3" w:tplc="04190001">
      <w:start w:val="1"/>
      <w:numFmt w:val="bullet"/>
      <w:lvlText w:val=""/>
      <w:lvlJc w:val="left"/>
      <w:pPr>
        <w:ind w:left="2662" w:hanging="360"/>
      </w:pPr>
      <w:rPr>
        <w:rFonts w:ascii="Symbol" w:hAnsi="Symbol" w:cs="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cs="Wingdings" w:hint="default"/>
      </w:rPr>
    </w:lvl>
    <w:lvl w:ilvl="6" w:tplc="04190001">
      <w:start w:val="1"/>
      <w:numFmt w:val="bullet"/>
      <w:lvlText w:val=""/>
      <w:lvlJc w:val="left"/>
      <w:pPr>
        <w:ind w:left="4822" w:hanging="360"/>
      </w:pPr>
      <w:rPr>
        <w:rFonts w:ascii="Symbol" w:hAnsi="Symbol" w:cs="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cs="Wingdings" w:hint="default"/>
      </w:rPr>
    </w:lvl>
  </w:abstractNum>
  <w:abstractNum w:abstractNumId="21">
    <w:nsid w:val="708F5D87"/>
    <w:multiLevelType w:val="multilevel"/>
    <w:tmpl w:val="FFFFFFFF"/>
    <w:lvl w:ilvl="0">
      <w:numFmt w:val="bullet"/>
      <w:lvlText w:val="•"/>
      <w:lvlJc w:val="left"/>
      <w:pPr>
        <w:ind w:left="720" w:hanging="360"/>
      </w:pPr>
      <w:rPr>
        <w:rFonts w:ascii="Arial" w:eastAsia="Times New Roman" w:hAnsi="Arial"/>
      </w:rPr>
    </w:lvl>
    <w:lvl w:ilvl="1">
      <w:start w:val="1"/>
      <w:numFmt w:val="bullet"/>
      <w:lvlText w:val="o"/>
      <w:lvlJc w:val="left"/>
      <w:pPr>
        <w:ind w:left="1440" w:hanging="360"/>
      </w:pPr>
      <w:rPr>
        <w:rFonts w:ascii="Arial" w:eastAsia="Times New Roman" w:hAnsi="Arial"/>
      </w:rPr>
    </w:lvl>
    <w:lvl w:ilvl="2">
      <w:start w:val="1"/>
      <w:numFmt w:val="bullet"/>
      <w:lvlText w:val="▪"/>
      <w:lvlJc w:val="left"/>
      <w:pPr>
        <w:ind w:left="2160" w:hanging="360"/>
      </w:pPr>
      <w:rPr>
        <w:rFonts w:ascii="Arial" w:eastAsia="Times New Roman" w:hAnsi="Arial"/>
      </w:rPr>
    </w:lvl>
    <w:lvl w:ilvl="3">
      <w:start w:val="1"/>
      <w:numFmt w:val="bullet"/>
      <w:lvlText w:val="●"/>
      <w:lvlJc w:val="left"/>
      <w:pPr>
        <w:ind w:left="2880" w:hanging="360"/>
      </w:pPr>
      <w:rPr>
        <w:rFonts w:ascii="Arial" w:eastAsia="Times New Roman" w:hAnsi="Arial"/>
      </w:rPr>
    </w:lvl>
    <w:lvl w:ilvl="4">
      <w:start w:val="1"/>
      <w:numFmt w:val="bullet"/>
      <w:lvlText w:val="o"/>
      <w:lvlJc w:val="left"/>
      <w:pPr>
        <w:ind w:left="3600" w:hanging="360"/>
      </w:pPr>
      <w:rPr>
        <w:rFonts w:ascii="Arial" w:eastAsia="Times New Roman" w:hAnsi="Arial"/>
      </w:rPr>
    </w:lvl>
    <w:lvl w:ilvl="5">
      <w:start w:val="1"/>
      <w:numFmt w:val="bullet"/>
      <w:lvlText w:val="▪"/>
      <w:lvlJc w:val="left"/>
      <w:pPr>
        <w:ind w:left="4320" w:hanging="360"/>
      </w:pPr>
      <w:rPr>
        <w:rFonts w:ascii="Arial" w:eastAsia="Times New Roman" w:hAnsi="Arial"/>
      </w:rPr>
    </w:lvl>
    <w:lvl w:ilvl="6">
      <w:start w:val="1"/>
      <w:numFmt w:val="bullet"/>
      <w:lvlText w:val="●"/>
      <w:lvlJc w:val="left"/>
      <w:pPr>
        <w:ind w:left="5040" w:hanging="360"/>
      </w:pPr>
      <w:rPr>
        <w:rFonts w:ascii="Arial" w:eastAsia="Times New Roman" w:hAnsi="Arial"/>
      </w:rPr>
    </w:lvl>
    <w:lvl w:ilvl="7">
      <w:start w:val="1"/>
      <w:numFmt w:val="bullet"/>
      <w:lvlText w:val="o"/>
      <w:lvlJc w:val="left"/>
      <w:pPr>
        <w:ind w:left="5760" w:hanging="360"/>
      </w:pPr>
      <w:rPr>
        <w:rFonts w:ascii="Arial" w:eastAsia="Times New Roman" w:hAnsi="Arial"/>
      </w:rPr>
    </w:lvl>
    <w:lvl w:ilvl="8">
      <w:start w:val="1"/>
      <w:numFmt w:val="bullet"/>
      <w:lvlText w:val="▪"/>
      <w:lvlJc w:val="left"/>
      <w:pPr>
        <w:ind w:left="6480" w:hanging="360"/>
      </w:pPr>
      <w:rPr>
        <w:rFonts w:ascii="Arial" w:eastAsia="Times New Roman" w:hAnsi="Arial"/>
      </w:rPr>
    </w:lvl>
  </w:abstractNum>
  <w:abstractNum w:abstractNumId="22">
    <w:nsid w:val="739A282C"/>
    <w:multiLevelType w:val="hybridMultilevel"/>
    <w:tmpl w:val="3244B994"/>
    <w:lvl w:ilvl="0" w:tplc="718A544E">
      <w:start w:val="1"/>
      <w:numFmt w:val="bullet"/>
      <w:lvlText w:val=""/>
      <w:lvlJc w:val="left"/>
      <w:pPr>
        <w:ind w:left="1069" w:hanging="360"/>
      </w:pPr>
      <w:rPr>
        <w:rFonts w:ascii="Wingdings" w:hAnsi="Wingdings" w:cs="Wingdings"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23">
    <w:nsid w:val="77F714EE"/>
    <w:multiLevelType w:val="multilevel"/>
    <w:tmpl w:val="4BB4AD2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782D38C8"/>
    <w:multiLevelType w:val="hybridMultilevel"/>
    <w:tmpl w:val="B3F66AD0"/>
    <w:lvl w:ilvl="0" w:tplc="4B50AD42">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B400D37"/>
    <w:multiLevelType w:val="hybridMultilevel"/>
    <w:tmpl w:val="6E60B9FA"/>
    <w:lvl w:ilvl="0" w:tplc="718A544E">
      <w:start w:val="1"/>
      <w:numFmt w:val="bullet"/>
      <w:lvlText w:val=""/>
      <w:lvlJc w:val="left"/>
      <w:pPr>
        <w:ind w:left="1069" w:hanging="360"/>
      </w:pPr>
      <w:rPr>
        <w:rFonts w:ascii="Wingdings" w:hAnsi="Wingdings" w:cs="Wingdings"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26">
    <w:nsid w:val="7FDB3B9B"/>
    <w:multiLevelType w:val="hybridMultilevel"/>
    <w:tmpl w:val="D75A454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4"/>
  </w:num>
  <w:num w:numId="2">
    <w:abstractNumId w:val="23"/>
  </w:num>
  <w:num w:numId="3">
    <w:abstractNumId w:val="6"/>
  </w:num>
  <w:num w:numId="4">
    <w:abstractNumId w:val="13"/>
  </w:num>
  <w:num w:numId="5">
    <w:abstractNumId w:val="17"/>
  </w:num>
  <w:num w:numId="6">
    <w:abstractNumId w:val="21"/>
  </w:num>
  <w:num w:numId="7">
    <w:abstractNumId w:val="18"/>
  </w:num>
  <w:num w:numId="8">
    <w:abstractNumId w:val="8"/>
  </w:num>
  <w:num w:numId="9">
    <w:abstractNumId w:val="12"/>
  </w:num>
  <w:num w:numId="10">
    <w:abstractNumId w:val="24"/>
  </w:num>
  <w:num w:numId="11">
    <w:abstractNumId w:val="2"/>
  </w:num>
  <w:num w:numId="12">
    <w:abstractNumId w:val="0"/>
  </w:num>
  <w:num w:numId="13">
    <w:abstractNumId w:val="26"/>
  </w:num>
  <w:num w:numId="14">
    <w:abstractNumId w:val="1"/>
  </w:num>
  <w:num w:numId="15">
    <w:abstractNumId w:val="3"/>
  </w:num>
  <w:num w:numId="16">
    <w:abstractNumId w:val="10"/>
  </w:num>
  <w:num w:numId="17">
    <w:abstractNumId w:val="16"/>
  </w:num>
  <w:num w:numId="18">
    <w:abstractNumId w:val="7"/>
  </w:num>
  <w:num w:numId="19">
    <w:abstractNumId w:val="22"/>
  </w:num>
  <w:num w:numId="20">
    <w:abstractNumId w:val="25"/>
  </w:num>
  <w:num w:numId="21">
    <w:abstractNumId w:val="19"/>
  </w:num>
  <w:num w:numId="22">
    <w:abstractNumId w:val="15"/>
  </w:num>
  <w:num w:numId="23">
    <w:abstractNumId w:val="20"/>
  </w:num>
  <w:num w:numId="24">
    <w:abstractNumId w:val="9"/>
  </w:num>
  <w:num w:numId="25">
    <w:abstractNumId w:val="14"/>
  </w:num>
  <w:num w:numId="26">
    <w:abstractNumId w:val="5"/>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5AD0"/>
    <w:rsid w:val="0008185A"/>
    <w:rsid w:val="000B43E8"/>
    <w:rsid w:val="00127C4F"/>
    <w:rsid w:val="001657C3"/>
    <w:rsid w:val="001740E9"/>
    <w:rsid w:val="001D7399"/>
    <w:rsid w:val="00216A9C"/>
    <w:rsid w:val="00282CDE"/>
    <w:rsid w:val="002D4A17"/>
    <w:rsid w:val="0032795D"/>
    <w:rsid w:val="00433B55"/>
    <w:rsid w:val="0043474D"/>
    <w:rsid w:val="005278E3"/>
    <w:rsid w:val="005E5AD0"/>
    <w:rsid w:val="005F5EC2"/>
    <w:rsid w:val="00765F46"/>
    <w:rsid w:val="007E35D3"/>
    <w:rsid w:val="00813C78"/>
    <w:rsid w:val="008B4BCB"/>
    <w:rsid w:val="008B5B9A"/>
    <w:rsid w:val="008E4856"/>
    <w:rsid w:val="0092793B"/>
    <w:rsid w:val="00944978"/>
    <w:rsid w:val="00952A6B"/>
    <w:rsid w:val="009C70D2"/>
    <w:rsid w:val="00A05277"/>
    <w:rsid w:val="00BA080A"/>
    <w:rsid w:val="00D82D46"/>
    <w:rsid w:val="00D86F76"/>
    <w:rsid w:val="00DD16DD"/>
    <w:rsid w:val="00E044F6"/>
    <w:rsid w:val="00E06325"/>
    <w:rsid w:val="00E4466B"/>
    <w:rsid w:val="00E93C97"/>
    <w:rsid w:val="00EE6287"/>
    <w:rsid w:val="00F26AA8"/>
    <w:rsid w:val="00F712D2"/>
    <w:rsid w:val="00F72307"/>
    <w:rsid w:val="00FC0A97"/>
    <w:rsid w:val="00FF109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095"/>
    <w:pPr>
      <w:widowControl w:val="0"/>
    </w:pPr>
    <w:rPr>
      <w:color w:val="000000"/>
      <w:sz w:val="20"/>
      <w:szCs w:val="20"/>
    </w:rPr>
  </w:style>
  <w:style w:type="paragraph" w:styleId="Heading1">
    <w:name w:val="heading 1"/>
    <w:basedOn w:val="normal0"/>
    <w:next w:val="normal0"/>
    <w:link w:val="Heading1Char"/>
    <w:uiPriority w:val="99"/>
    <w:qFormat/>
    <w:rsid w:val="005E5AD0"/>
    <w:pPr>
      <w:keepNext/>
      <w:keepLines/>
      <w:spacing w:before="480" w:after="120"/>
      <w:outlineLvl w:val="0"/>
    </w:pPr>
    <w:rPr>
      <w:b/>
      <w:bCs/>
      <w:sz w:val="48"/>
      <w:szCs w:val="48"/>
    </w:rPr>
  </w:style>
  <w:style w:type="paragraph" w:styleId="Heading2">
    <w:name w:val="heading 2"/>
    <w:basedOn w:val="normal0"/>
    <w:next w:val="normal0"/>
    <w:link w:val="Heading2Char"/>
    <w:uiPriority w:val="99"/>
    <w:qFormat/>
    <w:rsid w:val="005E5AD0"/>
    <w:pPr>
      <w:keepNext/>
      <w:keepLines/>
      <w:spacing w:before="360" w:after="80"/>
      <w:outlineLvl w:val="1"/>
    </w:pPr>
    <w:rPr>
      <w:b/>
      <w:bCs/>
      <w:sz w:val="36"/>
      <w:szCs w:val="36"/>
    </w:rPr>
  </w:style>
  <w:style w:type="paragraph" w:styleId="Heading3">
    <w:name w:val="heading 3"/>
    <w:basedOn w:val="normal0"/>
    <w:next w:val="normal0"/>
    <w:link w:val="Heading3Char"/>
    <w:uiPriority w:val="99"/>
    <w:qFormat/>
    <w:rsid w:val="005E5AD0"/>
    <w:pPr>
      <w:keepNext/>
      <w:keepLines/>
      <w:spacing w:before="280" w:after="80"/>
      <w:outlineLvl w:val="2"/>
    </w:pPr>
    <w:rPr>
      <w:b/>
      <w:bCs/>
      <w:sz w:val="28"/>
      <w:szCs w:val="28"/>
    </w:rPr>
  </w:style>
  <w:style w:type="paragraph" w:styleId="Heading4">
    <w:name w:val="heading 4"/>
    <w:basedOn w:val="normal0"/>
    <w:next w:val="normal0"/>
    <w:link w:val="Heading4Char"/>
    <w:uiPriority w:val="99"/>
    <w:qFormat/>
    <w:rsid w:val="005E5AD0"/>
    <w:pPr>
      <w:keepNext/>
      <w:keepLines/>
      <w:spacing w:before="240" w:after="40"/>
      <w:outlineLvl w:val="3"/>
    </w:pPr>
    <w:rPr>
      <w:b/>
      <w:bCs/>
      <w:sz w:val="24"/>
      <w:szCs w:val="24"/>
    </w:rPr>
  </w:style>
  <w:style w:type="paragraph" w:styleId="Heading5">
    <w:name w:val="heading 5"/>
    <w:basedOn w:val="normal0"/>
    <w:next w:val="normal0"/>
    <w:link w:val="Heading5Char"/>
    <w:uiPriority w:val="99"/>
    <w:qFormat/>
    <w:rsid w:val="005E5AD0"/>
    <w:pPr>
      <w:keepNext/>
      <w:keepLines/>
      <w:spacing w:before="220" w:after="40"/>
      <w:outlineLvl w:val="4"/>
    </w:pPr>
    <w:rPr>
      <w:b/>
      <w:bCs/>
      <w:sz w:val="22"/>
      <w:szCs w:val="22"/>
    </w:rPr>
  </w:style>
  <w:style w:type="paragraph" w:styleId="Heading6">
    <w:name w:val="heading 6"/>
    <w:basedOn w:val="normal0"/>
    <w:next w:val="normal0"/>
    <w:link w:val="Heading6Char"/>
    <w:uiPriority w:val="99"/>
    <w:qFormat/>
    <w:rsid w:val="005E5AD0"/>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Cambria"/>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Calibri"/>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Calibri"/>
      <w:b/>
      <w:bCs/>
      <w:color w:val="000000"/>
    </w:rPr>
  </w:style>
  <w:style w:type="paragraph" w:customStyle="1" w:styleId="normal0">
    <w:name w:val="normal"/>
    <w:uiPriority w:val="99"/>
    <w:rsid w:val="005E5AD0"/>
    <w:pPr>
      <w:widowControl w:val="0"/>
    </w:pPr>
    <w:rPr>
      <w:color w:val="000000"/>
      <w:sz w:val="20"/>
      <w:szCs w:val="20"/>
    </w:rPr>
  </w:style>
  <w:style w:type="paragraph" w:styleId="Title">
    <w:name w:val="Title"/>
    <w:basedOn w:val="normal0"/>
    <w:next w:val="normal0"/>
    <w:link w:val="TitleChar"/>
    <w:uiPriority w:val="99"/>
    <w:qFormat/>
    <w:rsid w:val="005E5AD0"/>
    <w:pPr>
      <w:keepNext/>
      <w:keepLines/>
      <w:spacing w:before="480" w:after="120"/>
    </w:pPr>
    <w:rPr>
      <w:b/>
      <w:bCs/>
      <w:sz w:val="72"/>
      <w:szCs w:val="72"/>
    </w:rPr>
  </w:style>
  <w:style w:type="character" w:customStyle="1" w:styleId="TitleChar">
    <w:name w:val="Title Char"/>
    <w:basedOn w:val="DefaultParagraphFont"/>
    <w:link w:val="Title"/>
    <w:uiPriority w:val="99"/>
    <w:locked/>
    <w:rPr>
      <w:rFonts w:ascii="Cambria" w:hAnsi="Cambria" w:cs="Cambria"/>
      <w:b/>
      <w:bCs/>
      <w:color w:val="000000"/>
      <w:kern w:val="28"/>
      <w:sz w:val="32"/>
      <w:szCs w:val="32"/>
    </w:rPr>
  </w:style>
  <w:style w:type="paragraph" w:styleId="Subtitle">
    <w:name w:val="Subtitle"/>
    <w:basedOn w:val="normal0"/>
    <w:next w:val="normal0"/>
    <w:link w:val="SubtitleChar"/>
    <w:uiPriority w:val="99"/>
    <w:qFormat/>
    <w:rsid w:val="005E5AD0"/>
    <w:pPr>
      <w:keepNext/>
      <w:keepLines/>
      <w:spacing w:before="360" w:after="80"/>
    </w:pPr>
    <w:rPr>
      <w:rFonts w:ascii="Georgia" w:hAnsi="Georgia" w:cs="Georgia"/>
      <w:i/>
      <w:iCs/>
      <w:color w:val="666666"/>
      <w:sz w:val="48"/>
      <w:szCs w:val="48"/>
    </w:rPr>
  </w:style>
  <w:style w:type="character" w:customStyle="1" w:styleId="SubtitleChar">
    <w:name w:val="Subtitle Char"/>
    <w:basedOn w:val="DefaultParagraphFont"/>
    <w:link w:val="Subtitle"/>
    <w:uiPriority w:val="99"/>
    <w:locked/>
    <w:rPr>
      <w:rFonts w:ascii="Cambria" w:hAnsi="Cambria" w:cs="Cambria"/>
      <w:color w:val="000000"/>
      <w:sz w:val="24"/>
      <w:szCs w:val="24"/>
    </w:rPr>
  </w:style>
  <w:style w:type="paragraph" w:styleId="ListParagraph">
    <w:name w:val="List Paragraph"/>
    <w:basedOn w:val="Normal"/>
    <w:uiPriority w:val="99"/>
    <w:qFormat/>
    <w:rsid w:val="001740E9"/>
    <w:pPr>
      <w:widowControl/>
      <w:spacing w:after="200" w:line="276" w:lineRule="auto"/>
      <w:ind w:left="720"/>
    </w:pPr>
    <w:rPr>
      <w:rFonts w:ascii="Calibri" w:hAnsi="Calibri" w:cs="Calibri"/>
      <w:color w:val="auto"/>
      <w:sz w:val="22"/>
      <w:szCs w:val="22"/>
      <w:lang w:eastAsia="en-US"/>
    </w:rPr>
  </w:style>
  <w:style w:type="paragraph" w:styleId="NormalWeb">
    <w:name w:val="Normal (Web)"/>
    <w:basedOn w:val="Normal"/>
    <w:uiPriority w:val="99"/>
    <w:semiHidden/>
    <w:rsid w:val="001740E9"/>
    <w:pPr>
      <w:widowControl/>
      <w:spacing w:before="100" w:beforeAutospacing="1" w:after="100" w:afterAutospacing="1"/>
    </w:pPr>
    <w:rPr>
      <w:color w:val="auto"/>
      <w:sz w:val="24"/>
      <w:szCs w:val="24"/>
    </w:rPr>
  </w:style>
  <w:style w:type="character" w:customStyle="1" w:styleId="apple-converted-space">
    <w:name w:val="apple-converted-space"/>
    <w:basedOn w:val="DefaultParagraphFont"/>
    <w:uiPriority w:val="99"/>
    <w:rsid w:val="001740E9"/>
  </w:style>
  <w:style w:type="character" w:styleId="Strong">
    <w:name w:val="Strong"/>
    <w:basedOn w:val="DefaultParagraphFont"/>
    <w:uiPriority w:val="99"/>
    <w:qFormat/>
    <w:locked/>
    <w:rsid w:val="001740E9"/>
    <w:rPr>
      <w:b/>
      <w:bCs/>
    </w:rPr>
  </w:style>
  <w:style w:type="paragraph" w:styleId="NoSpacing">
    <w:name w:val="No Spacing"/>
    <w:uiPriority w:val="99"/>
    <w:qFormat/>
    <w:rsid w:val="008B4BCB"/>
    <w:rPr>
      <w:rFonts w:ascii="Calibri" w:hAnsi="Calibri" w:cs="Calibri"/>
      <w:lang w:eastAsia="en-US"/>
    </w:rPr>
  </w:style>
  <w:style w:type="paragraph" w:styleId="Footer">
    <w:name w:val="footer"/>
    <w:basedOn w:val="Normal"/>
    <w:link w:val="FooterChar"/>
    <w:uiPriority w:val="99"/>
    <w:rsid w:val="0043474D"/>
    <w:pPr>
      <w:widowControl/>
      <w:tabs>
        <w:tab w:val="center" w:pos="4677"/>
        <w:tab w:val="right" w:pos="9355"/>
      </w:tabs>
    </w:pPr>
    <w:rPr>
      <w:rFonts w:ascii="Calibri" w:hAnsi="Calibri" w:cs="Calibri"/>
      <w:color w:val="auto"/>
      <w:sz w:val="22"/>
      <w:szCs w:val="22"/>
      <w:lang w:eastAsia="en-US"/>
    </w:rPr>
  </w:style>
  <w:style w:type="character" w:customStyle="1" w:styleId="FooterChar">
    <w:name w:val="Footer Char"/>
    <w:basedOn w:val="DefaultParagraphFont"/>
    <w:link w:val="Footer"/>
    <w:uiPriority w:val="99"/>
    <w:locked/>
    <w:rsid w:val="0043474D"/>
    <w:rPr>
      <w:rFonts w:ascii="Calibri" w:hAnsi="Calibri" w:cs="Calibri"/>
      <w:sz w:val="22"/>
      <w:szCs w:val="22"/>
      <w:lang w:val="ru-RU" w:eastAsia="en-US"/>
    </w:rPr>
  </w:style>
  <w:style w:type="paragraph" w:customStyle="1" w:styleId="Default">
    <w:name w:val="Default"/>
    <w:uiPriority w:val="99"/>
    <w:rsid w:val="0043474D"/>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68</Pages>
  <Words>19124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Филиппова</dc:creator>
  <cp:keywords/>
  <dc:description/>
  <cp:lastModifiedBy>Филиппова</cp:lastModifiedBy>
  <cp:revision>3</cp:revision>
  <dcterms:created xsi:type="dcterms:W3CDTF">2017-08-07T12:09:00Z</dcterms:created>
  <dcterms:modified xsi:type="dcterms:W3CDTF">2017-08-07T13:39:00Z</dcterms:modified>
</cp:coreProperties>
</file>