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65D8A" w:rsidRDefault="00465D8A" w:rsidP="004D08BB">
      <w:pPr>
        <w:pStyle w:val="normal0"/>
        <w:tabs>
          <w:tab w:val="left" w:pos="12600"/>
        </w:tabs>
        <w:spacing w:line="240" w:lineRule="auto"/>
        <w:jc w:val="center"/>
      </w:pPr>
    </w:p>
    <w:p w:rsidR="00465D8A" w:rsidRDefault="00465D8A">
      <w:pPr>
        <w:pStyle w:val="normal0"/>
        <w:spacing w:line="240" w:lineRule="auto"/>
        <w:jc w:val="center"/>
      </w:pPr>
      <w:r>
        <w:rPr>
          <w:b/>
          <w:bCs/>
          <w:color w:val="CCFFFF"/>
          <w:sz w:val="24"/>
          <w:szCs w:val="24"/>
          <w:shd w:val="clear" w:color="auto" w:fill="69AC3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График работы районных методических объединений педагогов дошкольных учреждений на 2016-2017 учебный  год</w:t>
      </w:r>
    </w:p>
    <w:tbl>
      <w:tblPr>
        <w:tblW w:w="14035" w:type="dxa"/>
        <w:tblInd w:w="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455"/>
        <w:gridCol w:w="3600"/>
        <w:gridCol w:w="3405"/>
        <w:gridCol w:w="1620"/>
        <w:gridCol w:w="2710"/>
        <w:gridCol w:w="1245"/>
      </w:tblGrid>
      <w:tr w:rsidR="00465D8A" w:rsidRPr="00B75D62">
        <w:tc>
          <w:tcPr>
            <w:tcW w:w="14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Тематика заседаний</w:t>
            </w:r>
          </w:p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районных методических объединений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Форма проведения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Сроки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Место проведения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Ответственные руководители МО</w:t>
            </w:r>
          </w:p>
        </w:tc>
      </w:tr>
      <w:tr w:rsidR="00465D8A" w:rsidRPr="00B75D62">
        <w:tc>
          <w:tcPr>
            <w:tcW w:w="1455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МО заведующих</w:t>
            </w:r>
          </w:p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 зам.зав. по ВР, старши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х воспитателей «Школа молодого руководителя</w:t>
            </w: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»</w:t>
            </w:r>
          </w:p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6D77FB">
            <w:pPr>
              <w:pStyle w:val="normal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Цель:</w:t>
            </w: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 xml:space="preserve"> Создание эффективной системы методической помощи по изменению профессиональной позиции и совершенствованию опыта практической деятельности старших воспитателей в современных условиях модернизации дошкольного образования.</w:t>
            </w:r>
          </w:p>
          <w:p w:rsidR="00465D8A" w:rsidRPr="00B75D62" w:rsidRDefault="00465D8A" w:rsidP="00A170B5">
            <w:pPr>
              <w:pStyle w:val="normal0"/>
              <w:spacing w:line="360" w:lineRule="auto"/>
              <w:ind w:firstLine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Задачи:</w:t>
            </w:r>
          </w:p>
          <w:p w:rsidR="00465D8A" w:rsidRPr="00B75D62" w:rsidRDefault="00465D8A" w:rsidP="00A170B5">
            <w:pPr>
              <w:pStyle w:val="normal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1.Совершенствовать программно-методические и нормативные условия</w:t>
            </w:r>
          </w:p>
          <w:p w:rsidR="00465D8A" w:rsidRPr="00B75D62" w:rsidRDefault="00465D8A" w:rsidP="00A170B5">
            <w:pPr>
              <w:pStyle w:val="normal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организации образовательного процесса ДОУ.</w:t>
            </w:r>
          </w:p>
          <w:p w:rsidR="00465D8A" w:rsidRPr="00B75D62" w:rsidRDefault="00465D8A" w:rsidP="00A170B5">
            <w:pPr>
              <w:pStyle w:val="normal0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2.Способствовать овладению спецификой содержания и инновационными</w:t>
            </w:r>
          </w:p>
          <w:p w:rsidR="00465D8A" w:rsidRPr="00B75D62" w:rsidRDefault="00465D8A" w:rsidP="00A170B5">
            <w:pPr>
              <w:pStyle w:val="normal0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технологиями организации образовательного процесса ДОУ в рамках преемственности и развития основных принципов новых образовательных стандартов.</w:t>
            </w:r>
          </w:p>
          <w:p w:rsidR="00465D8A" w:rsidRPr="00B75D62" w:rsidRDefault="00465D8A" w:rsidP="00A170B5">
            <w:pPr>
              <w:pStyle w:val="normal0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 xml:space="preserve">3.Разработать систему педагогических мероприятий в рамках методического </w:t>
            </w:r>
          </w:p>
          <w:p w:rsidR="00465D8A" w:rsidRPr="00B75D62" w:rsidRDefault="00465D8A" w:rsidP="00A170B5">
            <w:pPr>
              <w:pStyle w:val="normal0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объединения старших воспитателей.</w:t>
            </w:r>
          </w:p>
          <w:p w:rsidR="00465D8A" w:rsidRPr="00B75D62" w:rsidRDefault="00465D8A" w:rsidP="00A170B5">
            <w:pPr>
              <w:pStyle w:val="normal0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 xml:space="preserve">4.Оценить результативность методического объединения и определить  </w:t>
            </w:r>
          </w:p>
          <w:p w:rsidR="00465D8A" w:rsidRPr="00B75D62" w:rsidRDefault="00465D8A" w:rsidP="00A170B5">
            <w:pPr>
              <w:pStyle w:val="normal0"/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перспективы деятельности старших воспитателей в соответствии с ФГОС дошкольного образования.</w:t>
            </w:r>
          </w:p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22.11.2017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МБДОУ №  27</w:t>
            </w: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Т.С. Филиппова</w:t>
            </w:r>
          </w:p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главный специалист МКУ ЦБУМР</w:t>
            </w:r>
          </w:p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5D8A" w:rsidRPr="00B75D62">
        <w:tc>
          <w:tcPr>
            <w:tcW w:w="1455" w:type="dxa"/>
            <w:vMerge/>
            <w:tcBorders>
              <w:right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27.02.2018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МБДОУ № 2</w:t>
            </w:r>
          </w:p>
        </w:tc>
        <w:tc>
          <w:tcPr>
            <w:tcW w:w="1245" w:type="dxa"/>
            <w:vMerge/>
            <w:tcBorders>
              <w:lef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5D8A" w:rsidRPr="00B75D62">
        <w:tc>
          <w:tcPr>
            <w:tcW w:w="1455" w:type="dxa"/>
            <w:vMerge/>
            <w:tcBorders>
              <w:right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«Особенности правового регулирования дошкольного образования в условиях реализации ФГОС ДО и примерной основной образовательной программы дошкольного образования»</w:t>
            </w:r>
          </w:p>
        </w:tc>
        <w:tc>
          <w:tcPr>
            <w:tcW w:w="340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24.04.2018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МБДОУ № 4</w:t>
            </w:r>
          </w:p>
        </w:tc>
        <w:tc>
          <w:tcPr>
            <w:tcW w:w="1245" w:type="dxa"/>
            <w:vMerge/>
            <w:tcBorders>
              <w:lef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5D8A" w:rsidRPr="00B75D62">
        <w:trPr>
          <w:trHeight w:val="1959"/>
        </w:trPr>
        <w:tc>
          <w:tcPr>
            <w:tcW w:w="1455" w:type="dxa"/>
            <w:vMerge/>
            <w:tcBorders>
              <w:right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21.08.2018</w:t>
            </w:r>
          </w:p>
        </w:tc>
        <w:tc>
          <w:tcPr>
            <w:tcW w:w="271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МБДОУ № 11</w:t>
            </w:r>
          </w:p>
        </w:tc>
        <w:tc>
          <w:tcPr>
            <w:tcW w:w="1245" w:type="dxa"/>
            <w:vMerge/>
            <w:tcBorders>
              <w:lef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5D8A" w:rsidRPr="00B75D62">
        <w:trPr>
          <w:trHeight w:val="1957"/>
        </w:trPr>
        <w:tc>
          <w:tcPr>
            <w:tcW w:w="1455" w:type="dxa"/>
            <w:vMerge/>
            <w:tcBorders>
              <w:right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«Развитие новых профессиональных компетенций педагога в системе повышения квалификации. Реализация плана «Дорожной карты»».</w:t>
            </w:r>
          </w:p>
        </w:tc>
        <w:tc>
          <w:tcPr>
            <w:tcW w:w="340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5" w:type="dxa"/>
            <w:vMerge/>
            <w:tcBorders>
              <w:lef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5D8A" w:rsidRPr="00B75D62">
        <w:trPr>
          <w:trHeight w:val="1957"/>
        </w:trPr>
        <w:tc>
          <w:tcPr>
            <w:tcW w:w="1455" w:type="dxa"/>
            <w:vMerge/>
            <w:tcBorders>
              <w:right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21198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«Методы и методики педагогической диагностики в ДОО. Шкалы</w:t>
            </w:r>
            <w:r w:rsidRPr="00B2119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ECERS</w:t>
            </w:r>
            <w:r w:rsidRPr="00B2119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особенности структуры и подхода к оценке качества дошкольного образования»</w:t>
            </w:r>
          </w:p>
        </w:tc>
        <w:tc>
          <w:tcPr>
            <w:tcW w:w="340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5" w:type="dxa"/>
            <w:vMerge/>
            <w:tcBorders>
              <w:lef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5D8A" w:rsidRPr="00B75D62">
        <w:trPr>
          <w:trHeight w:val="1957"/>
        </w:trPr>
        <w:tc>
          <w:tcPr>
            <w:tcW w:w="1455" w:type="dxa"/>
            <w:vMerge/>
            <w:tcBorders>
              <w:right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«Вариативность дошкольного образования»</w:t>
            </w:r>
          </w:p>
        </w:tc>
        <w:tc>
          <w:tcPr>
            <w:tcW w:w="340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5" w:type="dxa"/>
            <w:vMerge/>
            <w:tcBorders>
              <w:lef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5D8A" w:rsidRPr="00B75D62">
        <w:tc>
          <w:tcPr>
            <w:tcW w:w="1455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sz w:val="18"/>
                <w:szCs w:val="18"/>
              </w:rPr>
              <w:t xml:space="preserve">МО </w:t>
            </w:r>
          </w:p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5D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Технология педагогического просвещения педагогов и родителей в условиях реализации ФГОС ДО</w:t>
            </w:r>
          </w:p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1.</w:t>
            </w:r>
            <w:r w:rsidRPr="005B05E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Нормативное правовое регулирование педагогического просвещения педагогов и родителей в ДОО</w:t>
            </w:r>
          </w:p>
          <w:p w:rsidR="00465D8A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2. </w:t>
            </w:r>
            <w:r w:rsidRPr="005B05E8">
              <w:rPr>
                <w:rFonts w:ascii="Times New Roman" w:hAnsi="Times New Roman" w:cs="Times New Roman"/>
                <w:sz w:val="18"/>
                <w:szCs w:val="18"/>
              </w:rPr>
              <w:t>Современные технологии педагогического просвещения педагогов и родителей</w:t>
            </w:r>
          </w:p>
          <w:p w:rsidR="00465D8A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5D8A" w:rsidRPr="005B05E8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5B05E8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5B05E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Методическая мастерская как средство </w:t>
            </w:r>
            <w:r w:rsidRPr="005B05E8">
              <w:rPr>
                <w:rFonts w:ascii="Times New Roman" w:hAnsi="Times New Roman" w:cs="Times New Roman"/>
                <w:sz w:val="18"/>
                <w:szCs w:val="18"/>
              </w:rPr>
              <w:t>обобщения и передачи педагогического опыта</w:t>
            </w:r>
          </w:p>
          <w:p w:rsidR="00465D8A" w:rsidRPr="005B05E8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5B05E8" w:rsidRDefault="00465D8A" w:rsidP="005B05E8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B05E8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Цель: </w:t>
            </w:r>
            <w:r w:rsidRPr="005B05E8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профессиональной готовности воспитателей к реализации ФГОС ДО через освоение технологий педагогического просвещения педагогов и родителей </w:t>
            </w:r>
          </w:p>
          <w:p w:rsidR="00465D8A" w:rsidRPr="005B05E8" w:rsidRDefault="00465D8A" w:rsidP="005B05E8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B05E8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Задачи:</w:t>
            </w:r>
          </w:p>
          <w:p w:rsidR="00465D8A" w:rsidRPr="005B05E8" w:rsidRDefault="00465D8A" w:rsidP="005B05E8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B05E8">
              <w:rPr>
                <w:rFonts w:ascii="Times New Roman" w:hAnsi="Times New Roman" w:cs="Times New Roman"/>
                <w:sz w:val="18"/>
                <w:szCs w:val="18"/>
              </w:rPr>
              <w:t>Изучение нормативных документов, теоретических и научно-методических материалов по вопросам педагогического просвещения</w:t>
            </w:r>
          </w:p>
          <w:p w:rsidR="00465D8A" w:rsidRPr="005B05E8" w:rsidRDefault="00465D8A" w:rsidP="005B05E8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B05E8">
              <w:rPr>
                <w:rFonts w:ascii="Times New Roman" w:hAnsi="Times New Roman" w:cs="Times New Roman"/>
                <w:sz w:val="18"/>
                <w:szCs w:val="18"/>
              </w:rPr>
              <w:t xml:space="preserve">Выявление, изучение и обобщение передового педагогического опыта </w:t>
            </w:r>
          </w:p>
          <w:p w:rsidR="00465D8A" w:rsidRPr="005B05E8" w:rsidRDefault="00465D8A" w:rsidP="005B05E8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B05E8">
              <w:rPr>
                <w:rFonts w:ascii="Times New Roman" w:hAnsi="Times New Roman" w:cs="Times New Roman"/>
                <w:sz w:val="18"/>
                <w:szCs w:val="18"/>
              </w:rPr>
              <w:t xml:space="preserve">Развитие сетевого взаимодействия </w:t>
            </w:r>
          </w:p>
          <w:p w:rsidR="00465D8A" w:rsidRPr="005B05E8" w:rsidRDefault="00465D8A" w:rsidP="005B05E8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B05E8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Направления деятельности:</w:t>
            </w:r>
          </w:p>
          <w:p w:rsidR="00465D8A" w:rsidRPr="005B05E8" w:rsidRDefault="00465D8A" w:rsidP="005B05E8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B05E8">
              <w:rPr>
                <w:rFonts w:ascii="Times New Roman" w:hAnsi="Times New Roman" w:cs="Times New Roman"/>
                <w:sz w:val="18"/>
                <w:szCs w:val="18"/>
              </w:rPr>
              <w:t>Нормативное правовое регулирование педагогического просвещения педагогов и родителей в ДОО</w:t>
            </w:r>
          </w:p>
          <w:p w:rsidR="00465D8A" w:rsidRPr="005B05E8" w:rsidRDefault="00465D8A" w:rsidP="005B05E8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B05E8">
              <w:rPr>
                <w:rFonts w:ascii="Times New Roman" w:hAnsi="Times New Roman" w:cs="Times New Roman"/>
                <w:sz w:val="18"/>
                <w:szCs w:val="18"/>
              </w:rPr>
              <w:t>Современные технологии педагогического просвещения педагогов и родителей</w:t>
            </w:r>
          </w:p>
          <w:p w:rsidR="00465D8A" w:rsidRPr="005B05E8" w:rsidRDefault="00465D8A" w:rsidP="005B05E8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B05E8">
              <w:rPr>
                <w:rFonts w:ascii="Times New Roman" w:hAnsi="Times New Roman" w:cs="Times New Roman"/>
                <w:sz w:val="18"/>
                <w:szCs w:val="18"/>
              </w:rPr>
              <w:t>Методическая мастерская как средство обобщения и передачи педагогического опыта</w:t>
            </w:r>
          </w:p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Малова С.А., зам.зав. МБДОУ № 29 г. Карабанова</w:t>
            </w:r>
          </w:p>
        </w:tc>
      </w:tr>
      <w:tr w:rsidR="00465D8A" w:rsidRPr="00B75D62">
        <w:tc>
          <w:tcPr>
            <w:tcW w:w="1455" w:type="dxa"/>
            <w:vMerge/>
            <w:tcBorders>
              <w:top w:val="single" w:sz="6" w:space="0" w:color="000000"/>
              <w:right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4. </w:t>
            </w:r>
            <w:r w:rsidRPr="005B05E8">
              <w:rPr>
                <w:rFonts w:ascii="Times New Roman" w:hAnsi="Times New Roman" w:cs="Times New Roman"/>
                <w:sz w:val="18"/>
                <w:szCs w:val="18"/>
              </w:rPr>
              <w:t>Создание виртуального методического объединения педагогов ДОО</w:t>
            </w:r>
          </w:p>
        </w:tc>
        <w:tc>
          <w:tcPr>
            <w:tcW w:w="340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5D8A" w:rsidRPr="00B75D62">
        <w:tc>
          <w:tcPr>
            <w:tcW w:w="1455" w:type="dxa"/>
            <w:vMerge/>
            <w:tcBorders>
              <w:top w:val="single" w:sz="6" w:space="0" w:color="000000"/>
              <w:right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5D8A" w:rsidRPr="00B75D62">
        <w:tc>
          <w:tcPr>
            <w:tcW w:w="1455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465D8A" w:rsidRPr="00B75D62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65D8A" w:rsidRDefault="00465D8A">
      <w:pPr>
        <w:pStyle w:val="normal0"/>
        <w:spacing w:line="240" w:lineRule="auto"/>
      </w:pPr>
    </w:p>
    <w:p w:rsidR="00465D8A" w:rsidRDefault="00465D8A">
      <w:pPr>
        <w:pStyle w:val="normal0"/>
        <w:spacing w:line="240" w:lineRule="auto"/>
      </w:pPr>
    </w:p>
    <w:p w:rsidR="00465D8A" w:rsidRDefault="00465D8A">
      <w:pPr>
        <w:pStyle w:val="normal0"/>
        <w:spacing w:line="240" w:lineRule="auto"/>
      </w:pPr>
    </w:p>
    <w:tbl>
      <w:tblPr>
        <w:tblW w:w="1431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"/>
        <w:gridCol w:w="1994"/>
        <w:gridCol w:w="3148"/>
        <w:gridCol w:w="3420"/>
        <w:gridCol w:w="1604"/>
        <w:gridCol w:w="2159"/>
        <w:gridCol w:w="1979"/>
      </w:tblGrid>
      <w:tr w:rsidR="00465D8A">
        <w:tc>
          <w:tcPr>
            <w:tcW w:w="2000" w:type="dxa"/>
            <w:gridSpan w:val="2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Pr="00C853AE" w:rsidRDefault="00465D8A" w:rsidP="00A170B5">
            <w:pPr>
              <w:pStyle w:val="normal0"/>
              <w:spacing w:after="200" w:line="240" w:lineRule="auto"/>
              <w:rPr>
                <w:sz w:val="18"/>
                <w:szCs w:val="18"/>
              </w:rPr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</w:t>
            </w: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3A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«Использование инновационных методов, направленных на расширение знаний детей дошкольного возраста в образовательной области «Познание» в условиях внедрения ФГОС ДО».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5B05E8" w:rsidRDefault="00465D8A" w:rsidP="005B05E8">
            <w:pPr>
              <w:pStyle w:val="qowt-stl-2"/>
              <w:spacing w:before="0" w:beforeAutospacing="0" w:after="0" w:afterAutospacing="0"/>
              <w:ind w:left="566" w:hanging="283"/>
              <w:rPr>
                <w:color w:val="000000"/>
                <w:sz w:val="18"/>
                <w:szCs w:val="18"/>
              </w:rPr>
            </w:pPr>
            <w:r w:rsidRPr="005B05E8">
              <w:rPr>
                <w:b/>
                <w:bCs/>
                <w:color w:val="000000"/>
                <w:sz w:val="18"/>
                <w:szCs w:val="18"/>
              </w:rPr>
              <w:t>Методическое объединение №1</w:t>
            </w:r>
          </w:p>
          <w:p w:rsidR="00465D8A" w:rsidRPr="005B05E8" w:rsidRDefault="00465D8A" w:rsidP="00A14721">
            <w:pPr>
              <w:pStyle w:val="qowt-stl-2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5B05E8">
              <w:rPr>
                <w:color w:val="000000"/>
                <w:sz w:val="18"/>
                <w:szCs w:val="18"/>
              </w:rPr>
              <w:t>1.Об анализе деятельности методического объединения воспитателей за 2016-2017 учебный год</w:t>
            </w:r>
          </w:p>
          <w:p w:rsidR="00465D8A" w:rsidRPr="005B05E8" w:rsidRDefault="00465D8A" w:rsidP="00A14721">
            <w:pPr>
              <w:pStyle w:val="qowt-stl-2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5B05E8">
              <w:rPr>
                <w:color w:val="000000"/>
                <w:sz w:val="18"/>
                <w:szCs w:val="18"/>
              </w:rPr>
              <w:t>2.Разработка и утверждение темы и плана работы МО на новый учебный год, распределение заданий.</w:t>
            </w:r>
          </w:p>
          <w:p w:rsidR="00465D8A" w:rsidRPr="005B05E8" w:rsidRDefault="00465D8A" w:rsidP="00A14721">
            <w:pPr>
              <w:pStyle w:val="qowt-stl-2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5B05E8">
              <w:rPr>
                <w:color w:val="000000"/>
                <w:sz w:val="18"/>
                <w:szCs w:val="18"/>
              </w:rPr>
              <w:t>3. Тренинг.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 w:val="restart"/>
          </w:tcPr>
          <w:p w:rsidR="00465D8A" w:rsidRPr="005B05E8" w:rsidRDefault="00465D8A" w:rsidP="005B05E8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5E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Цель</w:t>
            </w:r>
            <w:r w:rsidRPr="005B05E8">
              <w:rPr>
                <w:rFonts w:ascii="Times New Roman" w:hAnsi="Times New Roman" w:cs="Times New Roman"/>
                <w:sz w:val="18"/>
                <w:szCs w:val="18"/>
              </w:rPr>
              <w:t>: повышение профессионального мастерства и творческого потенциала педагогов; повышение современного качества и эффективности образовательного процесса по познавательному развитию в условиях реализации ФГОС ДО. </w:t>
            </w:r>
          </w:p>
          <w:p w:rsidR="00465D8A" w:rsidRPr="005B05E8" w:rsidRDefault="00465D8A" w:rsidP="005B05E8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B05E8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Задачи:</w:t>
            </w:r>
          </w:p>
          <w:p w:rsidR="00465D8A" w:rsidRPr="005B05E8" w:rsidRDefault="00465D8A" w:rsidP="005B05E8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B05E8">
              <w:rPr>
                <w:rFonts w:ascii="Times New Roman" w:hAnsi="Times New Roman" w:cs="Times New Roman"/>
                <w:sz w:val="18"/>
                <w:szCs w:val="18"/>
              </w:rPr>
              <w:t>1. Способствовать развитию профессиональных коммуникаций педагогов в едином культурно-образовательном сообществе в свете требований ФГОС. Выявлять, обобщать и распространять передовой педагогический опыт.</w:t>
            </w:r>
          </w:p>
          <w:p w:rsidR="00465D8A" w:rsidRPr="005B05E8" w:rsidRDefault="00465D8A" w:rsidP="005B05E8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B05E8">
              <w:rPr>
                <w:rFonts w:ascii="Times New Roman" w:hAnsi="Times New Roman" w:cs="Times New Roman"/>
                <w:sz w:val="18"/>
                <w:szCs w:val="18"/>
              </w:rPr>
              <w:t>2. Совершенствовать педагогическое мастерство воспитателей в условиях реализации ФГОС ДО в вопросах инновационного подхода к организации образовательного процесса по познавательному развитию.</w:t>
            </w:r>
          </w:p>
          <w:p w:rsidR="00465D8A" w:rsidRPr="005B05E8" w:rsidRDefault="00465D8A" w:rsidP="005B05E8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B05E8">
              <w:rPr>
                <w:rFonts w:ascii="Times New Roman" w:hAnsi="Times New Roman" w:cs="Times New Roman"/>
                <w:sz w:val="18"/>
                <w:szCs w:val="18"/>
              </w:rPr>
              <w:t>3. Оказать методическую поддержку педагогам в практике образовательной деятельности с дошкольниками по познавательному развитию с введением ФГОС ДО.</w:t>
            </w:r>
          </w:p>
          <w:p w:rsidR="00465D8A" w:rsidRDefault="00465D8A" w:rsidP="00D84099">
            <w:pPr>
              <w:pStyle w:val="normal0"/>
              <w:spacing w:after="200" w:line="240" w:lineRule="auto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16.11.17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before="100" w:after="100" w:line="240" w:lineRule="auto"/>
              <w:jc w:val="center"/>
            </w:pPr>
          </w:p>
        </w:tc>
        <w:tc>
          <w:tcPr>
            <w:tcW w:w="197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Е.П. Филичева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Зам.зав.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МБДОУ № 12</w:t>
            </w: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A14721" w:rsidRDefault="00465D8A" w:rsidP="00A14721">
            <w:pPr>
              <w:spacing w:line="240" w:lineRule="auto"/>
              <w:ind w:left="566" w:hanging="28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Методическое объединение №2</w:t>
            </w:r>
          </w:p>
          <w:p w:rsidR="00465D8A" w:rsidRPr="00A14721" w:rsidRDefault="00465D8A" w:rsidP="00A14721">
            <w:pPr>
              <w:pStyle w:val="NormalWeb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«Использование современных технологий в образовательном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A1472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процессе в соответствии с</w:t>
            </w:r>
            <w:r w:rsidRPr="00A14721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Pr="00A1472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ФГОС ДО по образовательной области «Познавательное развитие» </w:t>
            </w:r>
          </w:p>
          <w:p w:rsidR="00465D8A" w:rsidRPr="00A14721" w:rsidRDefault="00465D8A" w:rsidP="00A1472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 ФЭМП)</w:t>
            </w:r>
          </w:p>
          <w:p w:rsidR="00465D8A" w:rsidRPr="00A14721" w:rsidRDefault="00465D8A" w:rsidP="00A1472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8.12.18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before="100" w:after="100"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A14721" w:rsidRDefault="00465D8A" w:rsidP="00A14721">
            <w:pPr>
              <w:pStyle w:val="qowt-stl-2"/>
              <w:spacing w:before="0" w:beforeAutospacing="0" w:after="0" w:afterAutospacing="0"/>
              <w:ind w:left="566" w:hanging="283"/>
              <w:jc w:val="center"/>
              <w:rPr>
                <w:color w:val="000000"/>
                <w:sz w:val="18"/>
                <w:szCs w:val="18"/>
              </w:rPr>
            </w:pPr>
            <w:r w:rsidRPr="00A14721">
              <w:rPr>
                <w:b/>
                <w:bCs/>
                <w:color w:val="000000"/>
                <w:sz w:val="18"/>
                <w:szCs w:val="18"/>
              </w:rPr>
              <w:t>Методическое объединение №3</w:t>
            </w:r>
          </w:p>
          <w:p w:rsidR="00465D8A" w:rsidRPr="00A14721" w:rsidRDefault="00465D8A" w:rsidP="00A14721">
            <w:pPr>
              <w:pStyle w:val="qowt-stl-default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A14721">
              <w:rPr>
                <w:b/>
                <w:bCs/>
                <w:color w:val="000000"/>
                <w:sz w:val="18"/>
                <w:szCs w:val="18"/>
              </w:rPr>
              <w:t>Тема: «Инновационные формы и методы работы с детьми в условиях реализации ФГОС ДО»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12.04.18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before="100" w:after="100"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A14721" w:rsidRDefault="00465D8A" w:rsidP="00A1472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Методическое объединение №4</w:t>
            </w:r>
          </w:p>
          <w:p w:rsidR="00465D8A" w:rsidRPr="00A14721" w:rsidRDefault="00465D8A" w:rsidP="00A14721">
            <w:pPr>
              <w:spacing w:line="240" w:lineRule="auto"/>
              <w:ind w:left="566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Круглый стол:</w:t>
            </w:r>
          </w:p>
          <w:p w:rsidR="00465D8A" w:rsidRPr="00A14721" w:rsidRDefault="00465D8A" w:rsidP="00A1472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sz w:val="18"/>
                <w:szCs w:val="18"/>
              </w:rPr>
              <w:t>1.Анализ деятельности МО ДОУ (аналитическая справка)</w:t>
            </w:r>
          </w:p>
          <w:p w:rsidR="00465D8A" w:rsidRPr="00A14721" w:rsidRDefault="00465D8A" w:rsidP="00A1472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sz w:val="18"/>
                <w:szCs w:val="18"/>
              </w:rPr>
              <w:t>2. Анкетирование педагогов (запросы на новый учебный год)</w:t>
            </w:r>
          </w:p>
          <w:p w:rsidR="00465D8A" w:rsidRPr="00A14721" w:rsidRDefault="00465D8A" w:rsidP="00A1472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sz w:val="18"/>
                <w:szCs w:val="18"/>
              </w:rPr>
              <w:t>3.Определение тематики МО на новый учебный год.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28.08.18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 для воспитателей и инструкторов по физической культуре</w:t>
            </w:r>
          </w:p>
          <w:p w:rsidR="00465D8A" w:rsidRDefault="00465D8A" w:rsidP="00A170B5">
            <w:pPr>
              <w:pStyle w:val="normal0"/>
              <w:spacing w:after="160" w:line="259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“Создание условий физического развития дошкольника для его дальнейшей самореализации как личности”.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after="160"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AB5FAD" w:rsidRDefault="00465D8A" w:rsidP="00AB5FAD">
            <w:pPr>
              <w:pStyle w:val="NormalWeb"/>
              <w:spacing w:before="0" w:beforeAutospacing="0" w:after="0" w:afterAutospacing="0"/>
              <w:rPr>
                <w:rStyle w:val="qowt-font1-timesnewroman"/>
                <w:sz w:val="20"/>
                <w:szCs w:val="20"/>
              </w:rPr>
            </w:pPr>
            <w:r w:rsidRPr="00AB5FAD">
              <w:rPr>
                <w:rStyle w:val="qowt-font1-timesnewroman"/>
                <w:sz w:val="20"/>
                <w:szCs w:val="20"/>
                <w:shd w:val="clear" w:color="auto" w:fill="FFFFFF"/>
              </w:rPr>
              <w:t xml:space="preserve">Установочное заседание РМО </w:t>
            </w:r>
            <w:r w:rsidRPr="00AB5FAD">
              <w:rPr>
                <w:rStyle w:val="qowt-font1-timesnewroman"/>
                <w:b/>
                <w:bCs/>
                <w:sz w:val="20"/>
                <w:szCs w:val="20"/>
                <w:shd w:val="clear" w:color="auto" w:fill="FFFFFF"/>
              </w:rPr>
              <w:t>«Построение взаимоотношений с родителями в современном образовательном пространстве.»</w:t>
            </w:r>
          </w:p>
          <w:p w:rsidR="00465D8A" w:rsidRPr="00AB5FAD" w:rsidRDefault="00465D8A" w:rsidP="00AB5FAD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B5FAD">
              <w:rPr>
                <w:rStyle w:val="qowt-font1-timesnewroman"/>
                <w:sz w:val="20"/>
                <w:szCs w:val="20"/>
              </w:rPr>
              <w:t>1.</w:t>
            </w:r>
            <w:r w:rsidRPr="00AB5FAD">
              <w:rPr>
                <w:color w:val="000000"/>
                <w:sz w:val="20"/>
                <w:szCs w:val="20"/>
              </w:rPr>
              <w:t xml:space="preserve"> </w:t>
            </w:r>
            <w:r w:rsidRPr="00AB5FAD">
              <w:rPr>
                <w:rStyle w:val="qowt-font1-timesnewroman"/>
                <w:sz w:val="20"/>
                <w:szCs w:val="20"/>
              </w:rPr>
              <w:t>Утверждение проекта плана работы РМО на 2017-2018 уч. год.</w:t>
            </w:r>
          </w:p>
          <w:p w:rsidR="00465D8A" w:rsidRPr="00AB5FAD" w:rsidRDefault="00465D8A" w:rsidP="00AB5FAD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B5FAD">
              <w:rPr>
                <w:rStyle w:val="qowt-font1-timesnewroman"/>
                <w:sz w:val="20"/>
                <w:szCs w:val="20"/>
              </w:rPr>
              <w:t>2. Дополнение банка данных об участниках.</w:t>
            </w:r>
          </w:p>
          <w:p w:rsidR="00465D8A" w:rsidRPr="00AB5FAD" w:rsidRDefault="00465D8A" w:rsidP="00AB5FAD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B5FAD">
              <w:rPr>
                <w:rStyle w:val="qowt-font1-timesnewroman"/>
                <w:sz w:val="20"/>
                <w:szCs w:val="20"/>
              </w:rPr>
              <w:t>2. Выступление «Паспорт региональной программы…»</w:t>
            </w:r>
          </w:p>
          <w:p w:rsidR="00465D8A" w:rsidRPr="00AB5FAD" w:rsidRDefault="00465D8A" w:rsidP="00AB5FAD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B5FAD">
              <w:rPr>
                <w:rStyle w:val="qowt-font1-timesnewroman"/>
                <w:sz w:val="20"/>
                <w:szCs w:val="20"/>
              </w:rPr>
              <w:t>3. Составление плана развития партнерских отношений с родителями по вопросам физического воспитания детей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420" w:type="dxa"/>
            <w:vMerge w:val="restart"/>
          </w:tcPr>
          <w:p w:rsidR="00465D8A" w:rsidRDefault="00465D8A" w:rsidP="00D84099">
            <w:pPr>
              <w:pStyle w:val="normal0"/>
              <w:spacing w:after="16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ЦЕЛЬ: Создание условий физического развития дошкольника для его дальнейшей самореализации как личности.</w:t>
            </w:r>
          </w:p>
          <w:p w:rsidR="00465D8A" w:rsidRDefault="00465D8A" w:rsidP="00D84099">
            <w:pPr>
              <w:pStyle w:val="normal0"/>
              <w:spacing w:after="16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ЗАДАЧИ:</w:t>
            </w:r>
          </w:p>
          <w:p w:rsidR="00465D8A" w:rsidRDefault="00465D8A" w:rsidP="00D84099">
            <w:pPr>
              <w:pStyle w:val="normal0"/>
              <w:spacing w:after="16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 Изучить особенности построения образовательной деятельности, направленной на целевые ориентиры.</w:t>
            </w:r>
          </w:p>
          <w:p w:rsidR="00465D8A" w:rsidRDefault="00465D8A" w:rsidP="00D84099">
            <w:pPr>
              <w:pStyle w:val="normal0"/>
              <w:spacing w:after="16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 Способствовать дальнейшему профессиональному развитию педагога.</w:t>
            </w:r>
          </w:p>
          <w:p w:rsidR="00465D8A" w:rsidRDefault="00465D8A" w:rsidP="00D84099">
            <w:pPr>
              <w:pStyle w:val="normal0"/>
              <w:spacing w:after="160" w:line="24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 Формирование творческого потенциала личности педагога через активное участие в работе РМО, демонстрацию педагогического опыта.</w:t>
            </w:r>
          </w:p>
          <w:p w:rsidR="00465D8A" w:rsidRDefault="00465D8A" w:rsidP="00D84099">
            <w:pPr>
              <w:pStyle w:val="normal0"/>
              <w:spacing w:after="160" w:line="240" w:lineRule="auto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16.11.2017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Анкета участников методического объединения</w:t>
            </w:r>
          </w:p>
        </w:tc>
        <w:tc>
          <w:tcPr>
            <w:tcW w:w="197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А. С. Новожилова 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Руководите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ль по физ.вос-</w:t>
            </w: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МБДОУ №2</w:t>
            </w: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AB5FAD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AB5FAD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«Совместная деятельность инструктора по физкультуре и семьи, активные формы взаимодействия.»</w:t>
            </w:r>
          </w:p>
          <w:p w:rsidR="00465D8A" w:rsidRPr="00AB5FAD" w:rsidRDefault="00465D8A" w:rsidP="00AB5FAD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B5FAD">
              <w:rPr>
                <w:rStyle w:val="qowt-font1-timesnewroman"/>
                <w:sz w:val="20"/>
                <w:szCs w:val="20"/>
              </w:rPr>
              <w:t>1.Презентация «Изменение задач совместной деятельности в соответствии с разными уровнями взаимодействия с родителями» (по Н. Щурковой)</w:t>
            </w:r>
          </w:p>
          <w:p w:rsidR="00465D8A" w:rsidRPr="00AB5FAD" w:rsidRDefault="00465D8A" w:rsidP="00AB5FAD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B5FAD">
              <w:rPr>
                <w:rStyle w:val="qowt-font1-timesnewroman"/>
                <w:sz w:val="20"/>
                <w:szCs w:val="20"/>
              </w:rPr>
              <w:t>2. Выступления из опыта работы инструкторов по физкультуре</w:t>
            </w:r>
          </w:p>
          <w:p w:rsidR="00465D8A" w:rsidRPr="00AB5FAD" w:rsidRDefault="00465D8A" w:rsidP="00AB5FAD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B5FAD">
              <w:rPr>
                <w:rStyle w:val="qowt-font1-timesnewroman"/>
                <w:sz w:val="20"/>
                <w:szCs w:val="20"/>
              </w:rPr>
              <w:t>3. Видео-просмотр совместного с родителями спортивного мероприятия</w:t>
            </w:r>
          </w:p>
          <w:p w:rsidR="00465D8A" w:rsidRPr="00AB5FAD" w:rsidRDefault="00465D8A" w:rsidP="00AB5FAD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B5FAD">
              <w:rPr>
                <w:rStyle w:val="qowt-font1-timesnewroman"/>
                <w:sz w:val="20"/>
                <w:szCs w:val="20"/>
              </w:rPr>
              <w:t>4.Обсуждение</w:t>
            </w:r>
          </w:p>
          <w:p w:rsidR="00465D8A" w:rsidRPr="00AB5FAD" w:rsidRDefault="00465D8A" w:rsidP="00AB5FAD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B5FAD">
              <w:rPr>
                <w:rStyle w:val="qowt-font1-timesnewroman"/>
                <w:sz w:val="20"/>
                <w:szCs w:val="20"/>
              </w:rPr>
              <w:t>5. Рефлексия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15.02.2018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Конспект занятия с приемом мотивации дошкольников на занятия по физической культуре</w:t>
            </w: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AB5FAD" w:rsidRDefault="00465D8A" w:rsidP="00AB5FAD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B5FAD">
              <w:rPr>
                <w:rStyle w:val="qowt-font1-timesnewroman"/>
                <w:sz w:val="20"/>
                <w:szCs w:val="20"/>
              </w:rPr>
              <w:t xml:space="preserve">Ярмарка педагогических идей </w:t>
            </w:r>
          </w:p>
          <w:p w:rsidR="00465D8A" w:rsidRPr="00AB5FAD" w:rsidRDefault="00465D8A" w:rsidP="00AB5FAD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B5FAD">
              <w:rPr>
                <w:rStyle w:val="qowt-font1-timesnewroman"/>
                <w:b/>
                <w:bCs/>
                <w:sz w:val="20"/>
                <w:szCs w:val="20"/>
              </w:rPr>
              <w:t>«Информационно просветительское обеспечение взаимодействия с родителями»</w:t>
            </w:r>
          </w:p>
          <w:p w:rsidR="00465D8A" w:rsidRPr="00AB5FAD" w:rsidRDefault="00465D8A" w:rsidP="00AB5FAD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B5FAD">
              <w:rPr>
                <w:rStyle w:val="qowt-font1-timesnewroman"/>
                <w:sz w:val="20"/>
                <w:szCs w:val="20"/>
              </w:rPr>
              <w:t>1.</w:t>
            </w:r>
            <w:r w:rsidRPr="00AB5FAD">
              <w:rPr>
                <w:color w:val="000000"/>
                <w:sz w:val="20"/>
                <w:szCs w:val="20"/>
              </w:rPr>
              <w:t xml:space="preserve"> </w:t>
            </w:r>
            <w:r w:rsidRPr="00AB5FAD">
              <w:rPr>
                <w:rStyle w:val="qowt-font1-timesnewroman"/>
                <w:sz w:val="20"/>
                <w:szCs w:val="20"/>
              </w:rPr>
              <w:t>Круглый стол «Наглядные формы работы с семьей: формальность или эффективное средство взаимодействия?»2. Методическая копилка</w:t>
            </w:r>
          </w:p>
          <w:p w:rsidR="00465D8A" w:rsidRPr="00AB5FAD" w:rsidRDefault="00465D8A" w:rsidP="00AB5FAD">
            <w:pPr>
              <w:pStyle w:val="qowt-stl-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B5FAD">
              <w:rPr>
                <w:rStyle w:val="qowt-font1-timesnewroman"/>
                <w:sz w:val="20"/>
                <w:szCs w:val="20"/>
              </w:rPr>
              <w:t xml:space="preserve">«Идеи для информационного просвещения и привлечения родителей к жизни детского сада» 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26.04.2018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Методическая копилка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«Приемы развития инициативы и самостоятельности в процессе самостоятельной двигательной активности дошкольников»</w:t>
            </w: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AB5FAD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5FAD">
              <w:rPr>
                <w:rStyle w:val="qowt-font1-timesnewroman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Круглый стол </w:t>
            </w:r>
            <w:r w:rsidRPr="00AB5FAD">
              <w:rPr>
                <w:rStyle w:val="qowt-font1-timesnewroman"/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«Популяризация лучшего педагогического опыта физического воспитания детей в семье»</w:t>
            </w: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28.08.2018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Рекомендации воспитателям</w:t>
            </w: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 музыкальных руководителей</w:t>
            </w:r>
          </w:p>
          <w:p w:rsidR="00465D8A" w:rsidRDefault="00465D8A" w:rsidP="00A170B5">
            <w:pPr>
              <w:pStyle w:val="normal0"/>
              <w:spacing w:before="280" w:after="200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“Реализация комплексного подхода, обеспечивающего развитие личности ребенка в рамках образовательной области «Художественно-эстетическое развитие»”</w:t>
            </w: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012E55" w:rsidRDefault="00465D8A" w:rsidP="00012E55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012E55">
              <w:rPr>
                <w:rStyle w:val="qowt-font2-timesnewroman"/>
                <w:sz w:val="20"/>
                <w:szCs w:val="20"/>
              </w:rPr>
              <w:t>1.Обсуждение и утверждение плана РМО музыкальных руководителей ДОУ на 2017-2018 учебный год.</w:t>
            </w:r>
          </w:p>
          <w:p w:rsidR="00465D8A" w:rsidRPr="00012E55" w:rsidRDefault="00465D8A" w:rsidP="00012E55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012E55">
              <w:rPr>
                <w:rStyle w:val="qowt-font2-timesnewroman"/>
                <w:sz w:val="20"/>
                <w:szCs w:val="20"/>
              </w:rPr>
              <w:t>2. Изучение рекомендаций ВИРО</w:t>
            </w:r>
          </w:p>
          <w:p w:rsidR="00465D8A" w:rsidRPr="00012E55" w:rsidRDefault="00465D8A" w:rsidP="00012E55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012E55">
              <w:rPr>
                <w:rStyle w:val="qowt-font2-timesnewroman"/>
                <w:sz w:val="20"/>
                <w:szCs w:val="20"/>
              </w:rPr>
              <w:t>3. Обзор методической лит-ры (Спавочник муз. рук.; Муз. рук-ль)</w:t>
            </w:r>
          </w:p>
          <w:p w:rsidR="00465D8A" w:rsidRPr="00012E55" w:rsidRDefault="00465D8A" w:rsidP="00012E55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012E55">
              <w:rPr>
                <w:rStyle w:val="qowt-font2-timesnewroman"/>
                <w:sz w:val="20"/>
                <w:szCs w:val="20"/>
              </w:rPr>
              <w:t>4. Выбор визитной карточки РМО.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</w:t>
            </w:r>
          </w:p>
        </w:tc>
        <w:tc>
          <w:tcPr>
            <w:tcW w:w="3420" w:type="dxa"/>
            <w:vMerge w:val="restart"/>
          </w:tcPr>
          <w:p w:rsidR="00465D8A" w:rsidRPr="00012E55" w:rsidRDefault="00465D8A" w:rsidP="00012E55">
            <w:pPr>
              <w:pStyle w:val="NormalWeb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color w:val="000000"/>
                <w:sz w:val="18"/>
                <w:szCs w:val="18"/>
              </w:rPr>
            </w:pPr>
            <w:r w:rsidRPr="00012E55">
              <w:rPr>
                <w:rStyle w:val="qowt-font2-timesnewroman"/>
                <w:b/>
                <w:bCs/>
                <w:sz w:val="18"/>
                <w:szCs w:val="18"/>
                <w:u w:val="single"/>
              </w:rPr>
              <w:t>Тема.  </w:t>
            </w:r>
            <w:r w:rsidRPr="00012E55">
              <w:rPr>
                <w:rStyle w:val="qowt-font2-timesnewroman"/>
                <w:sz w:val="18"/>
                <w:szCs w:val="18"/>
              </w:rPr>
              <w:t xml:space="preserve">  </w:t>
            </w:r>
            <w:r w:rsidRPr="00012E55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012E55">
              <w:rPr>
                <w:rStyle w:val="qowt-font2-timesnewroman"/>
                <w:sz w:val="18"/>
                <w:szCs w:val="18"/>
              </w:rPr>
              <w:t>«Внедрение новых форм построения образовательного процесса в ДОУ с целью максимального развития личности ребенка в рамках образовательной области «Художественно-эстетическое развитие».</w:t>
            </w:r>
          </w:p>
          <w:p w:rsidR="00465D8A" w:rsidRPr="00012E55" w:rsidRDefault="00465D8A" w:rsidP="00012E55">
            <w:pPr>
              <w:pStyle w:val="NormalWeb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color w:val="000000"/>
                <w:sz w:val="18"/>
                <w:szCs w:val="18"/>
              </w:rPr>
            </w:pPr>
            <w:r w:rsidRPr="00012E55">
              <w:rPr>
                <w:rStyle w:val="qowt-font2-timesnewroman"/>
                <w:b/>
                <w:bCs/>
                <w:sz w:val="18"/>
                <w:szCs w:val="18"/>
                <w:u w:val="single"/>
              </w:rPr>
              <w:t>Цель:</w:t>
            </w:r>
            <w:r w:rsidRPr="00012E55">
              <w:rPr>
                <w:rStyle w:val="qowt-font2-timesnewroman"/>
                <w:sz w:val="18"/>
                <w:szCs w:val="18"/>
              </w:rPr>
              <w:t xml:space="preserve"> </w:t>
            </w:r>
            <w:r w:rsidRPr="00012E55">
              <w:rPr>
                <w:rStyle w:val="qowt-font2-timesnewroman"/>
                <w:color w:val="816551"/>
                <w:sz w:val="18"/>
                <w:szCs w:val="18"/>
              </w:rPr>
              <w:t>   </w:t>
            </w:r>
            <w:r w:rsidRPr="00012E55">
              <w:rPr>
                <w:rStyle w:val="qowt-font2-timesnewroman"/>
                <w:sz w:val="18"/>
                <w:szCs w:val="18"/>
              </w:rPr>
              <w:t xml:space="preserve"> развитие творческого потенциала и повышение уровня профессиональной компетентности музыкальных руководителей ДОУ по вопросам реализации основных принципов и современных подходов ФГОС ДО. </w:t>
            </w:r>
          </w:p>
          <w:p w:rsidR="00465D8A" w:rsidRPr="00012E55" w:rsidRDefault="00465D8A" w:rsidP="00012E55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012E55">
              <w:rPr>
                <w:rStyle w:val="qowt-font2-timesnewroman"/>
                <w:b/>
                <w:bCs/>
                <w:sz w:val="18"/>
                <w:szCs w:val="18"/>
                <w:u w:val="single"/>
              </w:rPr>
              <w:t>Задачи.</w:t>
            </w:r>
            <w:r w:rsidRPr="00012E55">
              <w:rPr>
                <w:rStyle w:val="qowt-font2-timesnewroman"/>
                <w:sz w:val="18"/>
                <w:szCs w:val="18"/>
              </w:rPr>
              <w:t xml:space="preserve"> </w:t>
            </w:r>
          </w:p>
          <w:p w:rsidR="00465D8A" w:rsidRPr="00012E55" w:rsidRDefault="00465D8A" w:rsidP="00012E55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012E55">
              <w:rPr>
                <w:rStyle w:val="qowt-font2-timesnewroman"/>
                <w:sz w:val="18"/>
                <w:szCs w:val="18"/>
              </w:rPr>
              <w:t xml:space="preserve">1. Содействовать решению профессиональных проблем, трудностей, связанных с организацией музыкально-образовательной деятельности в соответствии с ФГОС. </w:t>
            </w:r>
          </w:p>
          <w:p w:rsidR="00465D8A" w:rsidRPr="00012E55" w:rsidRDefault="00465D8A" w:rsidP="00012E55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012E55">
              <w:rPr>
                <w:rStyle w:val="qowt-font2-timesnewroman"/>
                <w:sz w:val="18"/>
                <w:szCs w:val="18"/>
              </w:rPr>
              <w:t xml:space="preserve">2. Введение новых форм взаимодействия педагогов дошкольного образования с целью развития их творческого потенциала и профессиональной компетентности. </w:t>
            </w:r>
          </w:p>
          <w:p w:rsidR="00465D8A" w:rsidRPr="00012E55" w:rsidRDefault="00465D8A" w:rsidP="00012E55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012E55">
              <w:rPr>
                <w:rStyle w:val="qowt-font2-timesnewroman"/>
                <w:sz w:val="18"/>
                <w:szCs w:val="18"/>
              </w:rPr>
              <w:t xml:space="preserve">3. Организация работы мастер — классов, круглых столов, открытых просмотров по различным  проблемам в области художественно — эстетического развития. </w:t>
            </w:r>
          </w:p>
          <w:p w:rsidR="00465D8A" w:rsidRDefault="00465D8A" w:rsidP="00A170B5">
            <w:pPr>
              <w:pStyle w:val="normal0"/>
              <w:spacing w:before="2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5D8A" w:rsidRDefault="00465D8A" w:rsidP="00012E55">
            <w:pPr>
              <w:pStyle w:val="normal0"/>
              <w:spacing w:before="240" w:after="36" w:line="240" w:lineRule="auto"/>
            </w:pPr>
            <w:r>
              <w:t>1 занятие:</w:t>
            </w:r>
          </w:p>
          <w:p w:rsidR="00465D8A" w:rsidRDefault="00465D8A" w:rsidP="00012E55">
            <w:pPr>
              <w:pStyle w:val="normal0"/>
              <w:spacing w:before="240" w:after="36" w:line="240" w:lineRule="auto"/>
              <w:rPr>
                <w:rStyle w:val="qowt-font2-timesnewroman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012E55">
              <w:rPr>
                <w:rStyle w:val="qowt-font2-timesnewroman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Организационно-инструктивный «Основные направления деятельности МО на 2017 - 2018 учебный год»</w:t>
            </w:r>
          </w:p>
          <w:p w:rsidR="00465D8A" w:rsidRDefault="00465D8A" w:rsidP="00012E55">
            <w:pPr>
              <w:pStyle w:val="normal0"/>
              <w:spacing w:before="240" w:after="36" w:line="240" w:lineRule="auto"/>
              <w:rPr>
                <w:rStyle w:val="qowt-font2-timesnewroman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Style w:val="qowt-font2-timesnewroman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 занятие:</w:t>
            </w:r>
          </w:p>
          <w:p w:rsidR="00465D8A" w:rsidRDefault="00465D8A" w:rsidP="00012E55">
            <w:pPr>
              <w:pStyle w:val="normal0"/>
              <w:spacing w:before="240" w:after="36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84099">
              <w:rPr>
                <w:rStyle w:val="qowt-font2-timesnewroman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Панорама педагогического опыта «Моё видение </w:t>
            </w:r>
            <w:r w:rsidRPr="00D8409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технологии современного музыкального занятия в детском саду».</w:t>
            </w:r>
          </w:p>
          <w:p w:rsidR="00465D8A" w:rsidRDefault="00465D8A" w:rsidP="00012E55">
            <w:pPr>
              <w:pStyle w:val="normal0"/>
              <w:spacing w:before="240" w:after="36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 занятие:</w:t>
            </w:r>
          </w:p>
          <w:p w:rsidR="00465D8A" w:rsidRDefault="00465D8A" w:rsidP="00012E55">
            <w:pPr>
              <w:pStyle w:val="normal0"/>
              <w:spacing w:before="240" w:after="36" w:line="240" w:lineRule="auto"/>
              <w:rPr>
                <w:rStyle w:val="qowt-font2-timesnewroman"/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D84099">
              <w:rPr>
                <w:rStyle w:val="qowt-font2-timesnewroman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Современные стратегии профессионального развития</w:t>
            </w:r>
            <w:r w:rsidRPr="00D84099">
              <w:rPr>
                <w:rStyle w:val="qowt-font2-timesnewroman"/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.</w:t>
            </w:r>
          </w:p>
          <w:p w:rsidR="00465D8A" w:rsidRDefault="00465D8A" w:rsidP="00012E55">
            <w:pPr>
              <w:pStyle w:val="normal0"/>
              <w:spacing w:before="240" w:after="36" w:line="240" w:lineRule="auto"/>
              <w:rPr>
                <w:rStyle w:val="qowt-font2-timesnewroman"/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Style w:val="qowt-font2-timesnewroman"/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4 занятие:</w:t>
            </w:r>
          </w:p>
          <w:p w:rsidR="00465D8A" w:rsidRPr="00D84099" w:rsidRDefault="00465D8A" w:rsidP="00012E55">
            <w:pPr>
              <w:pStyle w:val="normal0"/>
              <w:spacing w:before="240" w:after="36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099">
              <w:rPr>
                <w:rStyle w:val="qowt-font2-timesnewroman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Семинар-практикум Тема: Формирование певческой культуры у детей дошкольного возраста с учетом принципа возрастной адекватности.</w:t>
            </w: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8.09.2017</w:t>
            </w:r>
          </w:p>
        </w:tc>
        <w:tc>
          <w:tcPr>
            <w:tcW w:w="215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>методическая разработка по использованию здоровьесберегающих технологий в музыкальном развитии дошкольников</w:t>
            </w: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Спиридонова Т.Б., музыкальный рук-ль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МБДОУ №29</w:t>
            </w: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012E55" w:rsidRDefault="00465D8A" w:rsidP="00012E55">
            <w:pPr>
              <w:spacing w:line="240" w:lineRule="auto"/>
              <w:rPr>
                <w:rFonts w:ascii="Calibri" w:hAnsi="Calibri" w:cs="Calibri"/>
                <w:color w:val="auto"/>
              </w:rPr>
            </w:pPr>
          </w:p>
          <w:p w:rsidR="00465D8A" w:rsidRPr="00012E55" w:rsidRDefault="00465D8A">
            <w:pPr>
              <w:pStyle w:val="normal0"/>
              <w:rPr>
                <w:rStyle w:val="qowt-font2-timesnewroman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012E55">
              <w:rPr>
                <w:rStyle w:val="qowt-font2-timesnewroman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1.Муниципальный конкурс «Музыкальная карусель» (конкурс методических разработок, проектов, сценариев).</w:t>
            </w:r>
          </w:p>
          <w:p w:rsidR="00465D8A" w:rsidRPr="00012E55" w:rsidRDefault="00465D8A" w:rsidP="00012E55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012E55">
              <w:rPr>
                <w:rStyle w:val="qowt-font2-timesnewroman"/>
                <w:b/>
                <w:bCs/>
                <w:sz w:val="20"/>
                <w:szCs w:val="20"/>
              </w:rPr>
              <w:t>2</w:t>
            </w:r>
            <w:r w:rsidRPr="00012E55">
              <w:rPr>
                <w:rStyle w:val="qowt-font2-timesnewroman"/>
                <w:sz w:val="20"/>
                <w:szCs w:val="20"/>
                <w:shd w:val="clear" w:color="auto" w:fill="FFFF00"/>
              </w:rPr>
              <w:t>. Открытый просмотр НОД на основе системно –деятельностного подхода</w:t>
            </w:r>
          </w:p>
          <w:p w:rsidR="00465D8A" w:rsidRPr="00012E55" w:rsidRDefault="00465D8A" w:rsidP="00012E55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012E55">
              <w:rPr>
                <w:rStyle w:val="qowt-font2-timesnewroman"/>
                <w:sz w:val="20"/>
                <w:szCs w:val="20"/>
              </w:rPr>
              <w:t>3. Круглый стол «Реализация системно – деятельностного подхода в организации процесса музыкального воспитания» Обмен опытом.</w:t>
            </w:r>
          </w:p>
          <w:p w:rsidR="00465D8A" w:rsidRPr="00012E55" w:rsidRDefault="00465D8A" w:rsidP="00012E55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012E55">
              <w:rPr>
                <w:rStyle w:val="qowt-font2-timesnewroman"/>
                <w:sz w:val="20"/>
                <w:szCs w:val="20"/>
              </w:rPr>
              <w:t>4. Муз. копилка</w:t>
            </w:r>
            <w:r w:rsidRPr="00012E55">
              <w:rPr>
                <w:color w:val="000000"/>
                <w:sz w:val="20"/>
                <w:szCs w:val="20"/>
              </w:rPr>
              <w:t xml:space="preserve"> </w:t>
            </w:r>
            <w:r w:rsidRPr="00012E55">
              <w:rPr>
                <w:rStyle w:val="qowt-font2-timesnewroman"/>
                <w:sz w:val="20"/>
                <w:szCs w:val="20"/>
              </w:rPr>
              <w:t>«Музыкальный репертуар для музыкально-ритмической деятельности как инструмент формирования музыкальной и двигательной культуры дошкольника.»</w:t>
            </w:r>
          </w:p>
          <w:p w:rsidR="00465D8A" w:rsidRDefault="00465D8A">
            <w:pPr>
              <w:pStyle w:val="normal0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29.11.2018</w:t>
            </w: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012E55" w:rsidRDefault="00465D8A" w:rsidP="00012E55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A170B5">
              <w:t xml:space="preserve"> </w:t>
            </w:r>
            <w:r w:rsidRPr="00012E55">
              <w:rPr>
                <w:rStyle w:val="qowt-font2-timesnewroman"/>
                <w:sz w:val="20"/>
                <w:szCs w:val="20"/>
              </w:rPr>
              <w:t>1.Муницыпальный конкурс патриотической песни.22.02.18</w:t>
            </w:r>
          </w:p>
          <w:p w:rsidR="00465D8A" w:rsidRPr="00012E55" w:rsidRDefault="00465D8A" w:rsidP="00012E55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012E55">
              <w:rPr>
                <w:color w:val="000000"/>
                <w:sz w:val="20"/>
                <w:szCs w:val="20"/>
              </w:rPr>
              <w:br/>
            </w:r>
          </w:p>
          <w:p w:rsidR="00465D8A" w:rsidRPr="00012E55" w:rsidRDefault="00465D8A" w:rsidP="00012E55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012E55">
              <w:rPr>
                <w:rStyle w:val="qowt-font2-timesnewroman"/>
                <w:sz w:val="20"/>
                <w:szCs w:val="20"/>
              </w:rPr>
              <w:t>2. РЕГИОНАЛЬНЫЙ конкурс для музыкальных руководителей ДОО и детей дошкольного возраста (от 5 лет) «Музыкальная карусель».</w:t>
            </w:r>
          </w:p>
          <w:p w:rsidR="00465D8A" w:rsidRDefault="00465D8A">
            <w:pPr>
              <w:pStyle w:val="normal0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20.03.2018</w:t>
            </w: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before="100" w:after="100"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012E55" w:rsidRDefault="00465D8A" w:rsidP="00012E55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012E55">
              <w:rPr>
                <w:rStyle w:val="qowt-font2-timesnewroman"/>
                <w:sz w:val="20"/>
                <w:szCs w:val="20"/>
                <w:shd w:val="clear" w:color="auto" w:fill="FFFF00"/>
              </w:rPr>
              <w:t>1.Просмотр доминантного занятия по пению</w:t>
            </w:r>
          </w:p>
          <w:p w:rsidR="00465D8A" w:rsidRPr="00012E55" w:rsidRDefault="00465D8A" w:rsidP="00012E55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012E55">
              <w:rPr>
                <w:color w:val="000000"/>
                <w:sz w:val="20"/>
                <w:szCs w:val="20"/>
              </w:rPr>
              <w:br/>
            </w:r>
          </w:p>
          <w:p w:rsidR="00465D8A" w:rsidRPr="00012E55" w:rsidRDefault="00465D8A" w:rsidP="00012E55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012E55">
              <w:rPr>
                <w:rStyle w:val="qowt-font2-timesnewroman"/>
                <w:sz w:val="20"/>
                <w:szCs w:val="20"/>
              </w:rPr>
              <w:t xml:space="preserve">2. Сообщение из опыта работы «Координации слуха и голоса у дошкольников как основа развития чистоты интонирования.» </w:t>
            </w:r>
          </w:p>
          <w:p w:rsidR="00465D8A" w:rsidRPr="00012E55" w:rsidRDefault="00465D8A" w:rsidP="00012E55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012E55">
              <w:rPr>
                <w:rStyle w:val="qowt-font2-timesnewroman"/>
                <w:sz w:val="20"/>
                <w:szCs w:val="20"/>
              </w:rPr>
              <w:t>3. Сообщение на тему «Охрана детского голоса и развитие его естественного звучания в возрасте 4-5 лет.»</w:t>
            </w:r>
          </w:p>
          <w:p w:rsidR="00465D8A" w:rsidRPr="00012E55" w:rsidRDefault="00465D8A" w:rsidP="00012E55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012E55">
              <w:rPr>
                <w:rStyle w:val="qowt-font2-timesnewroman"/>
                <w:sz w:val="20"/>
                <w:szCs w:val="20"/>
              </w:rPr>
              <w:t xml:space="preserve">4. Выставка муз-дид игр и пособий на развитие слуха и голоса. </w:t>
            </w:r>
          </w:p>
          <w:p w:rsidR="00465D8A" w:rsidRPr="00012E55" w:rsidRDefault="00465D8A" w:rsidP="00012E55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012E55">
              <w:rPr>
                <w:rStyle w:val="qowt-font2-timesnewroman"/>
                <w:sz w:val="20"/>
                <w:szCs w:val="20"/>
              </w:rPr>
              <w:t xml:space="preserve">5.Обмен опытом «Музыкальный репертуар для пения как инструмент формирования музыкальной культуры дошкольника» (распевания, приветствия и т.д.-муз. </w:t>
            </w:r>
          </w:p>
          <w:p w:rsidR="00465D8A" w:rsidRDefault="00465D8A" w:rsidP="00012E55">
            <w:pPr>
              <w:pStyle w:val="normal0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15.05.2018</w:t>
            </w: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 xml:space="preserve">МО : </w:t>
            </w: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Здоровьесберегающая система: модели,подходы, технологии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00508A" w:rsidRDefault="00465D8A" w:rsidP="00D76996">
            <w:pPr>
              <w:pStyle w:val="normal0"/>
              <w:spacing w:before="280" w:after="28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00508A">
              <w:rPr>
                <w:rFonts w:ascii="Times New Roman" w:hAnsi="Times New Roman" w:cs="Times New Roman"/>
                <w:sz w:val="18"/>
                <w:szCs w:val="18"/>
              </w:rPr>
              <w:t>Заседание 1</w:t>
            </w:r>
          </w:p>
          <w:p w:rsidR="00465D8A" w:rsidRPr="0000508A" w:rsidRDefault="00465D8A" w:rsidP="0000508A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0508A">
              <w:rPr>
                <w:rFonts w:ascii="Times New Roman" w:hAnsi="Times New Roman" w:cs="Times New Roman"/>
                <w:sz w:val="18"/>
                <w:szCs w:val="18"/>
              </w:rPr>
              <w:t>Формирование здоровьесберегающей компетентности дошкольников через работу по основам безопасности жизнедеятельности. (сообщение)</w:t>
            </w:r>
          </w:p>
          <w:p w:rsidR="00465D8A" w:rsidRPr="0000508A" w:rsidRDefault="00465D8A" w:rsidP="0000508A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508A">
              <w:rPr>
                <w:rFonts w:ascii="Times New Roman" w:hAnsi="Times New Roman" w:cs="Times New Roman"/>
                <w:sz w:val="18"/>
                <w:szCs w:val="18"/>
              </w:rPr>
              <w:t>Нормативно-правовые документы</w:t>
            </w:r>
          </w:p>
          <w:p w:rsidR="00465D8A" w:rsidRPr="0000508A" w:rsidRDefault="00465D8A" w:rsidP="0000508A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0" w:type="dxa"/>
            <w:vMerge w:val="restart"/>
          </w:tcPr>
          <w:p w:rsidR="00465D8A" w:rsidRDefault="00465D8A" w:rsidP="00D76996">
            <w:pPr>
              <w:pStyle w:val="normal0"/>
              <w:keepNext/>
              <w:spacing w:line="240" w:lineRule="auto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14.10.2017</w:t>
            </w:r>
          </w:p>
        </w:tc>
        <w:tc>
          <w:tcPr>
            <w:tcW w:w="215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A170B5">
              <w:rPr>
                <w:rFonts w:ascii="Times New Roman" w:hAnsi="Times New Roman" w:cs="Times New Roman"/>
                <w:b/>
                <w:bCs/>
              </w:rPr>
              <w:t>Н.А.</w:t>
            </w:r>
            <w:r>
              <w:rPr>
                <w:rFonts w:ascii="Times New Roman" w:hAnsi="Times New Roman" w:cs="Times New Roman"/>
                <w:b/>
                <w:bCs/>
              </w:rPr>
              <w:t>Контузорова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>
              <w:rPr>
                <w:rFonts w:ascii="Times New Roman" w:hAnsi="Times New Roman" w:cs="Times New Roman"/>
                <w:b/>
                <w:bCs/>
              </w:rPr>
              <w:t>Зам.зав.</w:t>
            </w:r>
            <w:r w:rsidRPr="00A170B5">
              <w:rPr>
                <w:rFonts w:ascii="Times New Roman" w:hAnsi="Times New Roman" w:cs="Times New Roman"/>
                <w:b/>
                <w:bCs/>
              </w:rPr>
              <w:t xml:space="preserve"> МБДОУ №</w:t>
            </w: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П. Балакирево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D76996">
            <w:pPr>
              <w:pStyle w:val="normal0"/>
              <w:spacing w:before="280" w:after="280" w:line="240" w:lineRule="auto"/>
              <w:ind w:left="360"/>
            </w:pPr>
            <w:r>
              <w:t>Заседание 2</w:t>
            </w:r>
          </w:p>
          <w:p w:rsidR="00465D8A" w:rsidRPr="0000508A" w:rsidRDefault="00465D8A" w:rsidP="0000508A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0508A">
              <w:rPr>
                <w:rFonts w:ascii="Times New Roman" w:hAnsi="Times New Roman" w:cs="Times New Roman"/>
                <w:sz w:val="18"/>
                <w:szCs w:val="18"/>
              </w:rPr>
              <w:t>Программы, используемые в своей практике (из опыта работы)</w:t>
            </w:r>
          </w:p>
          <w:p w:rsidR="00465D8A" w:rsidRPr="0000508A" w:rsidRDefault="00465D8A" w:rsidP="0000508A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508A">
              <w:rPr>
                <w:rFonts w:ascii="Times New Roman" w:hAnsi="Times New Roman" w:cs="Times New Roman"/>
                <w:sz w:val="18"/>
                <w:szCs w:val="18"/>
              </w:rPr>
              <w:t>Технология обучения здоровому образу жизни (из опыта работы)</w:t>
            </w:r>
          </w:p>
          <w:p w:rsidR="00465D8A" w:rsidRDefault="00465D8A" w:rsidP="00D76996">
            <w:pPr>
              <w:pStyle w:val="normal0"/>
              <w:spacing w:before="280" w:after="280" w:line="240" w:lineRule="auto"/>
              <w:ind w:left="360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25.01.2018</w:t>
            </w: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00508A">
            <w:pPr>
              <w:pStyle w:val="normal0"/>
              <w:spacing w:before="280" w:after="280" w:line="240" w:lineRule="auto"/>
            </w:pPr>
            <w:r>
              <w:t>Заседание 3</w:t>
            </w:r>
          </w:p>
          <w:p w:rsidR="00465D8A" w:rsidRPr="0000508A" w:rsidRDefault="00465D8A" w:rsidP="0000508A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0508A">
              <w:rPr>
                <w:rFonts w:ascii="Times New Roman" w:hAnsi="Times New Roman" w:cs="Times New Roman"/>
                <w:sz w:val="18"/>
                <w:szCs w:val="18"/>
              </w:rPr>
              <w:t xml:space="preserve">Формирование основ здоровьесбережения у дошкольников через использование специально организованных форм обучения воспитанников. </w:t>
            </w:r>
          </w:p>
          <w:p w:rsidR="00465D8A" w:rsidRPr="0000508A" w:rsidRDefault="00465D8A" w:rsidP="0000508A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508A">
              <w:rPr>
                <w:rFonts w:ascii="Times New Roman" w:hAnsi="Times New Roman" w:cs="Times New Roman"/>
                <w:sz w:val="18"/>
                <w:szCs w:val="18"/>
              </w:rPr>
              <w:t>Открытый показ специально организованных форм обучения воспитанников</w:t>
            </w:r>
          </w:p>
          <w:p w:rsidR="00465D8A" w:rsidRDefault="00465D8A" w:rsidP="0000508A">
            <w:pPr>
              <w:pStyle w:val="normal0"/>
              <w:spacing w:before="280" w:after="280" w:line="240" w:lineRule="auto"/>
            </w:pPr>
          </w:p>
          <w:p w:rsidR="00465D8A" w:rsidRDefault="00465D8A" w:rsidP="0000508A">
            <w:pPr>
              <w:pStyle w:val="normal0"/>
              <w:spacing w:before="280" w:after="280" w:line="240" w:lineRule="auto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22.03.2018</w:t>
            </w: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D76996">
            <w:pPr>
              <w:pStyle w:val="normal0"/>
              <w:spacing w:before="280" w:after="280" w:line="240" w:lineRule="auto"/>
              <w:ind w:left="360"/>
            </w:pPr>
            <w:r>
              <w:t>Заседание 4</w:t>
            </w:r>
          </w:p>
          <w:p w:rsidR="00465D8A" w:rsidRPr="0000508A" w:rsidRDefault="00465D8A" w:rsidP="0000508A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0508A">
              <w:rPr>
                <w:rFonts w:ascii="Times New Roman" w:hAnsi="Times New Roman" w:cs="Times New Roman"/>
                <w:sz w:val="18"/>
                <w:szCs w:val="18"/>
              </w:rPr>
              <w:t>Здоровьесбережение и здоровьеобогащение педагогов дошкольного образования (деловая игра)</w:t>
            </w:r>
          </w:p>
          <w:p w:rsidR="00465D8A" w:rsidRPr="0000508A" w:rsidRDefault="00465D8A" w:rsidP="0000508A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0508A">
              <w:rPr>
                <w:rFonts w:ascii="Times New Roman" w:hAnsi="Times New Roman" w:cs="Times New Roman"/>
                <w:sz w:val="18"/>
                <w:szCs w:val="18"/>
              </w:rPr>
              <w:t xml:space="preserve">Валеологическое просвещение родителей </w:t>
            </w:r>
          </w:p>
          <w:p w:rsidR="00465D8A" w:rsidRDefault="00465D8A" w:rsidP="0000508A">
            <w:pPr>
              <w:pStyle w:val="normal0"/>
              <w:spacing w:before="280" w:after="280" w:line="240" w:lineRule="auto"/>
            </w:pPr>
          </w:p>
          <w:p w:rsidR="00465D8A" w:rsidRDefault="00465D8A" w:rsidP="0000508A">
            <w:pPr>
              <w:pStyle w:val="normal0"/>
              <w:spacing w:before="280" w:after="280" w:line="240" w:lineRule="auto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17.05.2018</w:t>
            </w: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 воспитателей групп раннего возраста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“Развитие познавательных интересов и познавательных действий у детей раннего дошкольного возраста”</w:t>
            </w: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 w:val="restart"/>
          </w:tcPr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24.11.17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Л.С. Мачучина, старший воспритатель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МБДОУ №5</w:t>
            </w: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22.02.18</w:t>
            </w:r>
          </w:p>
          <w:p w:rsidR="00465D8A" w:rsidRDefault="00465D8A" w:rsidP="00BC465E">
            <w:pPr>
              <w:pStyle w:val="normal0"/>
              <w:spacing w:line="240" w:lineRule="auto"/>
            </w:pP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19.04.18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27.08.18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8.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МО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«Организация экологического образования в ДОУ в соответсвии с требованиями ФГОС”</w:t>
            </w:r>
          </w:p>
        </w:tc>
        <w:tc>
          <w:tcPr>
            <w:tcW w:w="3148" w:type="dxa"/>
          </w:tcPr>
          <w:p w:rsidR="00465D8A" w:rsidRPr="00A14721" w:rsidRDefault="00465D8A" w:rsidP="00A1472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«Экологическое воспитание дошкольников в соответствии с образовательными областями»</w:t>
            </w:r>
          </w:p>
          <w:p w:rsidR="00465D8A" w:rsidRPr="00A14721" w:rsidRDefault="00465D8A" w:rsidP="00A1472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</w:p>
          <w:p w:rsidR="00465D8A" w:rsidRPr="00A14721" w:rsidRDefault="00465D8A" w:rsidP="00A1472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sz w:val="18"/>
                <w:szCs w:val="18"/>
              </w:rPr>
              <w:t>Анкетирование воспитателей «Мои запросы и интересы в экологическом воспитании дошкольников»</w:t>
            </w:r>
          </w:p>
          <w:p w:rsidR="00465D8A" w:rsidRPr="00A14721" w:rsidRDefault="00465D8A" w:rsidP="00A1472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sz w:val="18"/>
                <w:szCs w:val="18"/>
              </w:rPr>
              <w:t>Вопросы теории. Знакомство с программой Воронкевич О.А. «Добро пожаловать в экологию»</w:t>
            </w:r>
            <w:r w:rsidRPr="00A1472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. Журавлёва В.И. зам.зав. МБДОУ №Д/с №10»</w:t>
            </w:r>
            <w:r w:rsidRPr="00A1472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5D8A" w:rsidRPr="00A14721" w:rsidRDefault="00465D8A" w:rsidP="00A1472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sz w:val="18"/>
                <w:szCs w:val="18"/>
              </w:rPr>
              <w:t>Сообщение «Интеграция экологического образования в образовательных областях».</w:t>
            </w:r>
          </w:p>
          <w:p w:rsidR="00465D8A" w:rsidRPr="00A14721" w:rsidRDefault="00465D8A" w:rsidP="00A14721">
            <w:pPr>
              <w:shd w:val="clear" w:color="auto" w:fill="FFFFFF"/>
              <w:spacing w:line="240" w:lineRule="auto"/>
              <w:rPr>
                <w:rFonts w:ascii="Calibri" w:hAnsi="Calibri" w:cs="Calibri"/>
              </w:rPr>
            </w:pPr>
            <w:r w:rsidRPr="00A14721">
              <w:rPr>
                <w:rFonts w:ascii="Times New Roman" w:hAnsi="Times New Roman" w:cs="Times New Roman"/>
                <w:sz w:val="18"/>
                <w:szCs w:val="18"/>
              </w:rPr>
              <w:t>Игровые задания, проблемные ситуации по теме:</w:t>
            </w:r>
            <w:r w:rsidRPr="00A14721">
              <w:rPr>
                <w:rFonts w:ascii="Times New Roman" w:hAnsi="Times New Roman" w:cs="Times New Roman"/>
                <w:sz w:val="18"/>
                <w:szCs w:val="18"/>
              </w:rPr>
              <w:br/>
              <w:t>«Интеграция математического и природоведческого материала</w:t>
            </w:r>
            <w:r w:rsidRPr="00A14721">
              <w:rPr>
                <w:rFonts w:ascii="Calibri" w:hAnsi="Calibri" w:cs="Calibri"/>
                <w:sz w:val="28"/>
                <w:szCs w:val="28"/>
              </w:rPr>
              <w:t>»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 w:val="restart"/>
          </w:tcPr>
          <w:p w:rsidR="00465D8A" w:rsidRPr="00A14721" w:rsidRDefault="00465D8A" w:rsidP="00A1472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A14721">
              <w:rPr>
                <w:rStyle w:val="Heading2Char"/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 </w:t>
            </w:r>
            <w:r w:rsidRPr="00A1472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Цель: </w:t>
            </w:r>
          </w:p>
          <w:p w:rsidR="00465D8A" w:rsidRPr="00A14721" w:rsidRDefault="00465D8A" w:rsidP="00A1472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1.Повышение</w:t>
            </w:r>
            <w:r w:rsidRPr="00A14721">
              <w:rPr>
                <w:rFonts w:ascii="Times New Roman" w:hAnsi="Times New Roman" w:cs="Times New Roman"/>
                <w:sz w:val="18"/>
                <w:szCs w:val="18"/>
              </w:rPr>
              <w:t xml:space="preserve"> профессионального уровня педагогов в </w:t>
            </w:r>
            <w:r w:rsidRPr="00A1472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области</w:t>
            </w:r>
            <w:r w:rsidRPr="00A14721">
              <w:rPr>
                <w:rFonts w:ascii="Times New Roman" w:hAnsi="Times New Roman" w:cs="Times New Roman"/>
                <w:sz w:val="18"/>
                <w:szCs w:val="18"/>
              </w:rPr>
              <w:t xml:space="preserve"> экологического воспитания дошкольников </w:t>
            </w:r>
          </w:p>
          <w:p w:rsidR="00465D8A" w:rsidRPr="00A14721" w:rsidRDefault="00465D8A" w:rsidP="00A1472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b/>
                <w:bCs/>
                <w:color w:val="333333"/>
                <w:sz w:val="18"/>
                <w:szCs w:val="18"/>
              </w:rPr>
              <w:t>Задачи:</w:t>
            </w:r>
          </w:p>
          <w:p w:rsidR="00465D8A" w:rsidRPr="00A14721" w:rsidRDefault="00465D8A" w:rsidP="00A1472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sz w:val="18"/>
                <w:szCs w:val="18"/>
              </w:rPr>
              <w:t>1. Изучение и внедрение новой программы и педагогических технологий.</w:t>
            </w:r>
          </w:p>
          <w:p w:rsidR="00465D8A" w:rsidRPr="00A14721" w:rsidRDefault="00465D8A" w:rsidP="00A1472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2. Создание условий для реализации интегрированного подхода в работе с детьми по экологическому воспитанию.</w:t>
            </w:r>
          </w:p>
          <w:p w:rsidR="00465D8A" w:rsidRDefault="00465D8A" w:rsidP="00A170B5">
            <w:pPr>
              <w:pStyle w:val="normal0"/>
              <w:spacing w:before="101" w:after="101" w:line="240" w:lineRule="auto"/>
            </w:pPr>
          </w:p>
          <w:p w:rsidR="00465D8A" w:rsidRDefault="00465D8A" w:rsidP="00D76996">
            <w:pPr>
              <w:pStyle w:val="normal0"/>
              <w:spacing w:after="120" w:line="240" w:lineRule="auto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14.11.2017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before="101" w:after="101" w:line="240" w:lineRule="auto"/>
            </w:pPr>
          </w:p>
        </w:tc>
        <w:tc>
          <w:tcPr>
            <w:tcW w:w="197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В.И. Журавлева, заместитель заведующего по ВР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МБДОУ №10</w:t>
            </w: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A14721" w:rsidRDefault="00465D8A" w:rsidP="00A14721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«РППС детского сада экологического содержания »</w:t>
            </w:r>
          </w:p>
          <w:p w:rsidR="00465D8A" w:rsidRPr="00A14721" w:rsidRDefault="00465D8A" w:rsidP="00A14721">
            <w:pPr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  <w:br/>
            </w:r>
          </w:p>
          <w:p w:rsidR="00465D8A" w:rsidRPr="00A14721" w:rsidRDefault="00465D8A" w:rsidP="00A14721">
            <w:pPr>
              <w:spacing w:line="240" w:lineRule="auto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Методические рекомендации по преобразованию экологической РППС</w:t>
            </w:r>
          </w:p>
          <w:p w:rsidR="00465D8A" w:rsidRPr="00A14721" w:rsidRDefault="00465D8A" w:rsidP="00A14721">
            <w:pPr>
              <w:spacing w:line="240" w:lineRule="auto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sz w:val="18"/>
                <w:szCs w:val="18"/>
              </w:rPr>
              <w:t xml:space="preserve">Экологический аукцион </w:t>
            </w:r>
            <w:r w:rsidRPr="00A1472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«Модель предметно-развивающей среды по экологическому воспитанию»</w:t>
            </w:r>
          </w:p>
          <w:p w:rsidR="00465D8A" w:rsidRPr="00A14721" w:rsidRDefault="00465D8A" w:rsidP="00A14721">
            <w:pPr>
              <w:spacing w:line="240" w:lineRule="auto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sz w:val="18"/>
                <w:szCs w:val="18"/>
              </w:rPr>
              <w:t>Экологический паспорт в детском саду - идеи создания.</w:t>
            </w:r>
          </w:p>
          <w:p w:rsidR="00465D8A" w:rsidRPr="00A14721" w:rsidRDefault="00465D8A" w:rsidP="00A14721">
            <w:pPr>
              <w:spacing w:line="240" w:lineRule="auto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14721">
              <w:rPr>
                <w:rFonts w:ascii="Times New Roman" w:hAnsi="Times New Roman" w:cs="Times New Roman"/>
                <w:sz w:val="18"/>
                <w:szCs w:val="18"/>
              </w:rPr>
              <w:t>Копилка педагогического опыта</w:t>
            </w:r>
            <w:r w:rsidRPr="00A14721"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  <w:t xml:space="preserve">. </w:t>
            </w:r>
            <w:r w:rsidRPr="00A1472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Изготовление экологических газет, буклетов, лэп-буков</w:t>
            </w:r>
            <w:r w:rsidRPr="00A1472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к акции «Летопись добрых дел». 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14.02.2018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8F42D5" w:rsidRDefault="00465D8A" w:rsidP="008F42D5">
            <w:pPr>
              <w:shd w:val="clear" w:color="auto" w:fill="FFFFFF"/>
              <w:spacing w:line="240" w:lineRule="auto"/>
              <w:ind w:left="7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«Экологоразвивающая среда на территории детского сада»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ind w:left="7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Обмен мнениями. «Парциальная программа Воронкевич О.А. «Добро пожаловать в экологию» на практике»</w:t>
            </w:r>
            <w:r w:rsidRPr="008F42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Рекомендации «Эксперименты, возникающие на прогулке с детьми дошкольного возраста».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Экологическая тропинка в ДОУ. Знакомство с методикой работы по созданию экологической тропинки в дошкольных учреждениях и разнообразием форм работы на ней.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Практический показ. Квест-игра экологического содержания «Остров сокровищ».</w:t>
            </w:r>
            <w:r w:rsidRPr="008F42D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Хобина Е.А., МБДОУ «Д/с №10»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14.05.2018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8F42D5" w:rsidRDefault="00465D8A" w:rsidP="008F42D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Анкетирование педагогов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Итоги и перспектива на 2018-2019 год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28.08.2018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9.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МО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ahoma" w:hAnsi="Tahoma" w:cs="Tahoma"/>
                <w:sz w:val="20"/>
                <w:szCs w:val="20"/>
              </w:rPr>
              <w:t>«Сенсомоторное  развитие детей дошкольного возраста»</w:t>
            </w:r>
          </w:p>
        </w:tc>
        <w:tc>
          <w:tcPr>
            <w:tcW w:w="3148" w:type="dxa"/>
          </w:tcPr>
          <w:p w:rsidR="00465D8A" w:rsidRPr="008F42D5" w:rsidRDefault="00465D8A" w:rsidP="008F42D5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Заседание №1</w:t>
            </w:r>
          </w:p>
          <w:p w:rsidR="00465D8A" w:rsidRPr="008F42D5" w:rsidRDefault="00465D8A" w:rsidP="008F42D5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Организационное.</w:t>
            </w:r>
          </w:p>
          <w:p w:rsidR="00465D8A" w:rsidRPr="008F42D5" w:rsidRDefault="00465D8A" w:rsidP="008F42D5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1.Организация работы МО на 2017-2018гг (буклет). Утверждение плана работы МО</w:t>
            </w:r>
          </w:p>
          <w:p w:rsidR="00465D8A" w:rsidRPr="008F42D5" w:rsidRDefault="00465D8A" w:rsidP="008F42D5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2.Педагогический тренинг: «Давайте знакомиться». Анкеты.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420" w:type="dxa"/>
            <w:vMerge w:val="restart"/>
          </w:tcPr>
          <w:p w:rsidR="00465D8A" w:rsidRPr="008F42D5" w:rsidRDefault="00465D8A" w:rsidP="008F42D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Цель</w:t>
            </w: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: Создание условий, способствующих повышению профессиональной компетентности педагогов дошкольного образования в условиях реализации ФГОС ДО.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Задачи</w:t>
            </w: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1. Развитие профессиональных компетенций педагога: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( коммуникативные умения; планирование образовательной деятельности; организация воспитательно - образовательной деятельности; создание условий для образовательной деятельности).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2.Использование метода проектной деятельности в работе по сенсомоторному развитию у детей дошкольного возраста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3. Создание банка данных идей по сенсомоторному развитию для педагогов дошкольного образования и распространению передового педагогического опыта;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4. Формирование у педагогов потребности в непрерывном профессиональном росте, постоянного самосовершенствования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D76996">
            <w:pPr>
              <w:pStyle w:val="normal0"/>
              <w:spacing w:after="200" w:line="240" w:lineRule="auto"/>
            </w:pPr>
          </w:p>
        </w:tc>
        <w:tc>
          <w:tcPr>
            <w:tcW w:w="1604" w:type="dxa"/>
          </w:tcPr>
          <w:p w:rsidR="00465D8A" w:rsidRDefault="00465D8A" w:rsidP="006D77FB">
            <w:pPr>
              <w:pStyle w:val="normal0"/>
              <w:spacing w:line="240" w:lineRule="auto"/>
              <w:jc w:val="center"/>
            </w:pPr>
            <w:r>
              <w:t>22.11.2017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 xml:space="preserve">Круглова А.Г.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, вос-ль </w:t>
            </w:r>
            <w:r w:rsidRPr="00A170B5">
              <w:rPr>
                <w:rFonts w:ascii="Times New Roman" w:hAnsi="Times New Roman" w:cs="Times New Roman"/>
                <w:b/>
                <w:bCs/>
              </w:rPr>
              <w:t>МБДОУ № 12</w:t>
            </w: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8F42D5" w:rsidRDefault="00465D8A" w:rsidP="008F42D5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Заседание №2</w:t>
            </w:r>
          </w:p>
          <w:p w:rsidR="00465D8A" w:rsidRPr="008F42D5" w:rsidRDefault="00465D8A" w:rsidP="008F42D5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«Использование ИКТ в работе по сенсомоторному развитию»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before="100" w:after="100"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25.01.2018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8F42D5" w:rsidRDefault="00465D8A" w:rsidP="008F42D5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Заседание №3</w:t>
            </w:r>
          </w:p>
          <w:p w:rsidR="00465D8A" w:rsidRPr="008F42D5" w:rsidRDefault="00465D8A" w:rsidP="008F42D5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Тема: «Метод проектов в ДОУ, как инновационная педагогическая технология в работе с детьми дошкольного возраста по сенсомоторному развитию»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before="100" w:after="100"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22.03.2018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8F42D5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Заседание №4</w:t>
            </w:r>
          </w:p>
          <w:p w:rsidR="00465D8A" w:rsidRPr="008F42D5" w:rsidRDefault="00465D8A" w:rsidP="008F42D5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1.Отчет о работе за 2017-2018гг</w:t>
            </w:r>
          </w:p>
          <w:p w:rsidR="00465D8A" w:rsidRPr="008F42D5" w:rsidRDefault="00465D8A" w:rsidP="008F42D5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2.Анкетирование по итогам МО.</w:t>
            </w:r>
          </w:p>
          <w:p w:rsidR="00465D8A" w:rsidRPr="008F42D5" w:rsidRDefault="00465D8A" w:rsidP="008F42D5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Перспективы работы на 2018-2019 уч.год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245.05.2018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12310" w:type="dxa"/>
            <w:gridSpan w:val="5"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10.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МО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«Социокультурное развитие личности в ДОУ» 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8F42D5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Тема:</w:t>
            </w: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 xml:space="preserve"> «Реализация регионального компонента в образовательном процессе ДОУ по социально-коммуникативному развитию воспитанников»</w:t>
            </w:r>
          </w:p>
        </w:tc>
        <w:tc>
          <w:tcPr>
            <w:tcW w:w="3420" w:type="dxa"/>
            <w:vMerge w:val="restart"/>
          </w:tcPr>
          <w:p w:rsidR="00465D8A" w:rsidRPr="008F42D5" w:rsidRDefault="00465D8A" w:rsidP="008F42D5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ЦЕЛЬ РМО: </w:t>
            </w: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создание условий для удовлетворения потребностей, способствующих повышению профессиональной компетентности педагогов дошкольного образования района в условиях реализации ФГОС ДО.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ЗАДАЧИ: 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1. Совершенствовать уровень профессиональной компетентности педагогов в формирование социокультурных ценностей у дошкольников через реализацию регионального компонента.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2. Учить педагогов создавать условия для реализации проектной деятельности по реализации регионального компонента как значимого фактора вформировании социокультурных ценностей у дошкольников.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 xml:space="preserve">3. Оказать методическую и практическую помощь в организации проектной деятельности с детьми по реализации регионального компонента . 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4. Выявлять, обобщать и распространять передовой педагогический опыт.</w:t>
            </w:r>
          </w:p>
          <w:p w:rsidR="00465D8A" w:rsidRDefault="00465D8A" w:rsidP="00D76996">
            <w:pPr>
              <w:pStyle w:val="normal0"/>
              <w:spacing w:after="200" w:line="240" w:lineRule="auto"/>
              <w:jc w:val="both"/>
            </w:pPr>
          </w:p>
        </w:tc>
        <w:tc>
          <w:tcPr>
            <w:tcW w:w="1604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>
              <w:t>16.11.2017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  <w:r>
              <w:t>18.01.2018</w:t>
            </w:r>
          </w:p>
        </w:tc>
        <w:tc>
          <w:tcPr>
            <w:tcW w:w="215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Ульяновская С.Г.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МБДОУ №1, старший воспитатель</w:t>
            </w: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8F42D5" w:rsidRDefault="00465D8A" w:rsidP="008F42D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b/>
                <w:bCs/>
                <w:color w:val="365F91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Тема:</w:t>
            </w: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 xml:space="preserve"> «Реализация регионального компонента в рамках ООП как способ воспитания гражданственности у дошкольников»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b/>
                <w:bCs/>
                <w:color w:val="365F91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(Презентация проектов )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604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before="100" w:after="100"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  <w:vMerge w:val="restart"/>
          </w:tcPr>
          <w:p w:rsidR="00465D8A" w:rsidRPr="008F42D5" w:rsidRDefault="00465D8A" w:rsidP="008F42D5">
            <w:pPr>
              <w:pStyle w:val="qowt-stl-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Тема:</w:t>
            </w: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 xml:space="preserve">«Интеграция регионального компонента </w:t>
            </w:r>
            <w:r w:rsidRPr="008F42D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непосредственную образовательную деятельность»</w:t>
            </w:r>
          </w:p>
          <w:p w:rsidR="00465D8A" w:rsidRPr="008F42D5" w:rsidRDefault="00465D8A" w:rsidP="008F42D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b/>
                <w:bCs/>
                <w:color w:val="365F91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(Презентация проектов )</w:t>
            </w:r>
          </w:p>
          <w:p w:rsidR="00465D8A" w:rsidRPr="008F42D5" w:rsidRDefault="00465D8A" w:rsidP="008F42D5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F42D5">
              <w:rPr>
                <w:rFonts w:ascii="Times New Roman" w:hAnsi="Times New Roman" w:cs="Times New Roman"/>
                <w:sz w:val="18"/>
                <w:szCs w:val="18"/>
              </w:rPr>
              <w:t>Подведение итогов РМО, перспектива на 2018-2019 г.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before="100" w:after="202" w:line="240" w:lineRule="auto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19.04.2018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trHeight w:val="2060"/>
        </w:trPr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trHeight w:val="2060"/>
        </w:trPr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</w:pPr>
            <w:r>
              <w:t>24.08.2018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11.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МО для воспитателей, реализующих программу “Истоки”</w:t>
            </w:r>
          </w:p>
        </w:tc>
        <w:tc>
          <w:tcPr>
            <w:tcW w:w="3148" w:type="dxa"/>
          </w:tcPr>
          <w:p w:rsidR="00465D8A" w:rsidRPr="00E910E1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Заседание 1</w:t>
            </w:r>
          </w:p>
          <w:p w:rsidR="00465D8A" w:rsidRPr="00E910E1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910E1">
              <w:rPr>
                <w:color w:val="000000"/>
                <w:sz w:val="18"/>
                <w:szCs w:val="18"/>
              </w:rPr>
              <w:t>1.« Результаты апробирования программы «Истоки» в разных возрастных группах ДОУ. Успехи и трудности»</w:t>
            </w:r>
          </w:p>
          <w:p w:rsidR="00465D8A" w:rsidRPr="00E910E1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910E1">
              <w:rPr>
                <w:color w:val="000000"/>
                <w:sz w:val="18"/>
                <w:szCs w:val="18"/>
              </w:rPr>
              <w:t>2. «Лепбуки различной тематики в практике взаимодействия педагогов с воспитанниками».</w:t>
            </w:r>
          </w:p>
          <w:p w:rsidR="00465D8A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910E1">
              <w:rPr>
                <w:color w:val="000000"/>
                <w:sz w:val="18"/>
                <w:szCs w:val="18"/>
              </w:rPr>
              <w:t>3.Основные задачи и план РМО на 2017 — 2018 учебный год;</w:t>
            </w:r>
          </w:p>
          <w:p w:rsidR="00465D8A" w:rsidRPr="00E910E1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910E1">
              <w:rPr>
                <w:color w:val="000000"/>
                <w:sz w:val="18"/>
                <w:szCs w:val="18"/>
                <w:shd w:val="clear" w:color="auto" w:fill="FFFFFF"/>
              </w:rPr>
              <w:t>4. Заполнение анкет участников МО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 w:val="restart"/>
          </w:tcPr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910E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br/>
            </w:r>
          </w:p>
          <w:p w:rsidR="00465D8A" w:rsidRPr="00E910E1" w:rsidRDefault="00465D8A" w:rsidP="00E910E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 xml:space="preserve">Цель: Изучение активных форм воспитания и развития детей, способствующих </w:t>
            </w:r>
          </w:p>
          <w:p w:rsidR="00465D8A" w:rsidRPr="00E910E1" w:rsidRDefault="00465D8A" w:rsidP="00E910E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повышению профессиональной компетентности педагогов в реализации</w:t>
            </w:r>
          </w:p>
          <w:p w:rsidR="00465D8A" w:rsidRPr="00E910E1" w:rsidRDefault="00465D8A" w:rsidP="00E910E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программы «Истоки. Воспитание на социокультурном опыте».</w:t>
            </w:r>
          </w:p>
          <w:p w:rsidR="00465D8A" w:rsidRPr="00E910E1" w:rsidRDefault="00465D8A" w:rsidP="00E910E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Задачи: </w:t>
            </w:r>
          </w:p>
          <w:p w:rsidR="00465D8A" w:rsidRPr="00E910E1" w:rsidRDefault="00465D8A" w:rsidP="00E910E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Способствовать формированию современных ценностей в профессиональной деятельности воспитателей, через трансляцию педагогического опыта.</w:t>
            </w:r>
          </w:p>
          <w:p w:rsidR="00465D8A" w:rsidRPr="00E910E1" w:rsidRDefault="00465D8A" w:rsidP="00E910E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 xml:space="preserve">Продолжать знакомить педагогов с опытом работы по программе « Истоки. Воспитание на социокультурном опыте» в ДОУ. </w:t>
            </w:r>
          </w:p>
          <w:p w:rsidR="00465D8A" w:rsidRPr="00E910E1" w:rsidRDefault="00465D8A" w:rsidP="00E910E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Совершенствовать уровень компетентности педагогов в использовании активных форм воспитания и развития детей, как условия для активного взаимодействия всех участников образовательного процесса в ходе реализации программы</w:t>
            </w:r>
          </w:p>
          <w:p w:rsidR="00465D8A" w:rsidRPr="00E910E1" w:rsidRDefault="00465D8A" w:rsidP="00E910E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« Истоки».</w:t>
            </w:r>
          </w:p>
          <w:p w:rsidR="00465D8A" w:rsidRPr="00E910E1" w:rsidRDefault="00465D8A" w:rsidP="00E910E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Развивать вариативность мышления педагога, ориентировать на творческое начало и приобретение собственного опыта в профессиональной деятельности.</w:t>
            </w:r>
          </w:p>
          <w:p w:rsidR="00465D8A" w:rsidRPr="00E910E1" w:rsidRDefault="00465D8A" w:rsidP="00E910E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Выявлять, обобщать и распространять передовой педагогический опыт.</w:t>
            </w:r>
          </w:p>
          <w:p w:rsidR="00465D8A" w:rsidRDefault="00465D8A" w:rsidP="00D76996">
            <w:pPr>
              <w:pStyle w:val="normal0"/>
              <w:widowControl w:val="0"/>
              <w:tabs>
                <w:tab w:val="left" w:pos="355"/>
              </w:tabs>
              <w:spacing w:line="360" w:lineRule="auto"/>
              <w:jc w:val="both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23.11.2017</w:t>
            </w:r>
          </w:p>
        </w:tc>
        <w:tc>
          <w:tcPr>
            <w:tcW w:w="215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И.Е. Леонова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МБДОУ №2,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Старший воспитатель</w:t>
            </w:r>
            <w:r w:rsidRPr="00A170B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Заседание 2</w:t>
            </w:r>
          </w:p>
          <w:p w:rsidR="00465D8A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  <w:p w:rsidR="00465D8A" w:rsidRPr="00E910E1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910E1">
              <w:rPr>
                <w:color w:val="000000"/>
                <w:sz w:val="18"/>
                <w:szCs w:val="18"/>
              </w:rPr>
              <w:t>1.Методика «Истоков». Активные формы воспитания и развития детей.</w:t>
            </w:r>
          </w:p>
          <w:p w:rsidR="00465D8A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910E1">
              <w:rPr>
                <w:color w:val="000000"/>
                <w:sz w:val="18"/>
                <w:szCs w:val="18"/>
              </w:rPr>
              <w:t>2. Проект « Дороги добра» в средней группе</w:t>
            </w:r>
          </w:p>
          <w:p w:rsidR="00465D8A" w:rsidRPr="00E910E1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910E1">
              <w:rPr>
                <w:color w:val="000000"/>
                <w:sz w:val="18"/>
                <w:szCs w:val="18"/>
              </w:rPr>
              <w:t>3. Тренинг «Добрые дела» - апробирование активной формы.</w:t>
            </w:r>
          </w:p>
          <w:p w:rsidR="00465D8A" w:rsidRPr="00E910E1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910E1">
              <w:rPr>
                <w:color w:val="000000"/>
                <w:sz w:val="18"/>
                <w:szCs w:val="18"/>
              </w:rPr>
              <w:t>4. Заполнение анкет участников МО.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23.01.2018</w:t>
            </w: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Заседание 3</w:t>
            </w:r>
          </w:p>
          <w:p w:rsidR="00465D8A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  <w:p w:rsidR="00465D8A" w:rsidRPr="00E910E1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910E1">
              <w:rPr>
                <w:color w:val="000000"/>
                <w:sz w:val="18"/>
                <w:szCs w:val="18"/>
              </w:rPr>
              <w:t xml:space="preserve">1. Работа с официальным сайтом «Издательский дом «Истоки». </w:t>
            </w:r>
          </w:p>
          <w:p w:rsidR="00465D8A" w:rsidRPr="00E910E1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910E1">
              <w:rPr>
                <w:color w:val="000000"/>
                <w:sz w:val="18"/>
                <w:szCs w:val="18"/>
              </w:rPr>
              <w:t>2.Межрегиональная методическая школа «Истоки» для дошкольников.</w:t>
            </w:r>
          </w:p>
          <w:p w:rsidR="00465D8A" w:rsidRPr="00E910E1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910E1">
              <w:rPr>
                <w:color w:val="000000"/>
                <w:sz w:val="18"/>
                <w:szCs w:val="18"/>
              </w:rPr>
              <w:t>3. Использование активных форм в образовательном процессе.</w:t>
            </w:r>
          </w:p>
          <w:p w:rsidR="00465D8A" w:rsidRPr="00E910E1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910E1">
              <w:rPr>
                <w:color w:val="000000"/>
                <w:sz w:val="18"/>
                <w:szCs w:val="18"/>
              </w:rPr>
              <w:t>4.Заполнение анкет участников МО.</w:t>
            </w: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22.03.2018</w:t>
            </w: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Заседание 4</w:t>
            </w:r>
          </w:p>
          <w:p w:rsidR="00465D8A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  <w:p w:rsidR="00465D8A" w:rsidRPr="00E910E1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910E1">
              <w:rPr>
                <w:color w:val="000000"/>
                <w:sz w:val="18"/>
                <w:szCs w:val="18"/>
              </w:rPr>
              <w:t>1.О рекомендациях по применению «Истоков» в ФГОС ДО.</w:t>
            </w:r>
          </w:p>
          <w:p w:rsidR="00465D8A" w:rsidRPr="00E910E1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910E1">
              <w:rPr>
                <w:color w:val="000000"/>
                <w:sz w:val="18"/>
                <w:szCs w:val="18"/>
              </w:rPr>
              <w:t>2.Использование активных форм на занятиях и с родителями. Успехи и трудности.</w:t>
            </w:r>
          </w:p>
          <w:p w:rsidR="00465D8A" w:rsidRPr="00E910E1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910E1">
              <w:rPr>
                <w:color w:val="000000"/>
                <w:sz w:val="18"/>
                <w:szCs w:val="18"/>
              </w:rPr>
              <w:t>3. Итоги работы РМО за истекший год и перспективы.</w:t>
            </w:r>
          </w:p>
          <w:p w:rsidR="00465D8A" w:rsidRPr="00E910E1" w:rsidRDefault="00465D8A" w:rsidP="00E910E1">
            <w:pPr>
              <w:pStyle w:val="qowt-stl-3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910E1">
              <w:rPr>
                <w:color w:val="000000"/>
                <w:sz w:val="18"/>
                <w:szCs w:val="18"/>
              </w:rPr>
              <w:t>4. Заполнение и анализ анкет участников МО.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22.05.2018</w:t>
            </w: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trHeight w:val="10700"/>
        </w:trPr>
        <w:tc>
          <w:tcPr>
            <w:tcW w:w="2000" w:type="dxa"/>
            <w:gridSpan w:val="2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  <w:p w:rsidR="00465D8A" w:rsidRPr="00E910E1" w:rsidRDefault="00465D8A" w:rsidP="00E910E1"/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c>
          <w:tcPr>
            <w:tcW w:w="2000" w:type="dxa"/>
            <w:gridSpan w:val="2"/>
          </w:tcPr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12.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МО «</w:t>
            </w:r>
            <w:r w:rsidRPr="00A170B5">
              <w:rPr>
                <w:rFonts w:ascii="Times New Roman" w:hAnsi="Times New Roman" w:cs="Times New Roman"/>
                <w:b/>
                <w:bCs/>
              </w:rPr>
              <w:t>Современные технологии в художественно-эстетическом развитии дошкольников»</w:t>
            </w:r>
          </w:p>
        </w:tc>
        <w:tc>
          <w:tcPr>
            <w:tcW w:w="3148" w:type="dxa"/>
          </w:tcPr>
          <w:p w:rsidR="00465D8A" w:rsidRPr="00D76996" w:rsidRDefault="00465D8A" w:rsidP="00D76996">
            <w:pPr>
              <w:pStyle w:val="normal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699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«Использование современных технологий в художественно-эстетическом развитии дошкольников»</w:t>
            </w:r>
          </w:p>
        </w:tc>
        <w:tc>
          <w:tcPr>
            <w:tcW w:w="3420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.</w:t>
            </w:r>
            <w:r w:rsidRPr="00A170B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76996">
              <w:rPr>
                <w:rStyle w:val="qowt-font2-timesnewroman"/>
                <w:rFonts w:ascii="Times New Roman" w:hAnsi="Times New Roman" w:cs="Times New Roman"/>
                <w:sz w:val="20"/>
                <w:szCs w:val="20"/>
              </w:rPr>
              <w:t>Цель: повышение профессионального мастерства педагогов, профессиональной компетентности в области художественно – эстетического развития дошкольников, организация информационного образовательного пространства для обмена опытом в условиях реализации ФГОС ДО.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Задачи: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Создать единое информационно - поисковое  пространство на территории округа в освоении  ценного опыта инновационной работы в области художественно-эстетического развития дошкольников;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Пропагандировать и демонстрировать педагогические технологии в художественно-эстетическом развитии дошкольников;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Формировать информационно-методическую базу для  проведения обучающих семинаров;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2.11.2017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Федорова Н. Г.,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>
              <w:rPr>
                <w:rFonts w:ascii="Times New Roman" w:hAnsi="Times New Roman" w:cs="Times New Roman"/>
                <w:b/>
                <w:bCs/>
              </w:rPr>
              <w:t>Ст. вос-ль МБДОУ № 30 г. Карабанова</w:t>
            </w:r>
          </w:p>
        </w:tc>
      </w:tr>
      <w:tr w:rsidR="00465D8A">
        <w:trPr>
          <w:gridBefore w:val="1"/>
          <w:wBefore w:w="6" w:type="dxa"/>
        </w:trPr>
        <w:tc>
          <w:tcPr>
            <w:tcW w:w="1994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D76996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99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«Интеграция в художественно – эстетическом воспитании детей дошкольного возраста»</w:t>
            </w: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25.01.2018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D76996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699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Бумагопластика</w:t>
            </w: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before="100" w:after="100" w:line="240" w:lineRule="auto"/>
              <w:jc w:val="center"/>
            </w:pPr>
            <w:r>
              <w:t>18.03.2018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i/>
                <w:iCs/>
              </w:rPr>
              <w:t>Творческая гостиная: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</w:rPr>
              <w:t>«Социальное партнёрство семьи и ДОО – основа реализации задач художественно-эстетического развития детей»</w:t>
            </w: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25.08.2018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1000"/>
        </w:trPr>
        <w:tc>
          <w:tcPr>
            <w:tcW w:w="1994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МО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«Школа молодого воспитателя»</w:t>
            </w:r>
          </w:p>
        </w:tc>
        <w:tc>
          <w:tcPr>
            <w:tcW w:w="3148" w:type="dxa"/>
          </w:tcPr>
          <w:p w:rsidR="00465D8A" w:rsidRDefault="00465D8A" w:rsidP="00D76996">
            <w:pPr>
              <w:pStyle w:val="normal0"/>
              <w:spacing w:line="240" w:lineRule="auto"/>
            </w:pPr>
            <w:r>
              <w:t>Заседание 1</w:t>
            </w:r>
          </w:p>
          <w:p w:rsidR="00465D8A" w:rsidRPr="00E910E1" w:rsidRDefault="00465D8A" w:rsidP="00E910E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  <w:shd w:val="clear" w:color="auto" w:fill="FFFFCC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  <w:shd w:val="clear" w:color="auto" w:fill="FFFFCC"/>
              </w:rPr>
              <w:t xml:space="preserve">Семинар </w:t>
            </w:r>
          </w:p>
          <w:p w:rsidR="00465D8A" w:rsidRPr="00E910E1" w:rsidRDefault="00465D8A" w:rsidP="00E910E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  <w:shd w:val="clear" w:color="auto" w:fill="FFFFCC"/>
              </w:rPr>
              <w:t>«Введение в должность» - профессиональные обязанности педагогов дошкольного образования; профессиональное развитие педагогических работников</w:t>
            </w:r>
          </w:p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 xml:space="preserve">Памятка для молодых специалистов </w:t>
            </w:r>
          </w:p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"Правила поведения и общения воспитателя в ДОУ"</w:t>
            </w:r>
          </w:p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Анкетирование молодых воспитателей</w:t>
            </w:r>
          </w:p>
          <w:p w:rsidR="00465D8A" w:rsidRDefault="00465D8A" w:rsidP="00D76996">
            <w:pPr>
              <w:pStyle w:val="normal0"/>
              <w:spacing w:line="240" w:lineRule="auto"/>
            </w:pPr>
          </w:p>
        </w:tc>
        <w:tc>
          <w:tcPr>
            <w:tcW w:w="3420" w:type="dxa"/>
            <w:vMerge w:val="restart"/>
          </w:tcPr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Цель:</w:t>
            </w: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«Создание организационно-методических условий для успешной адаптации молодого педагога в условиях современного дошкольного учреждения»</w:t>
            </w:r>
          </w:p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Задачи:</w:t>
            </w:r>
          </w:p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Формировать творческую индивидуальность молодого педагога;  </w:t>
            </w:r>
          </w:p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Развивать потребности к профессиональному совершенствованию и работе над собой;</w:t>
            </w:r>
          </w:p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Приобщать молодых педагогов к корпоративной культуре в районе.</w:t>
            </w:r>
          </w:p>
          <w:p w:rsidR="00465D8A" w:rsidRDefault="00465D8A" w:rsidP="00D76996">
            <w:pPr>
              <w:pStyle w:val="normal0"/>
              <w:spacing w:line="240" w:lineRule="auto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24.11.2017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Т.В. Садырова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МБДОУ №6,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Старший воспитатель</w:t>
            </w:r>
          </w:p>
        </w:tc>
      </w:tr>
      <w:tr w:rsidR="00465D8A">
        <w:trPr>
          <w:gridBefore w:val="1"/>
          <w:wBefore w:w="6" w:type="dxa"/>
          <w:trHeight w:val="100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tabs>
                <w:tab w:val="left" w:pos="4020"/>
              </w:tabs>
              <w:spacing w:line="240" w:lineRule="auto"/>
            </w:pPr>
            <w:r>
              <w:t>Заседание 2</w:t>
            </w:r>
          </w:p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Педагогический пробег «Совершенствование работы по укреплению здоровья дошкольников».</w:t>
            </w:r>
          </w:p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 xml:space="preserve">Цель: Расширить знания молодых педагогов о двигательной активности в режимных моментах. </w:t>
            </w:r>
          </w:p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Более подробно остановиться на этапах планирования двигательной активности.</w:t>
            </w:r>
          </w:p>
          <w:p w:rsidR="00465D8A" w:rsidRDefault="00465D8A" w:rsidP="00A170B5">
            <w:pPr>
              <w:pStyle w:val="normal0"/>
              <w:tabs>
                <w:tab w:val="left" w:pos="4020"/>
              </w:tabs>
              <w:spacing w:line="240" w:lineRule="auto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16.02.2018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100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</w:pPr>
            <w:r>
              <w:t>Заседание 3</w:t>
            </w:r>
          </w:p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Педагогическая мастерская «Нравственно-патриотическое воспитание детей в детском саду. Как воспитать патриота».</w:t>
            </w:r>
          </w:p>
          <w:p w:rsidR="00465D8A" w:rsidRPr="00E910E1" w:rsidRDefault="00465D8A" w:rsidP="00E910E1">
            <w:pPr>
              <w:pStyle w:val="qowt-stl-a5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 xml:space="preserve">Цель: Систематизирование работы </w:t>
            </w:r>
            <w:r w:rsidRPr="00E910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молодых педагогов по</w:t>
            </w:r>
          </w:p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созданию благоприятной среды, способствующей</w:t>
            </w:r>
          </w:p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910E1">
              <w:rPr>
                <w:rFonts w:ascii="Times New Roman" w:hAnsi="Times New Roman" w:cs="Times New Roman"/>
                <w:sz w:val="18"/>
                <w:szCs w:val="18"/>
              </w:rPr>
              <w:t>воспитанию основ патриотизма и гражданственности</w:t>
            </w:r>
          </w:p>
          <w:p w:rsidR="00465D8A" w:rsidRPr="00E910E1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18.05.2018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100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0B6CC6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Итоговое заседание:</w:t>
            </w:r>
          </w:p>
          <w:p w:rsidR="00465D8A" w:rsidRPr="000B6CC6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 xml:space="preserve">1. Анализ работы МО за 2017-2018 учебный год. </w:t>
            </w:r>
          </w:p>
          <w:p w:rsidR="00465D8A" w:rsidRPr="000B6CC6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 xml:space="preserve">2. Обсуждение проблем и затруднений реализации плана работы МО. </w:t>
            </w:r>
          </w:p>
          <w:p w:rsidR="00465D8A" w:rsidRPr="000B6CC6" w:rsidRDefault="00465D8A" w:rsidP="00E910E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3. Определение основных направлений работы на 2018-2019 учебный год.</w:t>
            </w:r>
          </w:p>
          <w:p w:rsidR="00465D8A" w:rsidRDefault="00465D8A" w:rsidP="00A170B5">
            <w:pPr>
              <w:pStyle w:val="normal0"/>
              <w:tabs>
                <w:tab w:val="left" w:pos="4020"/>
              </w:tabs>
              <w:spacing w:line="240" w:lineRule="auto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28.08.2018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</w:pPr>
            <w:hyperlink r:id="rId5">
              <w:r w:rsidRPr="00BE1EA0">
                <w:rPr>
                  <w:rStyle w:val="Hyperlink"/>
                </w:rPr>
                <w:t>http://maripopins.umi.ru/</w:t>
              </w:r>
            </w:hyperlink>
          </w:p>
        </w:tc>
      </w:tr>
      <w:tr w:rsidR="00465D8A">
        <w:trPr>
          <w:gridBefore w:val="1"/>
          <w:wBefore w:w="6" w:type="dxa"/>
          <w:trHeight w:val="680"/>
        </w:trPr>
        <w:tc>
          <w:tcPr>
            <w:tcW w:w="1994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14.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МО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Организация работы в группах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коррекционной направленности</w:t>
            </w: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420" w:type="dxa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sz w:val="18"/>
                <w:szCs w:val="18"/>
              </w:rPr>
              <w:t>.​ 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26.10.2017</w:t>
            </w:r>
          </w:p>
        </w:tc>
        <w:tc>
          <w:tcPr>
            <w:tcW w:w="215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И.В. Ревунова, учитель-логопед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МБДОУ №12</w:t>
            </w:r>
          </w:p>
        </w:tc>
      </w:tr>
      <w:tr w:rsidR="00465D8A">
        <w:trPr>
          <w:gridBefore w:val="1"/>
          <w:wBefore w:w="6" w:type="dxa"/>
          <w:trHeight w:val="68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19.12.2017</w:t>
            </w: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68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21.02.2018</w:t>
            </w: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68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11.04.2018</w:t>
            </w: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840"/>
        </w:trPr>
        <w:tc>
          <w:tcPr>
            <w:tcW w:w="1994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15.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 xml:space="preserve">МО 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«</w:t>
            </w: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ИКТ  в образовательном процессе ДОУ»</w:t>
            </w: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after="160" w:line="259" w:lineRule="auto"/>
              <w:jc w:val="center"/>
            </w:pPr>
            <w:r>
              <w:t>Заседание 1</w:t>
            </w:r>
          </w:p>
          <w:p w:rsidR="00465D8A" w:rsidRDefault="00465D8A" w:rsidP="000B6CC6">
            <w:pPr>
              <w:pStyle w:val="normal0"/>
              <w:spacing w:after="160" w:line="259" w:lineRule="auto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Анкетирование педагогов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«Мы вместе, а это значит…»</w:t>
            </w:r>
          </w:p>
          <w:p w:rsidR="00465D8A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Презентация плана работы</w:t>
            </w: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 xml:space="preserve"> МО на 2017-2018 уч. год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«Электронное образовательное пространство в современном дошкольном образовании»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Творческий диалог</w:t>
            </w:r>
          </w:p>
          <w:p w:rsidR="00465D8A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«А что у Вас?»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Открытый просмотр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НОД «Путешествие по сказкам» (средняя группа)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(с использованием интерактивной доски)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«Видеосалон»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Презентации и видеоролики по образовательной деятельности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Помощь педагогам, индивидуальное консультирование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5D8A" w:rsidRPr="000B6CC6" w:rsidRDefault="00465D8A" w:rsidP="000B6CC6">
            <w:pPr>
              <w:pStyle w:val="normal0"/>
              <w:spacing w:after="160" w:line="259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0" w:type="dxa"/>
            <w:vMerge w:val="restart"/>
          </w:tcPr>
          <w:p w:rsidR="00465D8A" w:rsidRPr="000B6CC6" w:rsidRDefault="00465D8A" w:rsidP="000B6CC6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Цель</w:t>
            </w: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: повышение качества дошкольного образования на основе изучения и внедрения информационных технологий.</w:t>
            </w:r>
          </w:p>
          <w:p w:rsidR="00465D8A" w:rsidRPr="000B6CC6" w:rsidRDefault="00465D8A" w:rsidP="000B6CC6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Задачи:</w:t>
            </w:r>
          </w:p>
          <w:p w:rsidR="00465D8A" w:rsidRPr="000B6CC6" w:rsidRDefault="00465D8A" w:rsidP="000B6CC6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Повышение уровня профессионального мастерства педагогов ДОУ в вопросах повышения ИКТ компетентности;</w:t>
            </w:r>
          </w:p>
          <w:p w:rsidR="00465D8A" w:rsidRPr="000B6CC6" w:rsidRDefault="00465D8A" w:rsidP="000B6CC6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Реализация творческих способностей педагогов через организацию открытых педагогических мероприятий и обмен опытом;</w:t>
            </w:r>
          </w:p>
          <w:p w:rsidR="00465D8A" w:rsidRPr="000B6CC6" w:rsidRDefault="00465D8A" w:rsidP="000B6CC6">
            <w:pPr>
              <w:shd w:val="clear" w:color="auto" w:fill="FFFFFF"/>
              <w:spacing w:line="240" w:lineRule="auto"/>
              <w:rPr>
                <w:rFonts w:ascii="Calibri" w:hAnsi="Calibri" w:cs="Calibri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Изучение и разработка новых форм работы со всеми участниками образовательных отношений</w:t>
            </w:r>
          </w:p>
          <w:p w:rsidR="00465D8A" w:rsidRDefault="00465D8A" w:rsidP="001555B9">
            <w:pPr>
              <w:pStyle w:val="normal0"/>
              <w:spacing w:after="160" w:line="259" w:lineRule="auto"/>
              <w:ind w:left="360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9.11.2017</w:t>
            </w:r>
          </w:p>
        </w:tc>
        <w:tc>
          <w:tcPr>
            <w:tcW w:w="215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Спиридонова С.А., старший воспитататель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МБДОУ №10</w:t>
            </w:r>
          </w:p>
        </w:tc>
      </w:tr>
      <w:tr w:rsidR="00465D8A">
        <w:trPr>
          <w:gridBefore w:val="1"/>
          <w:wBefore w:w="6" w:type="dxa"/>
          <w:trHeight w:val="84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0B6C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465D8A" w:rsidRDefault="00465D8A" w:rsidP="000B6C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Заседание 2</w:t>
            </w:r>
          </w:p>
          <w:p w:rsidR="00465D8A" w:rsidRDefault="00465D8A" w:rsidP="000B6CC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465D8A" w:rsidRPr="000B6CC6" w:rsidRDefault="00465D8A" w:rsidP="000B6CC6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Открытое родительское собрание</w:t>
            </w:r>
          </w:p>
          <w:p w:rsidR="00465D8A" w:rsidRPr="000B6CC6" w:rsidRDefault="00465D8A" w:rsidP="000B6CC6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«Научим папу и маму играть»</w:t>
            </w:r>
          </w:p>
          <w:p w:rsidR="00465D8A" w:rsidRDefault="00465D8A" w:rsidP="000B6CC6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(с использованием интерактивной доски)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Анализ анкетирования родителей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«Взаимодействия педагогов и родителей через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Интернет – ресурсы. Плюсы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B6CC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и минусы»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Интересные находки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«Сетевое взаимодействие родителей и педагогов как форма сотрудничества с семьями воспитанников»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Маленькие открытия</w:t>
            </w:r>
          </w:p>
          <w:p w:rsidR="00465D8A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</w:rPr>
              <w:t>Оn-lain викторины, консультации в работе с родителями</w:t>
            </w: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5D8A" w:rsidRPr="000B6CC6" w:rsidRDefault="00465D8A" w:rsidP="000B6CC6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15.02.2018</w:t>
            </w: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84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Заседание 3</w:t>
            </w:r>
          </w:p>
          <w:p w:rsidR="00465D8A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  <w:p w:rsidR="00465D8A" w:rsidRPr="000B6CC6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6CC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Инновационные формы сотрудничества с родителями с использованием ИКТ</w:t>
            </w: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17.05.2018</w:t>
            </w: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84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after="160" w:line="259" w:lineRule="auto"/>
            </w:pPr>
            <w:r>
              <w:t>Заседание 4</w:t>
            </w:r>
          </w:p>
          <w:p w:rsidR="00465D8A" w:rsidRPr="00B50FBD" w:rsidRDefault="00465D8A" w:rsidP="00B50FBD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50F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Круглый стол</w:t>
            </w:r>
          </w:p>
          <w:p w:rsidR="00465D8A" w:rsidRPr="00B50FBD" w:rsidRDefault="00465D8A" w:rsidP="00B50FBD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50FBD">
              <w:rPr>
                <w:rFonts w:ascii="Times New Roman" w:hAnsi="Times New Roman" w:cs="Times New Roman"/>
                <w:sz w:val="18"/>
                <w:szCs w:val="18"/>
              </w:rPr>
              <w:t>Анализ работы МО.</w:t>
            </w:r>
          </w:p>
          <w:p w:rsidR="00465D8A" w:rsidRDefault="00465D8A" w:rsidP="00B50FBD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50FBD">
              <w:rPr>
                <w:rFonts w:ascii="Times New Roman" w:hAnsi="Times New Roman" w:cs="Times New Roman"/>
                <w:sz w:val="18"/>
                <w:szCs w:val="18"/>
              </w:rPr>
              <w:t>Перспективы и направления работы на 2018-19 учебный год.</w:t>
            </w:r>
          </w:p>
          <w:p w:rsidR="00465D8A" w:rsidRPr="00B50FBD" w:rsidRDefault="00465D8A" w:rsidP="00B50FBD">
            <w:pPr>
              <w:spacing w:line="240" w:lineRule="auto"/>
              <w:rPr>
                <w:rFonts w:ascii="Calibri" w:hAnsi="Calibri" w:cs="Calibri"/>
              </w:rPr>
            </w:pPr>
            <w:r w:rsidRPr="00B50FBD">
              <w:rPr>
                <w:rFonts w:ascii="Times New Roman" w:hAnsi="Times New Roman" w:cs="Times New Roman"/>
                <w:sz w:val="18"/>
                <w:szCs w:val="18"/>
              </w:rPr>
              <w:t>Экспресс-опрос « Я пишу тебе письмо…» Определить личную позицию педагога по отношению к реализации годового плана работы МО</w:t>
            </w:r>
            <w:r w:rsidRPr="00B50FBD">
              <w:rPr>
                <w:rFonts w:ascii="Calibri" w:hAnsi="Calibri" w:cs="Calibri"/>
                <w:sz w:val="28"/>
                <w:szCs w:val="28"/>
              </w:rPr>
              <w:t>.</w:t>
            </w:r>
          </w:p>
          <w:p w:rsidR="00465D8A" w:rsidRPr="00B50FBD" w:rsidRDefault="00465D8A" w:rsidP="00B50FBD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5D8A" w:rsidRDefault="00465D8A" w:rsidP="00A170B5">
            <w:pPr>
              <w:pStyle w:val="normal0"/>
              <w:spacing w:after="160" w:line="259" w:lineRule="auto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25.08.2018</w:t>
            </w: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660"/>
        </w:trPr>
        <w:tc>
          <w:tcPr>
            <w:tcW w:w="1994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16.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 xml:space="preserve">МО «Новое содержание </w:t>
            </w: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речевого развития дошкольников»</w:t>
            </w:r>
          </w:p>
        </w:tc>
        <w:tc>
          <w:tcPr>
            <w:tcW w:w="3148" w:type="dxa"/>
          </w:tcPr>
          <w:p w:rsidR="00465D8A" w:rsidRPr="001555B9" w:rsidRDefault="00465D8A" w:rsidP="001555B9">
            <w:pPr>
              <w:pStyle w:val="qowt-stl-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b/>
                <w:bCs/>
                <w:sz w:val="20"/>
                <w:szCs w:val="20"/>
              </w:rPr>
              <w:t>Тема</w:t>
            </w:r>
            <w:r w:rsidRPr="001555B9">
              <w:rPr>
                <w:rStyle w:val="qowt-font2-timesnewroman"/>
                <w:sz w:val="20"/>
                <w:szCs w:val="20"/>
              </w:rPr>
              <w:t>: «Развитие речи дошкольников в различных видах детской деятельности в соответствии с требованиями ФГОС ДО ».</w:t>
            </w:r>
          </w:p>
          <w:p w:rsidR="00465D8A" w:rsidRPr="001555B9" w:rsidRDefault="00465D8A" w:rsidP="001555B9">
            <w:pPr>
              <w:pStyle w:val="NormalWeb"/>
              <w:shd w:val="clear" w:color="auto" w:fill="FFFFFF"/>
              <w:spacing w:before="0" w:beforeAutospacing="0" w:after="0" w:afterAutospacing="0"/>
              <w:ind w:right="38" w:firstLine="24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>Организационный</w:t>
            </w:r>
          </w:p>
          <w:p w:rsidR="00465D8A" w:rsidRPr="001555B9" w:rsidRDefault="00465D8A" w:rsidP="001555B9">
            <w:pPr>
              <w:pStyle w:val="NormalWeb"/>
              <w:shd w:val="clear" w:color="auto" w:fill="FFFFFF"/>
              <w:spacing w:before="0" w:beforeAutospacing="0" w:after="0" w:afterAutospacing="0"/>
              <w:ind w:right="38" w:firstLine="24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 xml:space="preserve">- Обсуждение и утверждение плана работы РМО, графика открытых просмотров на 2017 - 2018 учебный год; </w:t>
            </w:r>
          </w:p>
          <w:p w:rsidR="00465D8A" w:rsidRPr="001555B9" w:rsidRDefault="00465D8A" w:rsidP="001555B9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>- анкетирование членов МО;</w:t>
            </w:r>
          </w:p>
          <w:p w:rsidR="00465D8A" w:rsidRPr="001555B9" w:rsidRDefault="00465D8A" w:rsidP="001555B9">
            <w:pPr>
              <w:pStyle w:val="NormalWeb"/>
              <w:shd w:val="clear" w:color="auto" w:fill="FFFFFF"/>
              <w:spacing w:before="0" w:beforeAutospacing="0" w:after="0" w:afterAutospacing="0"/>
              <w:ind w:right="38" w:firstLine="5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 xml:space="preserve">- распределение заданий и поручений членам МО в рамках годового планирования работы. 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 w:val="restart"/>
          </w:tcPr>
          <w:p w:rsidR="00465D8A" w:rsidRPr="001555B9" w:rsidRDefault="00465D8A" w:rsidP="001555B9">
            <w:pPr>
              <w:pStyle w:val="qowt-stl-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b/>
                <w:bCs/>
                <w:sz w:val="20"/>
                <w:szCs w:val="20"/>
              </w:rPr>
              <w:t>Цель РМО</w:t>
            </w:r>
            <w:r w:rsidRPr="001555B9">
              <w:rPr>
                <w:rStyle w:val="qowt-font2-timesnewroman"/>
                <w:sz w:val="20"/>
                <w:szCs w:val="20"/>
              </w:rPr>
              <w:t xml:space="preserve">: </w:t>
            </w:r>
          </w:p>
          <w:p w:rsidR="00465D8A" w:rsidRPr="001555B9" w:rsidRDefault="00465D8A" w:rsidP="001555B9">
            <w:pPr>
              <w:pStyle w:val="qowt-stl-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  <w:shd w:val="clear" w:color="auto" w:fill="FFFFFF"/>
              </w:rPr>
              <w:t>Оказание методической помощи педагогам ДОУ в реализации ими образовательной области "Речевое развитие",</w:t>
            </w:r>
            <w:r w:rsidRPr="001555B9">
              <w:rPr>
                <w:rStyle w:val="qowt-font2-timesnewroman"/>
                <w:sz w:val="20"/>
                <w:szCs w:val="20"/>
              </w:rPr>
              <w:t xml:space="preserve"> учебно-методической поддержки в повышении профессиональной компетентности педагогов.</w:t>
            </w:r>
          </w:p>
          <w:p w:rsidR="00465D8A" w:rsidRPr="001555B9" w:rsidRDefault="00465D8A" w:rsidP="001555B9">
            <w:pPr>
              <w:pStyle w:val="qowt-stl-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b/>
                <w:bCs/>
                <w:sz w:val="20"/>
                <w:szCs w:val="20"/>
              </w:rPr>
              <w:t>Задачи РМО:</w:t>
            </w:r>
            <w:r w:rsidRPr="001555B9">
              <w:rPr>
                <w:rStyle w:val="qowt-font2-timesnewroman"/>
                <w:sz w:val="20"/>
                <w:szCs w:val="20"/>
              </w:rPr>
              <w:t xml:space="preserve"> </w:t>
            </w:r>
          </w:p>
          <w:p w:rsidR="00465D8A" w:rsidRPr="001555B9" w:rsidRDefault="00465D8A" w:rsidP="001555B9">
            <w:pPr>
              <w:pStyle w:val="qowt-stl-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 xml:space="preserve">- Привлечь внимание педагогов к проблеме речевого развития детей; </w:t>
            </w:r>
          </w:p>
          <w:p w:rsidR="00465D8A" w:rsidRPr="001555B9" w:rsidRDefault="00465D8A" w:rsidP="001555B9">
            <w:pPr>
              <w:pStyle w:val="qowt-stl-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 xml:space="preserve">- Способствовать творческому поиску, совершенствовать педагогическое мастерство воспитателей в вопросах речевого развития детей, умение работать в командах; </w:t>
            </w:r>
          </w:p>
          <w:p w:rsidR="00465D8A" w:rsidRPr="001555B9" w:rsidRDefault="00465D8A" w:rsidP="001555B9">
            <w:pPr>
              <w:pStyle w:val="qowt-stl-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 xml:space="preserve">- Совершенствовать практические навыки профессиональной деятельности; развивать педагогическую рефлексию; </w:t>
            </w:r>
          </w:p>
          <w:p w:rsidR="00465D8A" w:rsidRPr="001555B9" w:rsidRDefault="00465D8A" w:rsidP="001555B9">
            <w:pPr>
              <w:pStyle w:val="qowt-stl-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>- Создание банка данных идей педагогов дошкольного образования для диссеминации передового педагогического опыта в вопросах речевого развития детей дошкольного возраста.</w:t>
            </w:r>
          </w:p>
          <w:p w:rsidR="00465D8A" w:rsidRPr="001555B9" w:rsidRDefault="00465D8A" w:rsidP="001555B9">
            <w:pPr>
              <w:pStyle w:val="qowt-stl-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b/>
                <w:bCs/>
                <w:sz w:val="20"/>
                <w:szCs w:val="20"/>
                <w:u w:val="single"/>
              </w:rPr>
              <w:t>Проблема (тема), над которой будет работать РМО</w:t>
            </w:r>
          </w:p>
          <w:p w:rsidR="00465D8A" w:rsidRPr="001555B9" w:rsidRDefault="00465D8A" w:rsidP="001555B9">
            <w:pPr>
              <w:pStyle w:val="qowt-stl-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>Развитие речи дошкольников в различных видах детской деятельности в соответствии с требованиями ФГОС ДО.</w:t>
            </w:r>
          </w:p>
          <w:p w:rsidR="00465D8A" w:rsidRPr="001555B9" w:rsidRDefault="00465D8A" w:rsidP="001555B9">
            <w:pPr>
              <w:pStyle w:val="qowt-stl-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b/>
                <w:bCs/>
                <w:sz w:val="20"/>
                <w:szCs w:val="20"/>
                <w:u w:val="single"/>
              </w:rPr>
              <w:t>Ожидаемы результаты</w:t>
            </w:r>
          </w:p>
          <w:p w:rsidR="00465D8A" w:rsidRPr="001555B9" w:rsidRDefault="00465D8A" w:rsidP="001555B9">
            <w:pPr>
              <w:pStyle w:val="qowt-stl-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>- Педагоги овладевают представлениями о развитии связной речи дошкольников с учетом требований ФГОС ДО.</w:t>
            </w:r>
          </w:p>
          <w:p w:rsidR="00465D8A" w:rsidRPr="001555B9" w:rsidRDefault="00465D8A" w:rsidP="001555B9">
            <w:pPr>
              <w:pStyle w:val="qowt-stl-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>- Приобретают практико-теоретические навыки изготовления дидактического материала по речевому</w:t>
            </w:r>
            <w:r>
              <w:rPr>
                <w:rStyle w:val="qowt-font2-timesnewroman"/>
                <w:rFonts w:ascii="Calibri" w:hAnsi="Calibri" w:cs="Calibri"/>
              </w:rPr>
              <w:t xml:space="preserve"> </w:t>
            </w:r>
            <w:r w:rsidRPr="001555B9">
              <w:rPr>
                <w:rStyle w:val="qowt-font2-timesnewroman"/>
                <w:sz w:val="20"/>
                <w:szCs w:val="20"/>
              </w:rPr>
              <w:t>развитию.</w:t>
            </w:r>
          </w:p>
          <w:p w:rsidR="00465D8A" w:rsidRPr="001555B9" w:rsidRDefault="00465D8A" w:rsidP="001555B9">
            <w:pPr>
              <w:pStyle w:val="qowt-stl-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>- Приобретают практико-теоретические навыки по подготовке видеоматериалов для участия в конкурсах, для презентаций материалов.</w:t>
            </w:r>
          </w:p>
          <w:p w:rsidR="00465D8A" w:rsidRPr="001555B9" w:rsidRDefault="00465D8A" w:rsidP="001555B9">
            <w:pPr>
              <w:pStyle w:val="qowt-stl-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>- Знакомятся с новыми инновационными технологиями в области речевого развития.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16.11.2017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Информационный буклет 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«Интерактивная речевая карта ребёнка»</w:t>
            </w: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Шумова С.В., учитель-логопед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МБДОУ №1</w:t>
            </w:r>
          </w:p>
        </w:tc>
      </w:tr>
      <w:tr w:rsidR="00465D8A">
        <w:trPr>
          <w:gridBefore w:val="1"/>
          <w:wBefore w:w="6" w:type="dxa"/>
          <w:trHeight w:val="66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1555B9" w:rsidRDefault="00465D8A" w:rsidP="001555B9">
            <w:pPr>
              <w:pStyle w:val="qowt-stl-a5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b/>
                <w:bCs/>
                <w:color w:val="000000"/>
                <w:sz w:val="20"/>
                <w:szCs w:val="20"/>
              </w:rPr>
              <w:t>Тема:</w:t>
            </w:r>
            <w:r w:rsidRPr="001555B9">
              <w:rPr>
                <w:color w:val="000000"/>
                <w:sz w:val="20"/>
                <w:szCs w:val="20"/>
              </w:rPr>
              <w:t xml:space="preserve"> «Активные методики обучения воспитанников в ДОУ, как средство реализации образовательной области «Речевое развитие».</w:t>
            </w:r>
          </w:p>
          <w:p w:rsidR="00465D8A" w:rsidRPr="001555B9" w:rsidRDefault="00465D8A" w:rsidP="001555B9">
            <w:pPr>
              <w:pStyle w:val="qowt-stl-a5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color w:val="000000"/>
                <w:sz w:val="20"/>
                <w:szCs w:val="20"/>
              </w:rPr>
              <w:t>- Развитие связной речи посредством народной педагогики;</w:t>
            </w:r>
          </w:p>
          <w:p w:rsidR="00465D8A" w:rsidRPr="001555B9" w:rsidRDefault="00465D8A" w:rsidP="001555B9">
            <w:pPr>
              <w:pStyle w:val="qowt-stl-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 xml:space="preserve">- Развитие речи детей дошкольного возраста через театрализованную деятельность </w:t>
            </w:r>
          </w:p>
          <w:p w:rsidR="00465D8A" w:rsidRPr="001555B9" w:rsidRDefault="00465D8A" w:rsidP="001555B9">
            <w:pPr>
              <w:pStyle w:val="qowt-stl-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>- Сказкотерапия как средство развития речи детей дошкольников;</w:t>
            </w:r>
          </w:p>
          <w:p w:rsidR="00465D8A" w:rsidRPr="001555B9" w:rsidRDefault="00465D8A" w:rsidP="001555B9">
            <w:pPr>
              <w:pStyle w:val="qowt-stl-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b/>
                <w:bCs/>
                <w:sz w:val="20"/>
                <w:szCs w:val="20"/>
              </w:rPr>
              <w:t>-</w:t>
            </w:r>
            <w:r w:rsidRPr="001555B9">
              <w:rPr>
                <w:rStyle w:val="qowt-font2-timesnewroman"/>
                <w:sz w:val="20"/>
                <w:szCs w:val="20"/>
              </w:rPr>
              <w:t xml:space="preserve"> Наглядное моделирование как одно из эффективных средств формирования связной речи у дошкольников.</w:t>
            </w:r>
          </w:p>
          <w:p w:rsidR="00465D8A" w:rsidRPr="001555B9" w:rsidRDefault="00465D8A" w:rsidP="001555B9">
            <w:pPr>
              <w:pStyle w:val="qowt-stl-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>-«Синквейн как средство активизации работы по развитию речи детей дошкольного возраста»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7.02.2018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Обновление раздела «Методическое объединение» на  сайте </w:t>
            </w:r>
            <w:hyperlink r:id="rId6">
              <w:r w:rsidRPr="00A170B5">
                <w:rPr>
                  <w:rFonts w:ascii="Times New Roman" w:hAnsi="Times New Roman" w:cs="Times New Roman"/>
                  <w:i/>
                  <w:iCs/>
                  <w:color w:val="0000FF"/>
                  <w:sz w:val="24"/>
                  <w:szCs w:val="24"/>
                  <w:u w:val="single"/>
                </w:rPr>
                <w:t>http://maripopins.umi.ru</w:t>
              </w:r>
            </w:hyperlink>
          </w:p>
        </w:tc>
        <w:tc>
          <w:tcPr>
            <w:tcW w:w="197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hyperlink r:id="rId7">
              <w:r w:rsidRPr="00BE1EA0">
                <w:rPr>
                  <w:rStyle w:val="Hyperlink"/>
                </w:rPr>
                <w:t>http://maripopins.umi.ru/</w:t>
              </w:r>
            </w:hyperlink>
          </w:p>
        </w:tc>
      </w:tr>
      <w:tr w:rsidR="00465D8A">
        <w:trPr>
          <w:gridBefore w:val="1"/>
          <w:wBefore w:w="6" w:type="dxa"/>
          <w:trHeight w:val="660"/>
        </w:trPr>
        <w:tc>
          <w:tcPr>
            <w:tcW w:w="1994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hyperlink r:id="rId8">
              <w:r w:rsidRPr="00BE1EA0">
                <w:rPr>
                  <w:rStyle w:val="Hyperlink"/>
                </w:rPr>
                <w:t>http://maripopins.umi.ru/</w:t>
              </w:r>
            </w:hyperlink>
          </w:p>
        </w:tc>
        <w:tc>
          <w:tcPr>
            <w:tcW w:w="3148" w:type="dxa"/>
          </w:tcPr>
          <w:p w:rsidR="00465D8A" w:rsidRPr="001555B9" w:rsidRDefault="00465D8A" w:rsidP="001555B9">
            <w:pPr>
              <w:pStyle w:val="qowt-stl-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b/>
                <w:bCs/>
                <w:sz w:val="20"/>
                <w:szCs w:val="20"/>
              </w:rPr>
              <w:t>Тема:</w:t>
            </w:r>
            <w:r w:rsidRPr="001555B9">
              <w:rPr>
                <w:rStyle w:val="qowt-font2-timesnewroman"/>
                <w:sz w:val="20"/>
                <w:szCs w:val="20"/>
              </w:rPr>
              <w:t xml:space="preserve"> « Влияние исследовательской деятельности на речевое развитие дошкольников»</w:t>
            </w:r>
          </w:p>
          <w:p w:rsidR="00465D8A" w:rsidRPr="001555B9" w:rsidRDefault="00465D8A" w:rsidP="001555B9">
            <w:pPr>
              <w:pStyle w:val="qowt-stl-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 xml:space="preserve">- Проектная деятельность как эффективный метод развития речи дошкольников </w:t>
            </w:r>
          </w:p>
          <w:p w:rsidR="00465D8A" w:rsidRPr="001555B9" w:rsidRDefault="00465D8A" w:rsidP="001555B9">
            <w:pPr>
              <w:pStyle w:val="qowt-stl-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>Просмотр мероприятия.</w:t>
            </w:r>
          </w:p>
          <w:p w:rsidR="00465D8A" w:rsidRPr="001555B9" w:rsidRDefault="00465D8A" w:rsidP="001555B9">
            <w:pPr>
              <w:pStyle w:val="qowt-stl-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 xml:space="preserve">- «Лэпбук» - форма работы по развитию речи детей. </w:t>
            </w:r>
          </w:p>
          <w:p w:rsidR="00465D8A" w:rsidRPr="001555B9" w:rsidRDefault="00465D8A" w:rsidP="001555B9">
            <w:pPr>
              <w:pStyle w:val="qowt-stl-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rStyle w:val="qowt-font2-timesnewroman"/>
                <w:sz w:val="20"/>
                <w:szCs w:val="20"/>
              </w:rPr>
              <w:t>- Педагогическая ярмарка. Сборник практических материалов ‒ выставка игр и пособий по развитию компонентов речи у дошкольников.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16.05.2018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Серия тематических буклетов 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170B5">
              <w:rPr>
                <w:rFonts w:ascii="Times New Roman" w:hAnsi="Times New Roman" w:cs="Times New Roman"/>
                <w:sz w:val="24"/>
                <w:szCs w:val="24"/>
              </w:rPr>
              <w:t>«Слова родного языка»</w:t>
            </w: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66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1555B9" w:rsidRDefault="00465D8A" w:rsidP="001555B9">
            <w:pPr>
              <w:pStyle w:val="qowt-stl-standard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b/>
                <w:bCs/>
                <w:color w:val="000000"/>
                <w:sz w:val="20"/>
                <w:szCs w:val="20"/>
              </w:rPr>
              <w:t>Тема:</w:t>
            </w:r>
            <w:r w:rsidRPr="001555B9">
              <w:rPr>
                <w:color w:val="000000"/>
                <w:sz w:val="20"/>
                <w:szCs w:val="20"/>
              </w:rPr>
              <w:t xml:space="preserve"> </w:t>
            </w:r>
            <w:r w:rsidRPr="001555B9">
              <w:rPr>
                <w:b/>
                <w:bCs/>
                <w:color w:val="000000"/>
                <w:sz w:val="20"/>
                <w:szCs w:val="20"/>
              </w:rPr>
              <w:t xml:space="preserve">«Речевая готовность ребенка к школе». </w:t>
            </w:r>
          </w:p>
          <w:p w:rsidR="00465D8A" w:rsidRPr="001555B9" w:rsidRDefault="00465D8A" w:rsidP="001555B9">
            <w:pPr>
              <w:pStyle w:val="qowt-stl-standard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b/>
                <w:bCs/>
                <w:color w:val="000000"/>
                <w:sz w:val="20"/>
                <w:szCs w:val="20"/>
              </w:rPr>
              <w:t xml:space="preserve">- </w:t>
            </w:r>
            <w:r w:rsidRPr="001555B9">
              <w:rPr>
                <w:color w:val="000000"/>
                <w:sz w:val="20"/>
                <w:szCs w:val="20"/>
              </w:rPr>
              <w:t>Речевые навыки и умения, которыми должен владеть ребенок, поступающий в первый класс.</w:t>
            </w:r>
          </w:p>
          <w:p w:rsidR="00465D8A" w:rsidRPr="001555B9" w:rsidRDefault="00465D8A" w:rsidP="001555B9">
            <w:pPr>
              <w:pStyle w:val="qowt-stl-standard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555B9">
              <w:rPr>
                <w:color w:val="000000"/>
                <w:sz w:val="20"/>
                <w:szCs w:val="20"/>
              </w:rPr>
              <w:t>- Подведение итогов работы РМО за год. Перспективы и направления работы РМО на 2016-2017 учебный год. Заполнение анкет, определяющих эффективность работы РМО.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24.08.2018</w:t>
            </w:r>
          </w:p>
        </w:tc>
        <w:tc>
          <w:tcPr>
            <w:tcW w:w="215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Обновление раздела «Методическое объединение» на  сайте </w:t>
            </w:r>
            <w:hyperlink r:id="rId9">
              <w:r w:rsidRPr="00A170B5">
                <w:rPr>
                  <w:rFonts w:ascii="Times New Roman" w:hAnsi="Times New Roman" w:cs="Times New Roman"/>
                  <w:i/>
                  <w:iCs/>
                  <w:color w:val="0000FF"/>
                  <w:sz w:val="24"/>
                  <w:szCs w:val="24"/>
                  <w:u w:val="single"/>
                </w:rPr>
                <w:t>http://maripopins.umi.ru</w:t>
              </w:r>
            </w:hyperlink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</w:pPr>
            <w:hyperlink r:id="rId10">
              <w:r w:rsidRPr="00BE1EA0">
                <w:rPr>
                  <w:rStyle w:val="Hyperlink"/>
                </w:rPr>
                <w:t>http://maripopins.umi.ru/</w:t>
              </w:r>
            </w:hyperlink>
          </w:p>
        </w:tc>
      </w:tr>
      <w:tr w:rsidR="00465D8A">
        <w:trPr>
          <w:gridBefore w:val="1"/>
          <w:wBefore w:w="6" w:type="dxa"/>
          <w:trHeight w:val="500"/>
        </w:trPr>
        <w:tc>
          <w:tcPr>
            <w:tcW w:w="1994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17.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 xml:space="preserve">МО </w:t>
            </w:r>
            <w:r w:rsidRPr="00A170B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 «Построение образовательных процессов ДОУ на основе поддержки индивидуальности и инициативы детей в рамках образовательной области «Познавательное развитие»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Заседание 1</w:t>
            </w:r>
          </w:p>
          <w:p w:rsidR="00465D8A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  <w:p w:rsidR="00465D8A" w:rsidRPr="00B50FBD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50FB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«Развивающая образовательная среда-важное условие для развития инициативности и творческих способностей» . (Круглый стол)</w:t>
            </w:r>
          </w:p>
        </w:tc>
        <w:tc>
          <w:tcPr>
            <w:tcW w:w="3420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24.11.2018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16.01.18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shd w:val="clear" w:color="auto" w:fill="FFFFFF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shd w:val="clear" w:color="auto" w:fill="FFFFFF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20.04.18</w:t>
            </w:r>
            <w:r>
              <w:rPr>
                <w:shd w:val="clear" w:color="auto" w:fill="FFFFFF"/>
              </w:rPr>
              <w:br/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shd w:val="clear" w:color="auto" w:fill="FFFFFF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shd w:val="clear" w:color="auto" w:fill="FFFFFF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rPr>
                <w:shd w:val="clear" w:color="auto" w:fill="FFFFFF"/>
              </w:rPr>
              <w:t>21.04.18</w:t>
            </w:r>
          </w:p>
        </w:tc>
        <w:tc>
          <w:tcPr>
            <w:tcW w:w="215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Петросян Л.Б., воспитатель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МБДОУ №34</w:t>
            </w:r>
          </w:p>
        </w:tc>
      </w:tr>
      <w:tr w:rsidR="00465D8A">
        <w:trPr>
          <w:gridBefore w:val="1"/>
          <w:wBefore w:w="6" w:type="dxa"/>
          <w:trHeight w:val="50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Заседание 2</w:t>
            </w:r>
          </w:p>
          <w:p w:rsidR="00465D8A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  <w:p w:rsidR="00465D8A" w:rsidRPr="00B50FBD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50FB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Развивающая среда, как своеобразная форма для самообразования ребенка»</w:t>
            </w:r>
          </w:p>
        </w:tc>
        <w:tc>
          <w:tcPr>
            <w:tcW w:w="3420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50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B50FBD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50FB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Заседание 3</w:t>
            </w:r>
            <w:r w:rsidRPr="00B50FB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br/>
              <w:t>«Лэпбуки, как средство ля поддержки индивидуальности и инициативности детей в познавательном развитии».</w:t>
            </w:r>
          </w:p>
        </w:tc>
        <w:tc>
          <w:tcPr>
            <w:tcW w:w="3420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50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Pr="00B50FBD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50FB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Заседание 4</w:t>
            </w:r>
            <w:r w:rsidRPr="00B50FB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br/>
              <w:t>«Влияние эмоционального благополучия на успешность педагогов и детей в образовательном процессе».</w:t>
            </w:r>
          </w:p>
        </w:tc>
        <w:tc>
          <w:tcPr>
            <w:tcW w:w="3420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1820"/>
        </w:trPr>
        <w:tc>
          <w:tcPr>
            <w:tcW w:w="1994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>18.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МО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для педагогов-психологов дошкольных организаций</w:t>
            </w: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360" w:lineRule="auto"/>
            </w:pPr>
            <w:r>
              <w:t>Заседание 1</w:t>
            </w:r>
          </w:p>
          <w:p w:rsidR="00465D8A" w:rsidRPr="00EE2C64" w:rsidRDefault="00465D8A" w:rsidP="00EE2C64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E2C64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Методическая помощь педагогам-психологам в части оформления рабочей нормативной документации. Методические новинки в области психологии.</w:t>
            </w:r>
          </w:p>
        </w:tc>
        <w:tc>
          <w:tcPr>
            <w:tcW w:w="3420" w:type="dxa"/>
            <w:vMerge w:val="restart"/>
          </w:tcPr>
          <w:p w:rsidR="00465D8A" w:rsidRPr="00EE2C64" w:rsidRDefault="00465D8A" w:rsidP="00EE2C64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E2C6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Цель:</w:t>
            </w:r>
            <w:r w:rsidRPr="00EE2C64">
              <w:rPr>
                <w:rFonts w:ascii="Times New Roman" w:hAnsi="Times New Roman" w:cs="Times New Roman"/>
                <w:sz w:val="18"/>
                <w:szCs w:val="18"/>
              </w:rPr>
              <w:t xml:space="preserve"> создание условий для совершенствования методического и профессионального мастерства, роста творческого потенциала педагогов-психологов Александровского района.</w:t>
            </w:r>
          </w:p>
          <w:p w:rsidR="00465D8A" w:rsidRPr="00EE2C64" w:rsidRDefault="00465D8A" w:rsidP="00EE2C64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E2C6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Задачи:</w:t>
            </w:r>
          </w:p>
          <w:p w:rsidR="00465D8A" w:rsidRPr="00EE2C64" w:rsidRDefault="00465D8A" w:rsidP="00EE2C64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E2C64">
              <w:rPr>
                <w:rFonts w:ascii="Times New Roman" w:hAnsi="Times New Roman" w:cs="Times New Roman"/>
                <w:sz w:val="18"/>
                <w:szCs w:val="18"/>
              </w:rPr>
              <w:t>Оказывать информационно-методическую поддержку педагогам – психологам в рамках внедрения перспективных направлений</w:t>
            </w:r>
          </w:p>
          <w:p w:rsidR="00465D8A" w:rsidRPr="00EE2C64" w:rsidRDefault="00465D8A" w:rsidP="00EE2C64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E2C64">
              <w:rPr>
                <w:rFonts w:ascii="Times New Roman" w:hAnsi="Times New Roman" w:cs="Times New Roman"/>
                <w:sz w:val="18"/>
                <w:szCs w:val="18"/>
              </w:rPr>
              <w:t>Создавать условия для систематизации и обобщения опыта передовых специалистов и передового опыта</w:t>
            </w:r>
          </w:p>
          <w:p w:rsidR="00465D8A" w:rsidRDefault="00465D8A" w:rsidP="001555B9">
            <w:pPr>
              <w:pStyle w:val="normal0"/>
              <w:spacing w:line="240" w:lineRule="auto"/>
            </w:pPr>
          </w:p>
        </w:tc>
        <w:tc>
          <w:tcPr>
            <w:tcW w:w="1604" w:type="dxa"/>
            <w:vMerge w:val="restart"/>
          </w:tcPr>
          <w:p w:rsidR="00465D8A" w:rsidRDefault="00465D8A" w:rsidP="00A170B5">
            <w:pPr>
              <w:pStyle w:val="normal0"/>
              <w:spacing w:line="360" w:lineRule="auto"/>
              <w:jc w:val="both"/>
            </w:pPr>
            <w:r>
              <w:t>26.10.2017</w:t>
            </w: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  <w:r>
              <w:t>24.02.2018</w:t>
            </w: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  <w:r>
              <w:t>28.04.2018</w:t>
            </w: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  <w:r>
              <w:t>27.08.2018</w:t>
            </w:r>
          </w:p>
        </w:tc>
        <w:tc>
          <w:tcPr>
            <w:tcW w:w="2159" w:type="dxa"/>
            <w:vMerge w:val="restart"/>
          </w:tcPr>
          <w:p w:rsidR="00465D8A" w:rsidRDefault="00465D8A" w:rsidP="00A170B5">
            <w:pPr>
              <w:pStyle w:val="normal0"/>
              <w:spacing w:line="36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 памятки;</w:t>
            </w: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-методические рекомендации.</w:t>
            </w: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 xml:space="preserve">- информационный буклет </w:t>
            </w: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-презентация педагогического проекта.</w:t>
            </w:r>
          </w:p>
          <w:p w:rsidR="00465D8A" w:rsidRDefault="00465D8A" w:rsidP="00A170B5">
            <w:pPr>
              <w:pStyle w:val="normal0"/>
              <w:spacing w:line="360" w:lineRule="auto"/>
            </w:pPr>
          </w:p>
          <w:p w:rsidR="00465D8A" w:rsidRDefault="00465D8A" w:rsidP="00A170B5">
            <w:pPr>
              <w:pStyle w:val="normal0"/>
              <w:spacing w:line="36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 презентации занятий;</w:t>
            </w: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-представление методических материалов.</w:t>
            </w:r>
          </w:p>
          <w:p w:rsidR="00465D8A" w:rsidRDefault="00465D8A" w:rsidP="00A170B5">
            <w:pPr>
              <w:pStyle w:val="normal0"/>
              <w:spacing w:line="36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 создание единого портфолио;</w:t>
            </w:r>
          </w:p>
          <w:p w:rsidR="00465D8A" w:rsidRDefault="00465D8A" w:rsidP="00A170B5">
            <w:pPr>
              <w:pStyle w:val="normal0"/>
              <w:spacing w:line="360" w:lineRule="auto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 подведение итогов;</w:t>
            </w: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  <w:r w:rsidRPr="00A170B5">
              <w:rPr>
                <w:rFonts w:ascii="Times New Roman" w:hAnsi="Times New Roman" w:cs="Times New Roman"/>
                <w:sz w:val="20"/>
                <w:szCs w:val="20"/>
              </w:rPr>
              <w:t>-планирование работы на следующий год.</w:t>
            </w: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Емельяненкова Е.А.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Педагог-психолог МБДОУ 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</w:t>
            </w:r>
          </w:p>
        </w:tc>
      </w:tr>
      <w:tr w:rsidR="00465D8A">
        <w:trPr>
          <w:gridBefore w:val="1"/>
          <w:wBefore w:w="6" w:type="dxa"/>
          <w:trHeight w:val="182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360" w:lineRule="auto"/>
            </w:pPr>
            <w:r>
              <w:t>Заседание 2</w:t>
            </w:r>
          </w:p>
          <w:p w:rsidR="00465D8A" w:rsidRPr="00EE2C64" w:rsidRDefault="00465D8A" w:rsidP="00A170B5">
            <w:pPr>
              <w:pStyle w:val="normal0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E2C64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Работа с родителями. Инновационные подходы</w:t>
            </w: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604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182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360" w:lineRule="auto"/>
            </w:pPr>
            <w:r>
              <w:t>Заседание 3</w:t>
            </w:r>
          </w:p>
          <w:p w:rsidR="00465D8A" w:rsidRPr="005B06A8" w:rsidRDefault="00465D8A" w:rsidP="00A170B5">
            <w:pPr>
              <w:pStyle w:val="normal0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sz w:val="18"/>
                <w:szCs w:val="18"/>
              </w:rPr>
              <w:t>Психологическое просвещение субъектов воспитательно – образовательного процесса по поддержке лиц с ОВЗ</w:t>
            </w: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604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182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360" w:lineRule="auto"/>
            </w:pPr>
            <w:r>
              <w:t>Заседание 4</w:t>
            </w:r>
          </w:p>
          <w:p w:rsidR="00465D8A" w:rsidRPr="005B06A8" w:rsidRDefault="00465D8A" w:rsidP="00A170B5">
            <w:pPr>
              <w:pStyle w:val="normal0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sz w:val="18"/>
                <w:szCs w:val="18"/>
              </w:rPr>
              <w:t>Анализ работы за 2017-2018 уч.год. Планирование работы по психолого-педагогическому сопровождению в ДОО на 2018-2019 уч.год</w:t>
            </w: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604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</w:pPr>
          </w:p>
          <w:p w:rsidR="00465D8A" w:rsidRDefault="00465D8A" w:rsidP="00A170B5">
            <w:pPr>
              <w:pStyle w:val="normal0"/>
              <w:spacing w:line="360" w:lineRule="auto"/>
              <w:jc w:val="both"/>
            </w:pPr>
          </w:p>
          <w:p w:rsidR="00465D8A" w:rsidRDefault="00465D8A" w:rsidP="00A170B5">
            <w:pPr>
              <w:pStyle w:val="normal0"/>
              <w:spacing w:line="360" w:lineRule="auto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740"/>
        </w:trPr>
        <w:tc>
          <w:tcPr>
            <w:tcW w:w="1994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</w:rPr>
              <w:t xml:space="preserve">19. 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</w:rPr>
              <w:t>МО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b/>
                <w:bCs/>
                <w:i/>
                <w:iCs/>
              </w:rPr>
              <w:t>«ТРИЗ в  ДОУ как средство формирования интеллектуальных способностей воспитанников в свете требований ФГОС»</w:t>
            </w: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i/>
                <w:iCs/>
              </w:rPr>
              <w:t>Технология ТРИЗ в деятельности. Применение на практике методов и приемов ТРИЗ и РТВ</w:t>
            </w:r>
          </w:p>
        </w:tc>
        <w:tc>
          <w:tcPr>
            <w:tcW w:w="3420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12.10.17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12.11.17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12.02.18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  <w:r>
              <w:t>12.04.18</w:t>
            </w:r>
          </w:p>
        </w:tc>
        <w:tc>
          <w:tcPr>
            <w:tcW w:w="215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Куренышева Т.Е.</w:t>
            </w:r>
          </w:p>
          <w:p w:rsidR="00465D8A" w:rsidRDefault="00465D8A" w:rsidP="00A170B5">
            <w:pPr>
              <w:pStyle w:val="normal0"/>
              <w:spacing w:line="240" w:lineRule="auto"/>
            </w:pPr>
            <w:r w:rsidRPr="00A17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Воспитатель МБДОУ № 17</w:t>
            </w:r>
          </w:p>
        </w:tc>
      </w:tr>
      <w:tr w:rsidR="00465D8A">
        <w:trPr>
          <w:gridBefore w:val="1"/>
          <w:wBefore w:w="6" w:type="dxa"/>
          <w:trHeight w:val="740"/>
        </w:trPr>
        <w:tc>
          <w:tcPr>
            <w:tcW w:w="1994" w:type="dxa"/>
            <w:vMerge/>
          </w:tcPr>
          <w:p w:rsidR="00465D8A" w:rsidRPr="00A170B5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48" w:type="dxa"/>
          </w:tcPr>
          <w:p w:rsidR="00465D8A" w:rsidRPr="00A170B5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979" w:type="dxa"/>
            <w:vMerge/>
          </w:tcPr>
          <w:p w:rsidR="00465D8A" w:rsidRPr="00A170B5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5D8A">
        <w:trPr>
          <w:gridBefore w:val="1"/>
          <w:wBefore w:w="6" w:type="dxa"/>
          <w:trHeight w:val="74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  <w:jc w:val="both"/>
            </w:pPr>
            <w:r w:rsidRPr="00A170B5">
              <w:rPr>
                <w:rFonts w:ascii="Times New Roman" w:hAnsi="Times New Roman" w:cs="Times New Roman"/>
              </w:rPr>
              <w:t>.Круглый стол</w:t>
            </w:r>
          </w:p>
          <w:p w:rsidR="00465D8A" w:rsidRDefault="00465D8A" w:rsidP="00A170B5">
            <w:pPr>
              <w:pStyle w:val="normal0"/>
              <w:spacing w:line="240" w:lineRule="auto"/>
              <w:jc w:val="both"/>
            </w:pPr>
            <w:r w:rsidRPr="00A170B5">
              <w:rPr>
                <w:rFonts w:ascii="Times New Roman" w:hAnsi="Times New Roman" w:cs="Times New Roman"/>
              </w:rPr>
              <w:t>Системный оператор. Закон системного видения мира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604" w:type="dxa"/>
            <w:vMerge/>
          </w:tcPr>
          <w:p w:rsidR="00465D8A" w:rsidRDefault="00465D8A" w:rsidP="00A170B5">
            <w:pPr>
              <w:pStyle w:val="normal0"/>
              <w:widowControl w:val="0"/>
              <w:spacing w:line="240" w:lineRule="auto"/>
            </w:pP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74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61" w:lineRule="auto"/>
              <w:jc w:val="both"/>
            </w:pPr>
            <w:r w:rsidRPr="00A170B5">
              <w:rPr>
                <w:rFonts w:ascii="Times New Roman" w:hAnsi="Times New Roman" w:cs="Times New Roman"/>
              </w:rPr>
              <w:t>Мозговой штурм</w:t>
            </w:r>
          </w:p>
          <w:p w:rsidR="00465D8A" w:rsidRDefault="00465D8A" w:rsidP="00A170B5">
            <w:pPr>
              <w:pStyle w:val="normal0"/>
              <w:spacing w:line="240" w:lineRule="auto"/>
              <w:jc w:val="both"/>
            </w:pPr>
            <w:r w:rsidRPr="00A170B5">
              <w:rPr>
                <w:rFonts w:ascii="Times New Roman" w:hAnsi="Times New Roman" w:cs="Times New Roman"/>
              </w:rPr>
              <w:t>Синектика. Методы активизации творческого мышления и развития речи детей дошкольного возраста методом синектики. Составление комплексов речевых упражнений для детей всех возрастных групп по методу синектики.</w:t>
            </w: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604" w:type="dxa"/>
            <w:vMerge/>
          </w:tcPr>
          <w:p w:rsidR="00465D8A" w:rsidRDefault="00465D8A" w:rsidP="00A170B5">
            <w:pPr>
              <w:pStyle w:val="normal0"/>
              <w:widowControl w:val="0"/>
              <w:spacing w:line="240" w:lineRule="auto"/>
            </w:pP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74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  <w:r w:rsidRPr="00A170B5">
              <w:rPr>
                <w:rFonts w:ascii="Times New Roman" w:hAnsi="Times New Roman" w:cs="Times New Roman"/>
                <w:i/>
                <w:iCs/>
              </w:rPr>
              <w:t>«Страна загадок». РИЗ-педагогика А.А. Нестеренко. Составление конспектов «Путешествие в…»</w:t>
            </w: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74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  <w:vMerge/>
          </w:tcPr>
          <w:p w:rsidR="00465D8A" w:rsidRPr="00A170B5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</w:tr>
      <w:tr w:rsidR="00465D8A">
        <w:trPr>
          <w:gridBefore w:val="1"/>
          <w:wBefore w:w="6" w:type="dxa"/>
          <w:trHeight w:val="74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both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>
        <w:trPr>
          <w:gridBefore w:val="1"/>
          <w:wBefore w:w="6" w:type="dxa"/>
          <w:trHeight w:val="740"/>
        </w:trPr>
        <w:tc>
          <w:tcPr>
            <w:tcW w:w="1994" w:type="dxa"/>
            <w:vMerge/>
          </w:tcPr>
          <w:p w:rsidR="00465D8A" w:rsidRDefault="00465D8A" w:rsidP="00A170B5">
            <w:pPr>
              <w:pStyle w:val="normal0"/>
              <w:spacing w:line="240" w:lineRule="auto"/>
            </w:pPr>
          </w:p>
        </w:tc>
        <w:tc>
          <w:tcPr>
            <w:tcW w:w="3148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3420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1604" w:type="dxa"/>
            <w:vMerge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</w:tc>
        <w:tc>
          <w:tcPr>
            <w:tcW w:w="2159" w:type="dxa"/>
            <w:vMerge/>
          </w:tcPr>
          <w:p w:rsidR="00465D8A" w:rsidRDefault="00465D8A" w:rsidP="00A170B5">
            <w:pPr>
              <w:pStyle w:val="normal0"/>
              <w:widowControl w:val="0"/>
            </w:pPr>
          </w:p>
        </w:tc>
        <w:tc>
          <w:tcPr>
            <w:tcW w:w="1979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</w:pPr>
          </w:p>
          <w:p w:rsidR="00465D8A" w:rsidRDefault="00465D8A" w:rsidP="00A170B5">
            <w:pPr>
              <w:pStyle w:val="normal0"/>
              <w:spacing w:line="240" w:lineRule="auto"/>
            </w:pPr>
          </w:p>
        </w:tc>
      </w:tr>
      <w:tr w:rsidR="00465D8A" w:rsidRPr="005D32DE">
        <w:trPr>
          <w:gridBefore w:val="1"/>
          <w:wBefore w:w="6" w:type="dxa"/>
          <w:trHeight w:val="690"/>
        </w:trPr>
        <w:tc>
          <w:tcPr>
            <w:tcW w:w="1994" w:type="dxa"/>
            <w:vMerge w:val="restart"/>
          </w:tcPr>
          <w:p w:rsidR="00465D8A" w:rsidRPr="005D32DE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32DE">
              <w:rPr>
                <w:rFonts w:ascii="Times New Roman" w:hAnsi="Times New Roman" w:cs="Times New Roman"/>
                <w:sz w:val="24"/>
                <w:szCs w:val="24"/>
              </w:rPr>
              <w:t>«Развитие социально-коммуникативных навыков у детей дошкольного возраста посредством игровой деятельности»</w:t>
            </w: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Заседание 1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«Развитие игровой деятельности в свете реализации ФГОС ДО»</w:t>
            </w:r>
          </w:p>
          <w:p w:rsidR="00465D8A" w:rsidRPr="005B06A8" w:rsidRDefault="00465D8A" w:rsidP="005B06A8">
            <w:pPr>
              <w:spacing w:line="240" w:lineRule="auto"/>
              <w:ind w:left="277" w:right="141"/>
              <w:rPr>
                <w:rFonts w:ascii="Times New Roman" w:hAnsi="Times New Roman" w:cs="Times New Roman"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sz w:val="18"/>
                <w:szCs w:val="18"/>
              </w:rPr>
              <w:t>1)Обсуждение и утверждения плана МО на 2017-2018 учебный год</w:t>
            </w:r>
          </w:p>
          <w:p w:rsidR="00465D8A" w:rsidRPr="005B06A8" w:rsidRDefault="00465D8A" w:rsidP="005B06A8">
            <w:pPr>
              <w:spacing w:line="240" w:lineRule="auto"/>
              <w:ind w:left="277" w:right="141"/>
              <w:rPr>
                <w:rFonts w:ascii="Times New Roman" w:hAnsi="Times New Roman" w:cs="Times New Roman"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sz w:val="18"/>
                <w:szCs w:val="18"/>
              </w:rPr>
              <w:t>2) Анкетирование членов МО</w:t>
            </w:r>
          </w:p>
          <w:p w:rsidR="00465D8A" w:rsidRPr="005B06A8" w:rsidRDefault="00465D8A" w:rsidP="005B06A8">
            <w:pPr>
              <w:spacing w:line="240" w:lineRule="auto"/>
              <w:ind w:left="277" w:right="141"/>
              <w:rPr>
                <w:rFonts w:ascii="Times New Roman" w:hAnsi="Times New Roman" w:cs="Times New Roman"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sz w:val="18"/>
                <w:szCs w:val="18"/>
              </w:rPr>
              <w:t>3) Введение в тему.</w:t>
            </w:r>
          </w:p>
          <w:p w:rsidR="00465D8A" w:rsidRPr="005B06A8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0" w:type="dxa"/>
            <w:vMerge w:val="restart"/>
          </w:tcPr>
          <w:p w:rsidR="00465D8A" w:rsidRPr="005B06A8" w:rsidRDefault="00465D8A" w:rsidP="005B06A8">
            <w:pPr>
              <w:spacing w:line="240" w:lineRule="auto"/>
              <w:ind w:firstLine="342"/>
              <w:rPr>
                <w:rFonts w:ascii="Times New Roman" w:hAnsi="Times New Roman" w:cs="Times New Roman"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Цель:</w:t>
            </w:r>
          </w:p>
          <w:p w:rsidR="00465D8A" w:rsidRPr="005B06A8" w:rsidRDefault="00465D8A" w:rsidP="005B06A8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sz w:val="18"/>
                <w:szCs w:val="18"/>
              </w:rPr>
              <w:t>Повышение профессионального мастерства и творческого потенциала педагогов в развитии социально-коммуникативных навыков у детей дошкольного возраста посредством игровой деятельности.</w:t>
            </w:r>
          </w:p>
          <w:p w:rsidR="00465D8A" w:rsidRPr="005D32DE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4" w:type="dxa"/>
            <w:vMerge w:val="restart"/>
          </w:tcPr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9.11.2017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25.01.2018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5B06A8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22.03.2018</w:t>
            </w:r>
          </w:p>
          <w:p w:rsidR="00465D8A" w:rsidRDefault="00465D8A" w:rsidP="005B06A8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5B06A8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5B06A8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5B06A8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5B06A8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Default="00465D8A" w:rsidP="005B06A8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D8A" w:rsidRPr="005D32DE" w:rsidRDefault="00465D8A" w:rsidP="005B06A8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5.05.2018</w:t>
            </w:r>
          </w:p>
        </w:tc>
        <w:tc>
          <w:tcPr>
            <w:tcW w:w="2159" w:type="dxa"/>
            <w:vMerge w:val="restart"/>
          </w:tcPr>
          <w:p w:rsidR="00465D8A" w:rsidRPr="005D32DE" w:rsidRDefault="00465D8A" w:rsidP="00A170B5">
            <w:pPr>
              <w:pStyle w:val="normal0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Merge w:val="restart"/>
          </w:tcPr>
          <w:p w:rsidR="00465D8A" w:rsidRPr="005D32DE" w:rsidRDefault="00465D8A" w:rsidP="005D32DE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32DE">
              <w:rPr>
                <w:rFonts w:ascii="Times New Roman" w:hAnsi="Times New Roman" w:cs="Times New Roman"/>
                <w:sz w:val="24"/>
                <w:szCs w:val="24"/>
              </w:rPr>
              <w:t>Петрова И.Л., воспитатель МБДОУ № 32</w:t>
            </w:r>
          </w:p>
        </w:tc>
      </w:tr>
      <w:tr w:rsidR="00465D8A" w:rsidRPr="005D32DE">
        <w:trPr>
          <w:gridBefore w:val="1"/>
          <w:wBefore w:w="6" w:type="dxa"/>
          <w:trHeight w:val="690"/>
        </w:trPr>
        <w:tc>
          <w:tcPr>
            <w:tcW w:w="1994" w:type="dxa"/>
            <w:vMerge/>
          </w:tcPr>
          <w:p w:rsidR="00465D8A" w:rsidRPr="005D32DE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2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«Развитие коммуникативных навыков через организацию сюжетно-ролевой игры»</w:t>
            </w:r>
          </w:p>
          <w:p w:rsidR="00465D8A" w:rsidRPr="005B06A8" w:rsidRDefault="00465D8A" w:rsidP="005B06A8">
            <w:pPr>
              <w:spacing w:line="240" w:lineRule="auto"/>
              <w:ind w:left="277"/>
              <w:rPr>
                <w:rFonts w:ascii="Times New Roman" w:hAnsi="Times New Roman" w:cs="Times New Roman"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sz w:val="18"/>
                <w:szCs w:val="18"/>
              </w:rPr>
              <w:t xml:space="preserve">1)Сообщение педагогов по теме заседания </w:t>
            </w:r>
          </w:p>
          <w:p w:rsidR="00465D8A" w:rsidRPr="005B06A8" w:rsidRDefault="00465D8A" w:rsidP="005B06A8">
            <w:pPr>
              <w:spacing w:line="240" w:lineRule="auto"/>
              <w:ind w:left="277"/>
              <w:rPr>
                <w:rFonts w:ascii="Times New Roman" w:hAnsi="Times New Roman" w:cs="Times New Roman"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sz w:val="18"/>
                <w:szCs w:val="18"/>
              </w:rPr>
              <w:t>2) Организация игровых практикумов для детей по развитию сюжетно-ролевой игры.</w:t>
            </w:r>
          </w:p>
          <w:p w:rsidR="00465D8A" w:rsidRPr="005B06A8" w:rsidRDefault="00465D8A" w:rsidP="005B06A8">
            <w:pPr>
              <w:spacing w:line="240" w:lineRule="auto"/>
              <w:ind w:left="277"/>
              <w:rPr>
                <w:rFonts w:ascii="Times New Roman" w:hAnsi="Times New Roman" w:cs="Times New Roman"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sz w:val="18"/>
                <w:szCs w:val="18"/>
              </w:rPr>
              <w:t>3)Деловая игра «автобус»</w:t>
            </w:r>
          </w:p>
          <w:p w:rsidR="00465D8A" w:rsidRPr="005B06A8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0" w:type="dxa"/>
            <w:vMerge/>
          </w:tcPr>
          <w:p w:rsidR="00465D8A" w:rsidRPr="005B06A8" w:rsidRDefault="00465D8A" w:rsidP="005B06A8">
            <w:pPr>
              <w:spacing w:line="240" w:lineRule="auto"/>
              <w:ind w:firstLine="34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04" w:type="dxa"/>
            <w:vMerge/>
          </w:tcPr>
          <w:p w:rsidR="00465D8A" w:rsidRPr="005D32DE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  <w:vMerge/>
          </w:tcPr>
          <w:p w:rsidR="00465D8A" w:rsidRPr="005D32DE" w:rsidRDefault="00465D8A" w:rsidP="00A170B5">
            <w:pPr>
              <w:pStyle w:val="normal0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Merge/>
          </w:tcPr>
          <w:p w:rsidR="00465D8A" w:rsidRPr="005D32DE" w:rsidRDefault="00465D8A" w:rsidP="005D32DE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D8A" w:rsidRPr="005D32DE">
        <w:trPr>
          <w:gridBefore w:val="1"/>
          <w:wBefore w:w="6" w:type="dxa"/>
          <w:trHeight w:val="690"/>
        </w:trPr>
        <w:tc>
          <w:tcPr>
            <w:tcW w:w="1994" w:type="dxa"/>
            <w:vMerge/>
          </w:tcPr>
          <w:p w:rsidR="00465D8A" w:rsidRPr="005D32DE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3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«Организация сюжетно-ролевой игры с детьми дошкольного возраста»</w:t>
            </w:r>
          </w:p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465D8A" w:rsidRPr="005B06A8" w:rsidRDefault="00465D8A" w:rsidP="005B06A8">
            <w:pPr>
              <w:spacing w:line="240" w:lineRule="auto"/>
              <w:ind w:left="277"/>
              <w:rPr>
                <w:rFonts w:ascii="Times New Roman" w:hAnsi="Times New Roman" w:cs="Times New Roman"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sz w:val="18"/>
                <w:szCs w:val="18"/>
              </w:rPr>
              <w:t>1)Открытый показ сюжетно-ролевой игры</w:t>
            </w:r>
          </w:p>
          <w:p w:rsidR="00465D8A" w:rsidRPr="005B06A8" w:rsidRDefault="00465D8A" w:rsidP="005B06A8">
            <w:pPr>
              <w:spacing w:line="240" w:lineRule="auto"/>
              <w:ind w:left="277"/>
              <w:rPr>
                <w:rFonts w:ascii="Times New Roman" w:hAnsi="Times New Roman" w:cs="Times New Roman"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sz w:val="18"/>
                <w:szCs w:val="18"/>
              </w:rPr>
              <w:t>2)Демонстрация видеоматериала по организации сюжетно-ролевой игры.</w:t>
            </w:r>
          </w:p>
          <w:p w:rsidR="00465D8A" w:rsidRPr="005B06A8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0" w:type="dxa"/>
            <w:vMerge/>
          </w:tcPr>
          <w:p w:rsidR="00465D8A" w:rsidRPr="005B06A8" w:rsidRDefault="00465D8A" w:rsidP="005B06A8">
            <w:pPr>
              <w:spacing w:line="240" w:lineRule="auto"/>
              <w:ind w:firstLine="34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04" w:type="dxa"/>
            <w:vMerge/>
          </w:tcPr>
          <w:p w:rsidR="00465D8A" w:rsidRPr="005D32DE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  <w:vMerge/>
          </w:tcPr>
          <w:p w:rsidR="00465D8A" w:rsidRPr="005D32DE" w:rsidRDefault="00465D8A" w:rsidP="00A170B5">
            <w:pPr>
              <w:pStyle w:val="normal0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Merge/>
          </w:tcPr>
          <w:p w:rsidR="00465D8A" w:rsidRPr="005D32DE" w:rsidRDefault="00465D8A" w:rsidP="005D32DE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D8A" w:rsidRPr="005D32DE">
        <w:trPr>
          <w:gridBefore w:val="1"/>
          <w:wBefore w:w="6" w:type="dxa"/>
          <w:trHeight w:val="690"/>
        </w:trPr>
        <w:tc>
          <w:tcPr>
            <w:tcW w:w="1994" w:type="dxa"/>
            <w:vMerge/>
          </w:tcPr>
          <w:p w:rsidR="00465D8A" w:rsidRPr="005D32DE" w:rsidRDefault="00465D8A" w:rsidP="00A170B5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</w:tcPr>
          <w:p w:rsidR="00465D8A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4</w:t>
            </w:r>
          </w:p>
          <w:p w:rsidR="00465D8A" w:rsidRPr="005B06A8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</w:pPr>
            <w:r w:rsidRPr="005B06A8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«Подводим итоги»</w:t>
            </w:r>
          </w:p>
          <w:p w:rsidR="00465D8A" w:rsidRPr="005B06A8" w:rsidRDefault="00465D8A" w:rsidP="005B06A8">
            <w:pPr>
              <w:spacing w:line="240" w:lineRule="auto"/>
              <w:ind w:left="277"/>
              <w:rPr>
                <w:rFonts w:ascii="Times New Roman" w:hAnsi="Times New Roman" w:cs="Times New Roman"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sz w:val="18"/>
                <w:szCs w:val="18"/>
              </w:rPr>
              <w:t>1)Презентация буклетов</w:t>
            </w:r>
          </w:p>
          <w:p w:rsidR="00465D8A" w:rsidRPr="005B06A8" w:rsidRDefault="00465D8A" w:rsidP="005B06A8">
            <w:pPr>
              <w:spacing w:line="240" w:lineRule="auto"/>
              <w:ind w:left="277"/>
              <w:rPr>
                <w:rFonts w:ascii="Times New Roman" w:hAnsi="Times New Roman" w:cs="Times New Roman"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sz w:val="18"/>
                <w:szCs w:val="18"/>
              </w:rPr>
              <w:t>2) Анализ деятельности МО (подведение итогов)</w:t>
            </w:r>
          </w:p>
          <w:p w:rsidR="00465D8A" w:rsidRPr="005B06A8" w:rsidRDefault="00465D8A" w:rsidP="005B06A8">
            <w:pPr>
              <w:spacing w:line="240" w:lineRule="auto"/>
              <w:ind w:left="277"/>
              <w:rPr>
                <w:rFonts w:ascii="Times New Roman" w:hAnsi="Times New Roman" w:cs="Times New Roman"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sz w:val="18"/>
                <w:szCs w:val="18"/>
              </w:rPr>
              <w:t>2) Анкетирование педагогов</w:t>
            </w:r>
          </w:p>
          <w:p w:rsidR="00465D8A" w:rsidRPr="005B06A8" w:rsidRDefault="00465D8A" w:rsidP="005B06A8">
            <w:pPr>
              <w:spacing w:line="240" w:lineRule="auto"/>
              <w:ind w:left="277"/>
              <w:rPr>
                <w:rFonts w:ascii="Times New Roman" w:hAnsi="Times New Roman" w:cs="Times New Roman"/>
                <w:sz w:val="18"/>
                <w:szCs w:val="18"/>
              </w:rPr>
            </w:pPr>
            <w:r w:rsidRPr="005B06A8">
              <w:rPr>
                <w:rFonts w:ascii="Times New Roman" w:hAnsi="Times New Roman" w:cs="Times New Roman"/>
                <w:sz w:val="18"/>
                <w:szCs w:val="18"/>
              </w:rPr>
              <w:t>3) Определение тематики МО на новый учебный год.</w:t>
            </w:r>
          </w:p>
          <w:p w:rsidR="00465D8A" w:rsidRPr="005D32DE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</w:tcPr>
          <w:p w:rsidR="00465D8A" w:rsidRPr="005B06A8" w:rsidRDefault="00465D8A" w:rsidP="005B06A8">
            <w:pPr>
              <w:spacing w:line="240" w:lineRule="auto"/>
              <w:ind w:firstLine="34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04" w:type="dxa"/>
            <w:vMerge/>
          </w:tcPr>
          <w:p w:rsidR="00465D8A" w:rsidRPr="005D32DE" w:rsidRDefault="00465D8A" w:rsidP="00A170B5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  <w:vMerge/>
          </w:tcPr>
          <w:p w:rsidR="00465D8A" w:rsidRPr="005D32DE" w:rsidRDefault="00465D8A" w:rsidP="00A170B5">
            <w:pPr>
              <w:pStyle w:val="normal0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Merge/>
          </w:tcPr>
          <w:p w:rsidR="00465D8A" w:rsidRPr="005D32DE" w:rsidRDefault="00465D8A" w:rsidP="005D32DE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5D8A" w:rsidRPr="005D32DE" w:rsidRDefault="00465D8A">
      <w:pPr>
        <w:pStyle w:val="normal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465D8A" w:rsidRPr="005D32DE" w:rsidSect="004D08BB">
      <w:pgSz w:w="16840" w:h="11907" w:orient="landscape"/>
      <w:pgMar w:top="1701" w:right="1179" w:bottom="851" w:left="1134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AA3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Times New Roman" w:hAnsi="Arial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Times New Roman" w:hAnsi="Arial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Times New Roman" w:hAnsi="Arial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Times New Roman" w:hAnsi="Arial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  <w:sz w:val="20"/>
        <w:szCs w:val="20"/>
        <w:vertAlign w:val="baseline"/>
      </w:rPr>
    </w:lvl>
  </w:abstractNum>
  <w:abstractNum w:abstractNumId="1">
    <w:nsid w:val="134C7F6D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Times New Roman" w:hAnsi="Arial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Times New Roman" w:hAnsi="Arial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Times New Roman" w:hAnsi="Arial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Times New Roman" w:hAnsi="Arial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  <w:sz w:val="20"/>
        <w:szCs w:val="20"/>
        <w:vertAlign w:val="baseline"/>
      </w:rPr>
    </w:lvl>
  </w:abstractNum>
  <w:abstractNum w:abstractNumId="2">
    <w:nsid w:val="3A5B71B9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Times New Roman" w:hAnsi="Arial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Times New Roman" w:hAnsi="Arial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Times New Roman" w:hAnsi="Arial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Times New Roman" w:hAnsi="Arial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  <w:sz w:val="20"/>
        <w:szCs w:val="20"/>
        <w:vertAlign w:val="baseline"/>
      </w:rPr>
    </w:lvl>
  </w:abstractNum>
  <w:abstractNum w:abstractNumId="3">
    <w:nsid w:val="4252765E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Times New Roman" w:hAnsi="Arial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Times New Roman" w:hAnsi="Arial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Times New Roman" w:hAnsi="Arial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Times New Roman" w:hAnsi="Arial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  <w:sz w:val="20"/>
        <w:szCs w:val="20"/>
        <w:vertAlign w:val="baseline"/>
      </w:rPr>
    </w:lvl>
  </w:abstractNum>
  <w:abstractNum w:abstractNumId="4">
    <w:nsid w:val="50383E4A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Times New Roman" w:hAnsi="Arial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Times New Roman" w:hAnsi="Arial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Times New Roman" w:hAnsi="Arial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Times New Roman" w:hAnsi="Arial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  <w:sz w:val="20"/>
        <w:szCs w:val="20"/>
        <w:vertAlign w:val="baseline"/>
      </w:rPr>
    </w:lvl>
  </w:abstractNum>
  <w:abstractNum w:abstractNumId="5">
    <w:nsid w:val="585A3931"/>
    <w:multiLevelType w:val="multilevel"/>
    <w:tmpl w:val="FFFFFFFF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33F1"/>
    <w:rsid w:val="0000508A"/>
    <w:rsid w:val="00012E55"/>
    <w:rsid w:val="00046844"/>
    <w:rsid w:val="000624A2"/>
    <w:rsid w:val="00065B99"/>
    <w:rsid w:val="0007445B"/>
    <w:rsid w:val="000B6CC6"/>
    <w:rsid w:val="000C3852"/>
    <w:rsid w:val="000D1A7C"/>
    <w:rsid w:val="00105EBF"/>
    <w:rsid w:val="001555B9"/>
    <w:rsid w:val="001806FD"/>
    <w:rsid w:val="001B7E9B"/>
    <w:rsid w:val="00211FC0"/>
    <w:rsid w:val="002120D7"/>
    <w:rsid w:val="00225D23"/>
    <w:rsid w:val="002C00DA"/>
    <w:rsid w:val="00397F55"/>
    <w:rsid w:val="003D291E"/>
    <w:rsid w:val="00465D8A"/>
    <w:rsid w:val="00472527"/>
    <w:rsid w:val="004C2833"/>
    <w:rsid w:val="004D08BB"/>
    <w:rsid w:val="0055426D"/>
    <w:rsid w:val="00596789"/>
    <w:rsid w:val="005B05E8"/>
    <w:rsid w:val="005B06A8"/>
    <w:rsid w:val="005D32DE"/>
    <w:rsid w:val="00600229"/>
    <w:rsid w:val="006535BC"/>
    <w:rsid w:val="006D77FB"/>
    <w:rsid w:val="007628C7"/>
    <w:rsid w:val="007C7CBD"/>
    <w:rsid w:val="007D5675"/>
    <w:rsid w:val="00825F5C"/>
    <w:rsid w:val="008531AE"/>
    <w:rsid w:val="008A50B7"/>
    <w:rsid w:val="008F42D5"/>
    <w:rsid w:val="00991B7B"/>
    <w:rsid w:val="009C1899"/>
    <w:rsid w:val="009F21B6"/>
    <w:rsid w:val="00A14721"/>
    <w:rsid w:val="00A170B5"/>
    <w:rsid w:val="00A33F1B"/>
    <w:rsid w:val="00A817F1"/>
    <w:rsid w:val="00AA34CA"/>
    <w:rsid w:val="00AB5FAD"/>
    <w:rsid w:val="00AE579B"/>
    <w:rsid w:val="00B21198"/>
    <w:rsid w:val="00B27460"/>
    <w:rsid w:val="00B50FBD"/>
    <w:rsid w:val="00B63074"/>
    <w:rsid w:val="00B75D62"/>
    <w:rsid w:val="00BA2F33"/>
    <w:rsid w:val="00BC465E"/>
    <w:rsid w:val="00BE0EE2"/>
    <w:rsid w:val="00BE1EA0"/>
    <w:rsid w:val="00BE49E8"/>
    <w:rsid w:val="00C23A8A"/>
    <w:rsid w:val="00C24770"/>
    <w:rsid w:val="00C853AE"/>
    <w:rsid w:val="00D7090A"/>
    <w:rsid w:val="00D76996"/>
    <w:rsid w:val="00D77E6D"/>
    <w:rsid w:val="00D84099"/>
    <w:rsid w:val="00DA5B9C"/>
    <w:rsid w:val="00DB41BB"/>
    <w:rsid w:val="00DF7D91"/>
    <w:rsid w:val="00E313D4"/>
    <w:rsid w:val="00E910E1"/>
    <w:rsid w:val="00EE2C64"/>
    <w:rsid w:val="00EF4ECA"/>
    <w:rsid w:val="00F51B1A"/>
    <w:rsid w:val="00FE727F"/>
    <w:rsid w:val="00FF3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EE2"/>
    <w:pPr>
      <w:spacing w:line="276" w:lineRule="auto"/>
    </w:pPr>
    <w:rPr>
      <w:color w:val="000000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FF33F1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FF33F1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FF33F1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FF33F1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FF33F1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FF33F1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1A7C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D1A7C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D1A7C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D1A7C"/>
    <w:rPr>
      <w:rFonts w:ascii="Calibri" w:hAnsi="Calibri" w:cs="Calibri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D1A7C"/>
    <w:rPr>
      <w:rFonts w:ascii="Calibri" w:hAnsi="Calibri" w:cs="Calibri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D1A7C"/>
    <w:rPr>
      <w:rFonts w:ascii="Calibri" w:hAnsi="Calibri" w:cs="Calibri"/>
      <w:b/>
      <w:bCs/>
      <w:color w:val="000000"/>
    </w:rPr>
  </w:style>
  <w:style w:type="paragraph" w:customStyle="1" w:styleId="normal0">
    <w:name w:val="normal"/>
    <w:uiPriority w:val="99"/>
    <w:rsid w:val="00FF33F1"/>
    <w:pPr>
      <w:spacing w:line="276" w:lineRule="auto"/>
    </w:pPr>
    <w:rPr>
      <w:color w:val="000000"/>
    </w:rPr>
  </w:style>
  <w:style w:type="paragraph" w:styleId="Title">
    <w:name w:val="Title"/>
    <w:basedOn w:val="normal0"/>
    <w:next w:val="normal0"/>
    <w:link w:val="TitleChar"/>
    <w:uiPriority w:val="99"/>
    <w:qFormat/>
    <w:rsid w:val="00FF33F1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0D1A7C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FF33F1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D1A7C"/>
    <w:rPr>
      <w:rFonts w:ascii="Cambria" w:hAnsi="Cambria" w:cs="Cambria"/>
      <w:color w:val="000000"/>
      <w:sz w:val="24"/>
      <w:szCs w:val="24"/>
    </w:rPr>
  </w:style>
  <w:style w:type="table" w:customStyle="1" w:styleId="a">
    <w:name w:val="Стиль"/>
    <w:uiPriority w:val="99"/>
    <w:rsid w:val="00FF33F1"/>
    <w:rPr>
      <w:sz w:val="20"/>
      <w:szCs w:val="2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Стиль1"/>
    <w:uiPriority w:val="99"/>
    <w:rsid w:val="00FF33F1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E1EA0"/>
    <w:rPr>
      <w:color w:val="0000FF"/>
      <w:u w:val="single"/>
    </w:rPr>
  </w:style>
  <w:style w:type="paragraph" w:styleId="NormalWeb">
    <w:name w:val="Normal (Web)"/>
    <w:basedOn w:val="Normal"/>
    <w:uiPriority w:val="99"/>
    <w:rsid w:val="00012E55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qowt-font2-timesnewroman">
    <w:name w:val="qowt-font2-timesnewroman"/>
    <w:basedOn w:val="DefaultParagraphFont"/>
    <w:uiPriority w:val="99"/>
    <w:rsid w:val="00012E55"/>
  </w:style>
  <w:style w:type="paragraph" w:customStyle="1" w:styleId="qowt-stl-a5">
    <w:name w:val="qowt-stl-a5"/>
    <w:basedOn w:val="Normal"/>
    <w:uiPriority w:val="99"/>
    <w:rsid w:val="00012E55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stl-a3">
    <w:name w:val="qowt-stl-a3"/>
    <w:basedOn w:val="Normal"/>
    <w:uiPriority w:val="99"/>
    <w:rsid w:val="00012E55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qowt-font1-timesnewroman">
    <w:name w:val="qowt-font1-timesnewroman"/>
    <w:basedOn w:val="DefaultParagraphFont"/>
    <w:uiPriority w:val="99"/>
    <w:rsid w:val="00AB5FAD"/>
  </w:style>
  <w:style w:type="paragraph" w:customStyle="1" w:styleId="qowt-stl-a6">
    <w:name w:val="qowt-stl-a6"/>
    <w:basedOn w:val="Normal"/>
    <w:uiPriority w:val="99"/>
    <w:rsid w:val="00AB5FAD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stl-a4">
    <w:name w:val="qowt-stl-a4"/>
    <w:basedOn w:val="Normal"/>
    <w:uiPriority w:val="99"/>
    <w:rsid w:val="001555B9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stl-standard">
    <w:name w:val="qowt-stl-standard"/>
    <w:basedOn w:val="Normal"/>
    <w:uiPriority w:val="99"/>
    <w:rsid w:val="001555B9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li-10qowt-listqowt-stl-a5">
    <w:name w:val="qowt-li-1_0 qowt-list qowt-stl-a5"/>
    <w:basedOn w:val="Normal"/>
    <w:uiPriority w:val="99"/>
    <w:rsid w:val="005B05E8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li-10qowt-listqowt-stl-a4">
    <w:name w:val="qowt-li-1_0 qowt-list qowt-stl-a4"/>
    <w:basedOn w:val="Normal"/>
    <w:uiPriority w:val="99"/>
    <w:rsid w:val="005B05E8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li-40qowt-listqowt-stl-a5">
    <w:name w:val="qowt-li-4_0 qowt-list qowt-stl-a5"/>
    <w:basedOn w:val="Normal"/>
    <w:uiPriority w:val="99"/>
    <w:rsid w:val="005B05E8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qowt-font2-timesnewromanqowt-stl-a6">
    <w:name w:val="qowt-font2-timesnewroman qowt-stl-a6"/>
    <w:basedOn w:val="DefaultParagraphFont"/>
    <w:uiPriority w:val="99"/>
    <w:rsid w:val="005B05E8"/>
  </w:style>
  <w:style w:type="paragraph" w:customStyle="1" w:styleId="qowt-li-70qowt-listqowt-stl-a5">
    <w:name w:val="qowt-li-7_0 qowt-list qowt-stl-a5"/>
    <w:basedOn w:val="Normal"/>
    <w:uiPriority w:val="99"/>
    <w:rsid w:val="005B05E8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stl-2">
    <w:name w:val="qowt-stl-2"/>
    <w:basedOn w:val="Normal"/>
    <w:uiPriority w:val="99"/>
    <w:rsid w:val="005B05E8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stl-default">
    <w:name w:val="qowt-stl-default"/>
    <w:basedOn w:val="Normal"/>
    <w:uiPriority w:val="99"/>
    <w:rsid w:val="00A14721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stl-normal">
    <w:name w:val="qowt-stl-normal"/>
    <w:basedOn w:val="Normal"/>
    <w:uiPriority w:val="99"/>
    <w:rsid w:val="00A14721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li-60qowt-listqowt-stl-a3">
    <w:name w:val="qowt-li-6_0 qowt-list qowt-stl-a3"/>
    <w:basedOn w:val="Normal"/>
    <w:uiPriority w:val="99"/>
    <w:rsid w:val="00A14721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li-10qowt-listqowt-stl-a3">
    <w:name w:val="qowt-li-1_0 qowt-list qowt-stl-a3"/>
    <w:basedOn w:val="Normal"/>
    <w:uiPriority w:val="99"/>
    <w:rsid w:val="00A14721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li-40qowt-listqowt-stl-a4">
    <w:name w:val="qowt-li-4_0 qowt-list qowt-stl-a4"/>
    <w:basedOn w:val="Normal"/>
    <w:uiPriority w:val="99"/>
    <w:rsid w:val="00A14721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li-40qowt-listqowt-stl-a3">
    <w:name w:val="qowt-li-4_0 qowt-list qowt-stl-a3"/>
    <w:basedOn w:val="Normal"/>
    <w:uiPriority w:val="99"/>
    <w:rsid w:val="00A14721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li-50qowt-listqowt-stl-a3">
    <w:name w:val="qowt-li-5_0 qowt-list qowt-stl-a3"/>
    <w:basedOn w:val="Normal"/>
    <w:uiPriority w:val="99"/>
    <w:rsid w:val="008F42D5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qowt-font3-arial">
    <w:name w:val="qowt-font3-arial"/>
    <w:basedOn w:val="DefaultParagraphFont"/>
    <w:uiPriority w:val="99"/>
    <w:rsid w:val="008F42D5"/>
  </w:style>
  <w:style w:type="paragraph" w:customStyle="1" w:styleId="qowt-stl-1">
    <w:name w:val="qowt-stl-1"/>
    <w:basedOn w:val="Normal"/>
    <w:uiPriority w:val="99"/>
    <w:rsid w:val="008F42D5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stl-">
    <w:name w:val="qowt-stl-обычный"/>
    <w:basedOn w:val="Normal"/>
    <w:uiPriority w:val="99"/>
    <w:rsid w:val="00E910E1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stl-0">
    <w:name w:val="qowt-stl-безинтервала"/>
    <w:basedOn w:val="Normal"/>
    <w:uiPriority w:val="99"/>
    <w:rsid w:val="00E910E1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li-10qowt-listqowt-stl-">
    <w:name w:val="qowt-li-1_0 qowt-list qowt-stl-обычный"/>
    <w:basedOn w:val="Normal"/>
    <w:uiPriority w:val="99"/>
    <w:rsid w:val="00E910E1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stl-3">
    <w:name w:val="qowt-stl-содержимоетаблицы"/>
    <w:basedOn w:val="Normal"/>
    <w:uiPriority w:val="99"/>
    <w:rsid w:val="00E910E1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li-00qowt-listqowt-stl-a3">
    <w:name w:val="qowt-li-0_0 qowt-list qowt-stl-a3"/>
    <w:basedOn w:val="Normal"/>
    <w:uiPriority w:val="99"/>
    <w:rsid w:val="00EE2C64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li-90qowt-listqowt-stl-a4">
    <w:name w:val="qowt-li-9_0 qowt-list qowt-stl-a4"/>
    <w:basedOn w:val="Normal"/>
    <w:uiPriority w:val="99"/>
    <w:rsid w:val="0000508A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li-30qowt-listqowt-stl-a4">
    <w:name w:val="qowt-li-3_0 qowt-list qowt-stl-a4"/>
    <w:basedOn w:val="Normal"/>
    <w:uiPriority w:val="99"/>
    <w:rsid w:val="0000508A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li-50qowt-listqowt-stl-a4">
    <w:name w:val="qowt-li-5_0 qowt-list qowt-stl-a4"/>
    <w:basedOn w:val="Normal"/>
    <w:uiPriority w:val="99"/>
    <w:rsid w:val="0000508A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qowt-li-70qowt-listqowt-stl-a4">
    <w:name w:val="qowt-li-7_0 qowt-list qowt-stl-a4"/>
    <w:basedOn w:val="Normal"/>
    <w:uiPriority w:val="99"/>
    <w:rsid w:val="0000508A"/>
    <w:pPr>
      <w:spacing w:before="100" w:beforeAutospacing="1" w:after="100" w:afterAutospacing="1" w:line="240" w:lineRule="auto"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55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5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5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5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55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5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558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55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5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55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5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5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5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55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558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5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5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558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55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5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55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ipopins.umi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aripopins.umi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ripopins.umi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aripopins.umi.ru" TargetMode="External"/><Relationship Id="rId10" Type="http://schemas.openxmlformats.org/officeDocument/2006/relationships/hyperlink" Target="http://maripopins.umi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ripopins.um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630</TotalTime>
  <Pages>22</Pages>
  <Words>4576</Words>
  <Characters>26088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Филиппова</dc:creator>
  <cp:keywords/>
  <dc:description/>
  <cp:lastModifiedBy>Филиппова</cp:lastModifiedBy>
  <cp:revision>12</cp:revision>
  <cp:lastPrinted>2017-08-16T08:19:00Z</cp:lastPrinted>
  <dcterms:created xsi:type="dcterms:W3CDTF">2016-11-07T05:49:00Z</dcterms:created>
  <dcterms:modified xsi:type="dcterms:W3CDTF">2017-10-30T13:26:00Z</dcterms:modified>
</cp:coreProperties>
</file>