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Pr="000E07F4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B64EF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97606F">
        <w:rPr>
          <w:rFonts w:ascii="Times New Roman" w:hAnsi="Times New Roman"/>
          <w:b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5.5pt;height:69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Происшествие"/>
          </v:shape>
        </w:pict>
      </w:r>
    </w:p>
    <w:p w:rsidR="00897DA3" w:rsidRPr="00821160" w:rsidRDefault="00897DA3" w:rsidP="00821160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897DA3" w:rsidRDefault="00897DA3" w:rsidP="00B64EF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97606F">
        <w:rPr>
          <w:rFonts w:ascii="Times New Roman" w:hAnsi="Times New Roman"/>
          <w:b/>
          <w:sz w:val="40"/>
          <w:szCs w:val="40"/>
        </w:rPr>
        <w:pict>
          <v:shape id="_x0000_i1026" type="#_x0000_t136" style="width:210.75pt;height:50.2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в стране"/>
          </v:shape>
        </w:pict>
      </w:r>
    </w:p>
    <w:p w:rsidR="00897DA3" w:rsidRPr="000E07F4" w:rsidRDefault="00897DA3" w:rsidP="00B64EF5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97606F">
        <w:rPr>
          <w:rFonts w:ascii="Times New Roman" w:hAnsi="Times New Roman"/>
          <w:b/>
          <w:sz w:val="40"/>
          <w:szCs w:val="40"/>
        </w:rPr>
        <w:pict>
          <v:shape id="_x0000_i1027" type="#_x0000_t136" style="width:313.5pt;height:69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Светофории"/>
          </v:shape>
        </w:pict>
      </w:r>
    </w:p>
    <w:p w:rsidR="00897DA3" w:rsidRPr="000E07F4" w:rsidRDefault="00897DA3" w:rsidP="00B64EF5">
      <w:pPr>
        <w:spacing w:after="0" w:line="240" w:lineRule="auto"/>
        <w:jc w:val="center"/>
        <w:rPr>
          <w:rFonts w:ascii="Times New Roman" w:hAnsi="Times New Roman"/>
          <w:b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Pr="00583F3F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Pr="00784FC2" w:rsidRDefault="00897DA3" w:rsidP="00583F3F">
      <w:pPr>
        <w:spacing w:after="0" w:line="240" w:lineRule="auto"/>
        <w:jc w:val="center"/>
        <w:rPr>
          <w:rFonts w:ascii="Times New Roman" w:hAnsi="Times New Roman"/>
          <w:b/>
          <w:color w:val="0000FF"/>
          <w:sz w:val="40"/>
          <w:szCs w:val="40"/>
        </w:rPr>
      </w:pPr>
      <w:r w:rsidRPr="00784FC2">
        <w:rPr>
          <w:rFonts w:ascii="Times New Roman" w:hAnsi="Times New Roman"/>
          <w:b/>
          <w:color w:val="0000FF"/>
          <w:sz w:val="40"/>
          <w:szCs w:val="40"/>
        </w:rPr>
        <w:t>Сценарий праздника</w:t>
      </w:r>
    </w:p>
    <w:p w:rsidR="00897DA3" w:rsidRPr="00784FC2" w:rsidRDefault="00897DA3" w:rsidP="00C50021">
      <w:pPr>
        <w:spacing w:after="0" w:line="240" w:lineRule="auto"/>
        <w:jc w:val="center"/>
        <w:rPr>
          <w:rFonts w:ascii="Times New Roman" w:hAnsi="Times New Roman"/>
          <w:b/>
          <w:color w:val="0000FF"/>
          <w:sz w:val="40"/>
          <w:szCs w:val="40"/>
        </w:rPr>
      </w:pPr>
      <w:r w:rsidRPr="00784FC2">
        <w:rPr>
          <w:rFonts w:ascii="Times New Roman" w:hAnsi="Times New Roman"/>
          <w:b/>
          <w:color w:val="0000FF"/>
          <w:sz w:val="40"/>
          <w:szCs w:val="40"/>
        </w:rPr>
        <w:t>для детей старшего дошкольного возраста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Pr="00821160" w:rsidRDefault="00897DA3" w:rsidP="00821160">
      <w:pPr>
        <w:tabs>
          <w:tab w:val="left" w:pos="2475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21160">
        <w:rPr>
          <w:rFonts w:ascii="Times New Roman" w:hAnsi="Times New Roman"/>
          <w:b/>
          <w:sz w:val="32"/>
          <w:szCs w:val="32"/>
        </w:rPr>
        <w:t xml:space="preserve">Подготовила </w:t>
      </w:r>
      <w:r>
        <w:rPr>
          <w:rFonts w:ascii="Times New Roman" w:hAnsi="Times New Roman"/>
          <w:b/>
          <w:sz w:val="32"/>
          <w:szCs w:val="32"/>
        </w:rPr>
        <w:t>Витеева И.В.</w:t>
      </w:r>
    </w:p>
    <w:p w:rsidR="00897DA3" w:rsidRPr="00821160" w:rsidRDefault="00897DA3" w:rsidP="00821160">
      <w:pPr>
        <w:tabs>
          <w:tab w:val="left" w:pos="2475"/>
        </w:tabs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21160">
        <w:rPr>
          <w:rFonts w:ascii="Times New Roman" w:hAnsi="Times New Roman"/>
          <w:b/>
          <w:sz w:val="32"/>
          <w:szCs w:val="32"/>
        </w:rPr>
        <w:t>воспитатель МБДОУ Д/с №32</w:t>
      </w:r>
    </w:p>
    <w:p w:rsidR="00897DA3" w:rsidRPr="00821160" w:rsidRDefault="00897DA3" w:rsidP="00735BA1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18pt;margin-top:13.6pt;width:209.25pt;height:225pt;z-index:-251658240">
            <v:imagedata r:id="rId4" o:title="" croptop="1743f" cropbottom="3500f" cropleft="3476f" cropright="6649f"/>
          </v:shape>
        </w:pic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  <w:r>
        <w:rPr>
          <w:noProof/>
          <w:lang w:eastAsia="ru-RU"/>
        </w:rPr>
        <w:pict>
          <v:shape id="_x0000_s1027" type="#_x0000_t75" alt="" style="position:absolute;margin-left:306pt;margin-top:1.7pt;width:180pt;height:243pt;z-index:-251657216">
            <v:imagedata r:id="rId5" o:title="" cropleft="6868f" cropright="7155f"/>
          </v:shape>
        </w:pic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Pr="00C50021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w:pict>
          <v:shape id="_x0000_s1028" type="#_x0000_t75" alt="" style="position:absolute;margin-left:5in;margin-top:11.2pt;width:27pt;height:63pt;z-index:-251656192">
            <v:imagedata r:id="rId6" o:title="" cropleft="16733f" cropright="19764f"/>
          </v:shape>
        </w:pict>
      </w:r>
    </w:p>
    <w:p w:rsidR="00897DA3" w:rsidRDefault="00897DA3" w:rsidP="00C50021">
      <w:pPr>
        <w:tabs>
          <w:tab w:val="left" w:pos="58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97DA3" w:rsidRDefault="00897DA3" w:rsidP="00C50021">
      <w:pPr>
        <w:tabs>
          <w:tab w:val="left" w:pos="58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97DA3" w:rsidRDefault="00897DA3" w:rsidP="00814431">
      <w:pPr>
        <w:tabs>
          <w:tab w:val="left" w:pos="580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7DA3" w:rsidRDefault="00897DA3" w:rsidP="00C50021">
      <w:pPr>
        <w:tabs>
          <w:tab w:val="left" w:pos="58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97DA3" w:rsidRDefault="00897DA3" w:rsidP="003A3B84">
      <w:pPr>
        <w:tabs>
          <w:tab w:val="left" w:pos="58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5002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897DA3" w:rsidRDefault="00897DA3" w:rsidP="003A3B84">
      <w:pPr>
        <w:tabs>
          <w:tab w:val="left" w:pos="580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97DA3" w:rsidRPr="00C50021" w:rsidRDefault="00897DA3" w:rsidP="00735B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50021">
        <w:rPr>
          <w:rFonts w:ascii="Times New Roman" w:hAnsi="Times New Roman"/>
          <w:b/>
          <w:sz w:val="28"/>
          <w:szCs w:val="28"/>
        </w:rPr>
        <w:t xml:space="preserve"> </w:t>
      </w:r>
    </w:p>
    <w:p w:rsidR="00897DA3" w:rsidRPr="00A2191A" w:rsidRDefault="00897DA3" w:rsidP="00735BA1">
      <w:pPr>
        <w:spacing w:after="0" w:line="240" w:lineRule="auto"/>
        <w:rPr>
          <w:rFonts w:ascii="Times New Roman" w:hAnsi="Times New Roman"/>
          <w:b/>
          <w:sz w:val="20"/>
          <w:szCs w:val="28"/>
        </w:rPr>
      </w:pPr>
    </w:p>
    <w:p w:rsidR="00897DA3" w:rsidRDefault="00897DA3" w:rsidP="00C5002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97DA3" w:rsidRPr="00814431" w:rsidRDefault="00897DA3" w:rsidP="0062794B">
      <w:pPr>
        <w:spacing w:after="0" w:line="240" w:lineRule="auto"/>
        <w:ind w:left="540" w:hanging="540"/>
        <w:jc w:val="center"/>
        <w:rPr>
          <w:rFonts w:ascii="Times New Roman" w:hAnsi="Times New Roman"/>
          <w:b/>
          <w:sz w:val="32"/>
          <w:szCs w:val="32"/>
        </w:rPr>
      </w:pPr>
      <w:r w:rsidRPr="00814431">
        <w:rPr>
          <w:rFonts w:ascii="Times New Roman" w:hAnsi="Times New Roman"/>
          <w:b/>
          <w:sz w:val="32"/>
          <w:szCs w:val="32"/>
        </w:rPr>
        <w:t>2017 год</w:t>
      </w:r>
    </w:p>
    <w:p w:rsidR="00897DA3" w:rsidRPr="00814431" w:rsidRDefault="00897DA3" w:rsidP="0082116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14431">
        <w:rPr>
          <w:rFonts w:ascii="Times New Roman" w:hAnsi="Times New Roman"/>
          <w:sz w:val="32"/>
          <w:szCs w:val="32"/>
        </w:rPr>
        <w:t>п. Балакирево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1E7EAA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3C21DA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3C21DA">
        <w:rPr>
          <w:rFonts w:ascii="Times New Roman" w:hAnsi="Times New Roman"/>
          <w:b/>
          <w:sz w:val="32"/>
          <w:szCs w:val="32"/>
          <w:u w:val="single"/>
        </w:rPr>
        <w:t>Цель</w:t>
      </w:r>
      <w:r w:rsidRPr="003C21DA">
        <w:rPr>
          <w:rFonts w:ascii="Times New Roman" w:hAnsi="Times New Roman"/>
          <w:b/>
          <w:sz w:val="32"/>
          <w:szCs w:val="32"/>
        </w:rPr>
        <w:t>:</w:t>
      </w:r>
      <w:r w:rsidRPr="003C21DA">
        <w:rPr>
          <w:rFonts w:ascii="Times New Roman" w:hAnsi="Times New Roman"/>
          <w:sz w:val="32"/>
          <w:szCs w:val="32"/>
        </w:rPr>
        <w:t xml:space="preserve"> создать у детей праздничное настроение</w:t>
      </w:r>
      <w:r>
        <w:rPr>
          <w:rFonts w:ascii="Times New Roman" w:hAnsi="Times New Roman"/>
          <w:sz w:val="32"/>
          <w:szCs w:val="32"/>
        </w:rPr>
        <w:t xml:space="preserve">, 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</w:t>
      </w:r>
      <w:r w:rsidRPr="003C21D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акреп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ить знание</w:t>
      </w:r>
      <w:r w:rsidRPr="003C21D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правил дорожного движения на практике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в игровой форме</w:t>
      </w:r>
      <w:r w:rsidRPr="003C21D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</w:p>
    <w:p w:rsidR="00897DA3" w:rsidRPr="001E7EAA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3C21DA" w:rsidRDefault="00897DA3" w:rsidP="00735BA1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3C21DA">
        <w:rPr>
          <w:rFonts w:ascii="Times New Roman" w:hAnsi="Times New Roman"/>
          <w:b/>
          <w:sz w:val="32"/>
          <w:szCs w:val="32"/>
          <w:u w:val="single"/>
        </w:rPr>
        <w:t>Задачи:</w:t>
      </w:r>
    </w:p>
    <w:p w:rsidR="00897DA3" w:rsidRPr="003C21DA" w:rsidRDefault="00897DA3" w:rsidP="00735BA1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3C21DA">
        <w:rPr>
          <w:rFonts w:ascii="Times New Roman" w:hAnsi="Times New Roman"/>
          <w:b/>
          <w:i/>
          <w:sz w:val="32"/>
          <w:szCs w:val="32"/>
        </w:rPr>
        <w:t>Воспитательные</w:t>
      </w:r>
    </w:p>
    <w:p w:rsidR="00897DA3" w:rsidRPr="005903C7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5903C7">
        <w:rPr>
          <w:rFonts w:ascii="Times New Roman" w:hAnsi="Times New Roman"/>
          <w:sz w:val="32"/>
          <w:szCs w:val="32"/>
          <w:shd w:val="clear" w:color="auto" w:fill="FFFFFF"/>
        </w:rPr>
        <w:t xml:space="preserve">- </w:t>
      </w:r>
      <w:r>
        <w:rPr>
          <w:rFonts w:ascii="Times New Roman" w:hAnsi="Times New Roman"/>
          <w:sz w:val="32"/>
          <w:szCs w:val="32"/>
          <w:shd w:val="clear" w:color="auto" w:fill="FFFFFF"/>
        </w:rPr>
        <w:t>в</w:t>
      </w:r>
      <w:r w:rsidRPr="005903C7">
        <w:rPr>
          <w:rFonts w:ascii="Times New Roman" w:hAnsi="Times New Roman"/>
          <w:sz w:val="32"/>
          <w:szCs w:val="32"/>
          <w:shd w:val="clear" w:color="auto" w:fill="FFFFFF"/>
        </w:rPr>
        <w:t>оспитывать интерес у детей к накоплению знаний правил дорожного движения.</w:t>
      </w:r>
    </w:p>
    <w:p w:rsidR="00897DA3" w:rsidRPr="003C21DA" w:rsidRDefault="00897DA3" w:rsidP="00735BA1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3C21DA">
        <w:rPr>
          <w:rFonts w:ascii="Times New Roman" w:hAnsi="Times New Roman"/>
          <w:b/>
          <w:i/>
          <w:sz w:val="32"/>
          <w:szCs w:val="32"/>
        </w:rPr>
        <w:t>развивающие</w:t>
      </w:r>
    </w:p>
    <w:p w:rsidR="00897DA3" w:rsidRPr="003C21DA" w:rsidRDefault="00897DA3" w:rsidP="003C21DA">
      <w:pPr>
        <w:pStyle w:val="NormalWeb"/>
        <w:shd w:val="clear" w:color="auto" w:fill="FFFFFF"/>
        <w:spacing w:before="60" w:beforeAutospacing="0" w:after="105" w:afterAutospacing="0" w:line="281" w:lineRule="atLeast"/>
        <w:textAlignment w:val="baseline"/>
        <w:rPr>
          <w:sz w:val="32"/>
          <w:szCs w:val="32"/>
        </w:rPr>
      </w:pPr>
      <w:r w:rsidRPr="003C21DA">
        <w:rPr>
          <w:sz w:val="32"/>
          <w:szCs w:val="32"/>
        </w:rPr>
        <w:t>- развивать ловкость, внимание, сосредоточенность, смекалку, логическое мышление, ориентировку в пространстве, координацию речи и движения;</w:t>
      </w:r>
    </w:p>
    <w:p w:rsidR="00897DA3" w:rsidRPr="003C21DA" w:rsidRDefault="00897DA3" w:rsidP="00735BA1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3C21DA">
        <w:rPr>
          <w:rFonts w:ascii="Times New Roman" w:hAnsi="Times New Roman"/>
          <w:b/>
          <w:i/>
          <w:sz w:val="32"/>
          <w:szCs w:val="32"/>
        </w:rPr>
        <w:t>об</w:t>
      </w:r>
      <w:r>
        <w:rPr>
          <w:rFonts w:ascii="Times New Roman" w:hAnsi="Times New Roman"/>
          <w:b/>
          <w:i/>
          <w:sz w:val="32"/>
          <w:szCs w:val="32"/>
        </w:rPr>
        <w:t>разовательные</w:t>
      </w:r>
    </w:p>
    <w:p w:rsidR="00897DA3" w:rsidRDefault="00897DA3" w:rsidP="005903C7">
      <w:pPr>
        <w:pStyle w:val="NormalWeb"/>
        <w:shd w:val="clear" w:color="auto" w:fill="FFFFFF"/>
        <w:spacing w:before="0" w:beforeAutospacing="0" w:after="0" w:afterAutospacing="0" w:line="281" w:lineRule="atLeast"/>
        <w:textAlignment w:val="baseline"/>
        <w:rPr>
          <w:sz w:val="32"/>
          <w:szCs w:val="32"/>
        </w:rPr>
      </w:pPr>
      <w:r w:rsidRPr="005903C7">
        <w:rPr>
          <w:sz w:val="32"/>
          <w:szCs w:val="32"/>
        </w:rPr>
        <w:t>- обобщить знания</w:t>
      </w:r>
      <w:r w:rsidRPr="005903C7">
        <w:rPr>
          <w:rStyle w:val="apple-converted-space"/>
          <w:sz w:val="32"/>
          <w:szCs w:val="32"/>
        </w:rPr>
        <w:t> </w:t>
      </w:r>
      <w:hyperlink r:id="rId7" w:history="1">
        <w:r w:rsidRPr="00784FC2">
          <w:rPr>
            <w:rStyle w:val="Hyperlink"/>
            <w:color w:val="auto"/>
            <w:sz w:val="32"/>
            <w:szCs w:val="32"/>
            <w:u w:val="none"/>
            <w:bdr w:val="none" w:sz="0" w:space="0" w:color="auto" w:frame="1"/>
          </w:rPr>
          <w:t>детей</w:t>
        </w:r>
      </w:hyperlink>
      <w:r w:rsidRPr="00784FC2">
        <w:rPr>
          <w:rStyle w:val="apple-converted-space"/>
          <w:sz w:val="32"/>
          <w:szCs w:val="32"/>
        </w:rPr>
        <w:t> </w:t>
      </w:r>
      <w:r w:rsidRPr="005903C7">
        <w:rPr>
          <w:sz w:val="32"/>
          <w:szCs w:val="32"/>
        </w:rPr>
        <w:t>о транспорте, Правилах дорожного движения, правилах поведения на улице;</w:t>
      </w:r>
    </w:p>
    <w:p w:rsidR="00897DA3" w:rsidRPr="005903C7" w:rsidRDefault="00897DA3" w:rsidP="005903C7">
      <w:pPr>
        <w:pStyle w:val="NormalWeb"/>
        <w:shd w:val="clear" w:color="auto" w:fill="FFFFFF"/>
        <w:spacing w:before="0" w:beforeAutospacing="0" w:after="0" w:afterAutospacing="0" w:line="281" w:lineRule="atLeast"/>
        <w:textAlignment w:val="baseline"/>
        <w:rPr>
          <w:sz w:val="32"/>
          <w:szCs w:val="32"/>
        </w:rPr>
      </w:pPr>
    </w:p>
    <w:p w:rsidR="00897DA3" w:rsidRPr="00784FC2" w:rsidRDefault="00897DA3" w:rsidP="00735BA1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784FC2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r w:rsidRPr="00784FC2">
        <w:rPr>
          <w:rFonts w:ascii="Times New Roman" w:hAnsi="Times New Roman"/>
          <w:b/>
          <w:sz w:val="32"/>
          <w:szCs w:val="32"/>
        </w:rPr>
        <w:t xml:space="preserve"> Материалы и оборудование: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костюмы  для царя Светофора, трёх пажей (красные, жёлтые, зелёные береты и пелерины), бабы Яги;</w:t>
      </w:r>
    </w:p>
    <w:p w:rsidR="00897DA3" w:rsidRPr="001E7EAA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покрывало для колдовства; 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проектор;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экран;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музыкальный центр;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- 2 светофора на стойках со съёмными кружками;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по две шапочки красного, жёлтого и зеленого цвета;</w:t>
      </w:r>
    </w:p>
    <w:p w:rsidR="00897DA3" w:rsidRPr="001E7EAA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покрывало для колдовства; 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0"/>
          <w:szCs w:val="28"/>
        </w:rPr>
        <w:t xml:space="preserve"> </w:t>
      </w:r>
      <w:r w:rsidRPr="005903C7">
        <w:rPr>
          <w:rFonts w:ascii="Times New Roman" w:hAnsi="Times New Roman"/>
          <w:sz w:val="32"/>
          <w:szCs w:val="32"/>
        </w:rPr>
        <w:t>- рули</w:t>
      </w:r>
      <w:r>
        <w:rPr>
          <w:rFonts w:ascii="Times New Roman" w:hAnsi="Times New Roman"/>
          <w:sz w:val="32"/>
          <w:szCs w:val="32"/>
        </w:rPr>
        <w:t>;</w:t>
      </w:r>
    </w:p>
    <w:p w:rsidR="00897DA3" w:rsidRPr="005903C7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- 6 кубов с кругами красного, желтого и зеленого цветов для светофоров.</w:t>
      </w: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Pr="005903C7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Default="00897DA3" w:rsidP="00735BA1">
      <w:pPr>
        <w:spacing w:after="0" w:line="240" w:lineRule="auto"/>
        <w:rPr>
          <w:rFonts w:ascii="Times New Roman" w:hAnsi="Times New Roman"/>
          <w:sz w:val="20"/>
          <w:szCs w:val="28"/>
        </w:rPr>
      </w:pPr>
    </w:p>
    <w:p w:rsidR="00897DA3" w:rsidRPr="00D34675" w:rsidRDefault="00897DA3" w:rsidP="0076347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D3467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Звучит мелодия заставки к детской телевизионной передаче «В гостях у сказки».</w:t>
      </w:r>
    </w:p>
    <w:p w:rsidR="00897DA3" w:rsidRPr="00D34675" w:rsidRDefault="00897DA3" w:rsidP="00D3467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В зал входит Сказочница, одетая в русский народный костюм.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</w:t>
      </w: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</w:t>
      </w:r>
      <w:r w:rsidRPr="00D34675">
        <w:rPr>
          <w:rFonts w:ascii="Times New Roman" w:hAnsi="Times New Roman"/>
          <w:sz w:val="32"/>
          <w:szCs w:val="32"/>
        </w:rPr>
        <w:t>: Здравствуйте, друзья!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Вы узнали? Сказочница я.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Меня к вам тропка привела,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Которая по полю пролегла.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Вижу справа дом-домок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И не низок, не высок.</w:t>
      </w:r>
    </w:p>
    <w:p w:rsidR="00897DA3" w:rsidRPr="00D34675" w:rsidRDefault="00897DA3" w:rsidP="00735BA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Зайти решила в этот дом.</w:t>
      </w:r>
    </w:p>
    <w:p w:rsidR="00897DA3" w:rsidRPr="00D34675" w:rsidRDefault="00897DA3" w:rsidP="00735BA1">
      <w:pPr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Узнать, кто проживает в нем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</w:t>
      </w:r>
      <w:r w:rsidRPr="00D34675">
        <w:rPr>
          <w:rFonts w:ascii="Times New Roman" w:hAnsi="Times New Roman"/>
          <w:b/>
          <w:sz w:val="32"/>
          <w:szCs w:val="32"/>
          <w:u w:val="single"/>
        </w:rPr>
        <w:t>Муз. рук</w:t>
      </w:r>
      <w:r w:rsidRPr="00D34675">
        <w:rPr>
          <w:rFonts w:ascii="Times New Roman" w:hAnsi="Times New Roman"/>
          <w:sz w:val="32"/>
          <w:szCs w:val="32"/>
        </w:rPr>
        <w:t xml:space="preserve">:     Здесь живут ребята,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Маленькие дошколята.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</w:t>
      </w:r>
      <w:r w:rsidRPr="00D34675">
        <w:rPr>
          <w:rFonts w:ascii="Times New Roman" w:hAnsi="Times New Roman"/>
          <w:sz w:val="32"/>
          <w:szCs w:val="32"/>
        </w:rPr>
        <w:t>: Новой сказки чудеса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Расскажу вам не спеша.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вы не зевайте,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Все на ус мотайте.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Сказка ложь, да в ней намек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Добрым молодцам урок.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Вы знаете, дети,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Есть царство-государство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На белом свете.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Светофория – страна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Называется она.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Управляет той страной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Светофор Великий.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чтоб не было какой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Там неразберихи,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Есть у этого царя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(Вам секрет открою сразу)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Три сокровища! Не зря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Бережет их пуще глаза!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Ведь в стране машин полно!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Огромное количество!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Но там порядок и покой…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…А вот и его Величество.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(В зал входит царь в сопровождении 3-х помощников, одетых в шапочки и пелерины красного, желтого и зеленого цветов.)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</w:t>
      </w:r>
      <w:r w:rsidRPr="00D34675">
        <w:rPr>
          <w:rFonts w:ascii="Times New Roman" w:hAnsi="Times New Roman"/>
          <w:sz w:val="32"/>
          <w:szCs w:val="32"/>
        </w:rPr>
        <w:t>:       Я Великий Светофор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С незапамятных времен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Перекрестками управляю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Спорные вопросы на дорогах решаю.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Есть у меня заветные вещицы: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Три волшебных огонька.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Красный, желтый и зеленый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Мне без них никак нельзя.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Пажи</w:t>
      </w:r>
      <w:r w:rsidRPr="00D34675">
        <w:rPr>
          <w:rFonts w:ascii="Times New Roman" w:hAnsi="Times New Roman"/>
          <w:sz w:val="32"/>
          <w:szCs w:val="32"/>
        </w:rPr>
        <w:t>:      Чтобы людям всем помочь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Путь пройти опасный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Горят огни и день, и ночь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1 паж</w:t>
      </w:r>
      <w:r w:rsidRPr="00D34675">
        <w:rPr>
          <w:rFonts w:ascii="Times New Roman" w:hAnsi="Times New Roman"/>
          <w:sz w:val="32"/>
          <w:szCs w:val="32"/>
        </w:rPr>
        <w:t>: Зеленый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2 паж</w:t>
      </w:r>
      <w:r w:rsidRPr="00D34675">
        <w:rPr>
          <w:rFonts w:ascii="Times New Roman" w:hAnsi="Times New Roman"/>
          <w:sz w:val="32"/>
          <w:szCs w:val="32"/>
        </w:rPr>
        <w:t>: Желтый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3 паж</w:t>
      </w:r>
      <w:r w:rsidRPr="00D34675">
        <w:rPr>
          <w:rFonts w:ascii="Times New Roman" w:hAnsi="Times New Roman"/>
          <w:sz w:val="32"/>
          <w:szCs w:val="32"/>
        </w:rPr>
        <w:t>: Красный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(Царь садится на трон. Пажи возле него. Звучит колыбельная)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 День прошел, настала ночь.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Город сонный, тихий.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Отдохнуть и царь не прочь,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Светофор Великий.</w:t>
      </w:r>
    </w:p>
    <w:p w:rsidR="00897DA3" w:rsidRPr="00D34675" w:rsidRDefault="00897DA3" w:rsidP="0055056F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 xml:space="preserve">                           (Царь и пажи засыпают)</w:t>
      </w:r>
      <w:r w:rsidRPr="00D34675">
        <w:rPr>
          <w:rFonts w:ascii="Times New Roman" w:hAnsi="Times New Roman"/>
          <w:sz w:val="32"/>
          <w:szCs w:val="32"/>
        </w:rPr>
        <w:t>.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Звучит мелодия «Тачанка». Верхом на метле в зал врывается Баба-Яга, поет:</w:t>
      </w:r>
      <w:r w:rsidRPr="00D34675">
        <w:rPr>
          <w:rFonts w:ascii="Times New Roman" w:hAnsi="Times New Roman"/>
          <w:sz w:val="32"/>
          <w:szCs w:val="32"/>
        </w:rPr>
        <w:t xml:space="preserve">    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Улетай с дороги, птица.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Зверь, с дороги уходи.</w:t>
      </w:r>
    </w:p>
    <w:p w:rsidR="00897DA3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Дайте бабушке промчаться,</w:t>
      </w:r>
    </w:p>
    <w:p w:rsidR="00897DA3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Быть мне надо впереди.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Мне не нужно светофоров,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Знаков я не признаю.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Мчусь я, еду по дорогам,</w:t>
      </w:r>
    </w:p>
    <w:p w:rsidR="00897DA3" w:rsidRPr="00D34675" w:rsidRDefault="00897DA3" w:rsidP="008E21C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>Где хочу и как хочу.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</w:t>
      </w:r>
      <w:r w:rsidRPr="00D34675">
        <w:rPr>
          <w:rFonts w:ascii="Times New Roman" w:hAnsi="Times New Roman"/>
          <w:sz w:val="32"/>
          <w:szCs w:val="32"/>
        </w:rPr>
        <w:t>: Баба-Яга, ты что расшумелась?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Не видишь, его Величество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Светофор почивать изволит.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</w:t>
      </w:r>
      <w:r w:rsidRPr="00D34675">
        <w:rPr>
          <w:rFonts w:ascii="Times New Roman" w:hAnsi="Times New Roman"/>
          <w:sz w:val="32"/>
          <w:szCs w:val="32"/>
        </w:rPr>
        <w:t>:     Какое, какое Величество?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 xml:space="preserve">Сказочница: </w:t>
      </w:r>
      <w:r w:rsidRPr="00D34675">
        <w:rPr>
          <w:rFonts w:ascii="Times New Roman" w:hAnsi="Times New Roman"/>
          <w:sz w:val="32"/>
          <w:szCs w:val="32"/>
        </w:rPr>
        <w:t>Его Величество Светофор.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</w:t>
      </w:r>
      <w:r w:rsidRPr="00D34675">
        <w:rPr>
          <w:rFonts w:ascii="Times New Roman" w:hAnsi="Times New Roman"/>
          <w:sz w:val="32"/>
          <w:szCs w:val="32"/>
        </w:rPr>
        <w:t>:     О, это я удачно зашла к вам.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Слышала я, у величества вашего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Какие-то огоньки драгоценные есть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И имеют они волшебную силу.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</w:t>
      </w:r>
      <w:r w:rsidRPr="00D34675">
        <w:rPr>
          <w:rFonts w:ascii="Times New Roman" w:hAnsi="Times New Roman"/>
          <w:sz w:val="32"/>
          <w:szCs w:val="32"/>
        </w:rPr>
        <w:t>: Да, есть у него огоньки,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Но он их как зеницу ока бережет.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Никому не дает.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</w:t>
      </w:r>
      <w:r w:rsidRPr="00D34675">
        <w:rPr>
          <w:rFonts w:ascii="Times New Roman" w:hAnsi="Times New Roman"/>
          <w:sz w:val="32"/>
          <w:szCs w:val="32"/>
        </w:rPr>
        <w:t>:  (в сторону) А мне и не надо давать,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               Я сама возьму.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Что ты там, Баба-Яга, бормочешь?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Да, я говорю, что-то ваш царь-батюшка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Спит беспокойно, вздыхает, ворочается.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ведь, чай, устает как?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Шутка ли, сказать, страной управлять.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я помочь ему смогу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Крепко уснуть помогу.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Есть у меня одеяльце,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Волшебное покрывальце.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Щас я царя укрою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И такой ему сон устрою.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8E21C0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(звучит колыбельная, Баба-Яга накрывает царя покрывалом, ходит вокруг с метлой и произносит заклинания, затем удаляется из зала)</w:t>
      </w:r>
      <w:r w:rsidRPr="00D34675">
        <w:rPr>
          <w:rFonts w:ascii="Times New Roman" w:hAnsi="Times New Roman"/>
          <w:sz w:val="32"/>
          <w:szCs w:val="32"/>
        </w:rPr>
        <w:t>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Спит царь-Батюшка, почивает.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Что беда подкралась так близко, и не знает.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А наутро, вот несчастье!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Пробудившись ото сна,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Обнаружила пропажу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Светофория – страна.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Царь:</w:t>
      </w:r>
      <w:r w:rsidRPr="00D34675">
        <w:rPr>
          <w:rFonts w:ascii="Times New Roman" w:hAnsi="Times New Roman"/>
          <w:sz w:val="32"/>
          <w:szCs w:val="32"/>
        </w:rPr>
        <w:t xml:space="preserve">              Ох, напали силы злые,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Ой, как плохо, ой, беда.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Где сокровища родные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Три заветных огонька?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 Ваше Величество, пока вы спали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Безмятежно почивали,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Здесь Баба-Яга побывала,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 что-то тут колдовала.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Она известная плутовка,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Действует быстро и ловко.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Царь:</w:t>
      </w:r>
      <w:r w:rsidRPr="00D34675">
        <w:rPr>
          <w:rFonts w:ascii="Times New Roman" w:hAnsi="Times New Roman"/>
          <w:sz w:val="32"/>
          <w:szCs w:val="32"/>
        </w:rPr>
        <w:t xml:space="preserve">              Что же делать, как же быть,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Огоньки нам как добыть?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Ведь без них нельзя никак.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Непорядок, кавардак.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Демонстрируется видеоролик «Авария на дороге».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Царь:</w:t>
      </w:r>
      <w:r w:rsidRPr="00D34675">
        <w:rPr>
          <w:rFonts w:ascii="Times New Roman" w:hAnsi="Times New Roman"/>
          <w:sz w:val="32"/>
          <w:szCs w:val="32"/>
        </w:rPr>
        <w:t xml:space="preserve">              Сколько же машин побитых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Сколько раненых, подбитых.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Вот – авария опять.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Нужно меры принимать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Обращается к пажам</w:t>
      </w:r>
      <w:r w:rsidRPr="00D34675">
        <w:rPr>
          <w:rFonts w:ascii="Times New Roman" w:hAnsi="Times New Roman"/>
          <w:sz w:val="32"/>
          <w:szCs w:val="32"/>
        </w:rPr>
        <w:t>: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Верные помощники мои,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Только вы мне поможете одни.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Вслед за Бабой-Ягой бегите,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Старую плутовку изловите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 сюда ее верните.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Пажи уходят и возвращаются с Бабой-Ягой.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Царь:</w:t>
      </w:r>
      <w:r w:rsidRPr="00D34675">
        <w:rPr>
          <w:rFonts w:ascii="Times New Roman" w:hAnsi="Times New Roman"/>
          <w:sz w:val="32"/>
          <w:szCs w:val="32"/>
        </w:rPr>
        <w:t xml:space="preserve">              Быстро огоньки верни,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 меня ты не гневи!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Ладно, ладно, не шуми.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Сядь на трон свой, отдохни.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Вижу я, тут много вас.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Будет мой такой наказ: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Вы мои задания все выполняете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И тогда огоньки свои волшебные  получаете.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Только, скажу вам, между прочим,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Задания не простые, сложные очень.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Царь:</w:t>
      </w:r>
      <w:r w:rsidRPr="00D34675">
        <w:rPr>
          <w:rFonts w:ascii="Times New Roman" w:hAnsi="Times New Roman"/>
          <w:sz w:val="32"/>
          <w:szCs w:val="32"/>
        </w:rPr>
        <w:t xml:space="preserve">              Ребятушки, дорогие, будете мне     помогать?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Надо ведь огоньки заветные возвращать.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Иначе без них беда.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На дорогах порядка не будет никогда.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Ну что ж, пора начинать.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Будете задания выполнять.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 Баба-Яга, да начинай ты, наконец.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У сказки должен быть счастливый конец.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Итак, задание первое. «Зажги огоньки на светофоре»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Ну, вот, светофоры готовы.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Можно водителей запускать.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В «Цветные автомобили поиграть».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Это будет задание второе.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А теперь задание </w:t>
      </w:r>
      <w:r>
        <w:rPr>
          <w:rFonts w:ascii="Times New Roman" w:hAnsi="Times New Roman"/>
          <w:sz w:val="32"/>
          <w:szCs w:val="32"/>
        </w:rPr>
        <w:t>третье</w:t>
      </w:r>
      <w:r w:rsidRPr="00D34675">
        <w:rPr>
          <w:rFonts w:ascii="Times New Roman" w:hAnsi="Times New Roman"/>
          <w:sz w:val="32"/>
          <w:szCs w:val="32"/>
        </w:rPr>
        <w:t>, повышенной сложности.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«Складные кубики».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Нужно выбрать кубики с правильными огоньками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 сложить светофор.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Задание 4. «Рассыпавшиеся огоньки».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Есть у меня маленькие светофорчики.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Надо в них зажечь огоньки.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 Задание 5. «Живой светофор».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Есть у меня шапочки разноцветные,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Таког</w:t>
      </w:r>
      <w:r>
        <w:rPr>
          <w:rFonts w:ascii="Times New Roman" w:hAnsi="Times New Roman"/>
          <w:sz w:val="32"/>
          <w:szCs w:val="32"/>
        </w:rPr>
        <w:t xml:space="preserve">о же цвета, как огоньки на  </w:t>
      </w:r>
      <w:r w:rsidRPr="00D34675">
        <w:rPr>
          <w:rFonts w:ascii="Times New Roman" w:hAnsi="Times New Roman"/>
          <w:sz w:val="32"/>
          <w:szCs w:val="32"/>
        </w:rPr>
        <w:t>светофоре.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Шапочки на головки надеваем,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И под музыку бегать начинаем.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А музыка затихнет, тогда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Светофор составлять пора.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Баба-Яга:</w:t>
      </w:r>
      <w:r w:rsidRPr="00D34675">
        <w:rPr>
          <w:rFonts w:ascii="Times New Roman" w:hAnsi="Times New Roman"/>
          <w:sz w:val="32"/>
          <w:szCs w:val="32"/>
        </w:rPr>
        <w:t xml:space="preserve">      Ну, молодцы, не ожидала.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Уж такие трудные задания давала,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вы царя-батюшку не подвели,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Вернуть волшебные огоньки помогли.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А теперь в зале тишина.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Наступила волшебства пора.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Эй, вы, пажи, помогайте.</w:t>
      </w:r>
    </w:p>
    <w:p w:rsidR="00897DA3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Царя волшебным покрывалом укрывайте. 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</w:t>
      </w:r>
      <w:r w:rsidRPr="00D34675">
        <w:rPr>
          <w:rFonts w:ascii="Times New Roman" w:hAnsi="Times New Roman"/>
          <w:sz w:val="32"/>
          <w:szCs w:val="32"/>
        </w:rPr>
        <w:t xml:space="preserve"> (Ходит вокруг царя).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Начинаю волшебство. Мне оно помочь должно.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Волшебные огоньки зажгитесь,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К царю-батюшке вернитесь.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Раз, два, три, четыре, пять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Покрывало можно снимать.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Царь</w:t>
      </w:r>
      <w:r w:rsidRPr="00D34675">
        <w:rPr>
          <w:rFonts w:ascii="Times New Roman" w:hAnsi="Times New Roman"/>
          <w:sz w:val="32"/>
          <w:szCs w:val="32"/>
        </w:rPr>
        <w:t>:              Какое счастье! Баба-Яга не обманула,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Драгоценные огоньки вернула.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Попрошу-ка</w:t>
      </w:r>
      <w:r>
        <w:rPr>
          <w:rFonts w:ascii="Times New Roman" w:hAnsi="Times New Roman"/>
          <w:sz w:val="32"/>
          <w:szCs w:val="32"/>
        </w:rPr>
        <w:t>,</w:t>
      </w:r>
      <w:r w:rsidRPr="00D34675">
        <w:rPr>
          <w:rFonts w:ascii="Times New Roman" w:hAnsi="Times New Roman"/>
          <w:sz w:val="32"/>
          <w:szCs w:val="32"/>
        </w:rPr>
        <w:t xml:space="preserve"> я ребят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На радостях устроить парад.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Ну-ка, ребята, скорее бегите,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Огоньки в руки берите.</w:t>
      </w:r>
    </w:p>
    <w:p w:rsidR="00897DA3" w:rsidRPr="00D34675" w:rsidRDefault="00897DA3" w:rsidP="002E7CF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 xml:space="preserve">(Дети выполняют упражнения с перестроением под фонограмму 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b/>
          <w:i/>
          <w:sz w:val="32"/>
          <w:szCs w:val="32"/>
        </w:rPr>
      </w:pPr>
      <w:r w:rsidRPr="00D34675">
        <w:rPr>
          <w:rFonts w:ascii="Times New Roman" w:hAnsi="Times New Roman"/>
          <w:b/>
          <w:i/>
          <w:sz w:val="32"/>
          <w:szCs w:val="32"/>
        </w:rPr>
        <w:t>«Песни о светофоре»).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Сказочница:</w:t>
      </w:r>
      <w:r w:rsidRPr="00D34675">
        <w:rPr>
          <w:rFonts w:ascii="Times New Roman" w:hAnsi="Times New Roman"/>
          <w:sz w:val="32"/>
          <w:szCs w:val="32"/>
        </w:rPr>
        <w:t xml:space="preserve"> Вот и сказки наступил конец,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А кто слушал ее, молодец,</w:t>
      </w: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И опять с тех давних пор</w:t>
      </w: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Царь – Великий Светофор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На троне восседает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Страною «Светофорией» управляет.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И всем неустанно говорит – напоминает: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«Все без исключения должны 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Правила дорожного движения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И не только твердо знать, но и строго выполнять».</w:t>
      </w: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b/>
          <w:sz w:val="32"/>
          <w:szCs w:val="32"/>
          <w:u w:val="single"/>
        </w:rPr>
        <w:t>Сказочница</w:t>
      </w:r>
      <w:r w:rsidRPr="00D34675">
        <w:rPr>
          <w:rFonts w:ascii="Times New Roman" w:hAnsi="Times New Roman"/>
          <w:sz w:val="32"/>
          <w:szCs w:val="32"/>
        </w:rPr>
        <w:t>: Закончим сказку дружной песней</w:t>
      </w: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D34675">
        <w:rPr>
          <w:rFonts w:ascii="Times New Roman" w:hAnsi="Times New Roman"/>
          <w:sz w:val="32"/>
          <w:szCs w:val="32"/>
        </w:rPr>
        <w:t xml:space="preserve">                                 Ее исполним все мы вместе.</w:t>
      </w: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897DA3" w:rsidRPr="00D34675" w:rsidRDefault="00897DA3" w:rsidP="006C64E3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4A4FD9">
        <w:pict>
          <v:shape id="_x0000_i1028" type="#_x0000_t75" style="width:480pt;height:326.25pt">
            <v:imagedata r:id="rId8" o:title="" croptop="7938f" cropleft="2147483647f"/>
          </v:shape>
        </w:pict>
      </w:r>
    </w:p>
    <w:sectPr w:rsidR="00897DA3" w:rsidRPr="00D34675" w:rsidSect="00814431">
      <w:pgSz w:w="11906" w:h="16838"/>
      <w:pgMar w:top="719" w:right="1466" w:bottom="899" w:left="1440" w:header="708" w:footer="708" w:gutter="0"/>
      <w:pgBorders w:offsetFrom="page">
        <w:top w:val="eclipsingSquares2" w:sz="24" w:space="24" w:color="0000FF"/>
        <w:left w:val="eclipsingSquares2" w:sz="24" w:space="24" w:color="0000FF"/>
        <w:bottom w:val="eclipsingSquares2" w:sz="24" w:space="24" w:color="0000FF"/>
        <w:right w:val="eclipsingSquares2" w:sz="24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CFB"/>
    <w:rsid w:val="00000193"/>
    <w:rsid w:val="00015AB7"/>
    <w:rsid w:val="0009280D"/>
    <w:rsid w:val="000C0FD2"/>
    <w:rsid w:val="000E07F4"/>
    <w:rsid w:val="000E32B1"/>
    <w:rsid w:val="0010571E"/>
    <w:rsid w:val="001B0534"/>
    <w:rsid w:val="001D11ED"/>
    <w:rsid w:val="001E7EAA"/>
    <w:rsid w:val="00231C9F"/>
    <w:rsid w:val="00250610"/>
    <w:rsid w:val="00271755"/>
    <w:rsid w:val="00274A99"/>
    <w:rsid w:val="002944C2"/>
    <w:rsid w:val="002D2B66"/>
    <w:rsid w:val="002E7CFB"/>
    <w:rsid w:val="00345663"/>
    <w:rsid w:val="003A3B84"/>
    <w:rsid w:val="003C21DA"/>
    <w:rsid w:val="003D4C01"/>
    <w:rsid w:val="003F199E"/>
    <w:rsid w:val="00433979"/>
    <w:rsid w:val="00453268"/>
    <w:rsid w:val="00454EA6"/>
    <w:rsid w:val="00481E4A"/>
    <w:rsid w:val="00496209"/>
    <w:rsid w:val="004A4FD9"/>
    <w:rsid w:val="004C02B7"/>
    <w:rsid w:val="004D0703"/>
    <w:rsid w:val="004D2AF9"/>
    <w:rsid w:val="0055056F"/>
    <w:rsid w:val="00557BBA"/>
    <w:rsid w:val="00562FF6"/>
    <w:rsid w:val="00577E2B"/>
    <w:rsid w:val="00583F3F"/>
    <w:rsid w:val="005903C7"/>
    <w:rsid w:val="005E6ECE"/>
    <w:rsid w:val="0062794B"/>
    <w:rsid w:val="006A77A5"/>
    <w:rsid w:val="006B1352"/>
    <w:rsid w:val="006C35B6"/>
    <w:rsid w:val="006C64E3"/>
    <w:rsid w:val="006E0F06"/>
    <w:rsid w:val="00701B52"/>
    <w:rsid w:val="00735BA1"/>
    <w:rsid w:val="00744787"/>
    <w:rsid w:val="00745F92"/>
    <w:rsid w:val="0076347A"/>
    <w:rsid w:val="00784FC2"/>
    <w:rsid w:val="00785C95"/>
    <w:rsid w:val="007C1103"/>
    <w:rsid w:val="007F15AA"/>
    <w:rsid w:val="008014C8"/>
    <w:rsid w:val="00801ABA"/>
    <w:rsid w:val="00814431"/>
    <w:rsid w:val="00821160"/>
    <w:rsid w:val="008553C2"/>
    <w:rsid w:val="00861F2F"/>
    <w:rsid w:val="0087673B"/>
    <w:rsid w:val="00897DA3"/>
    <w:rsid w:val="008D3574"/>
    <w:rsid w:val="008E21C0"/>
    <w:rsid w:val="00933829"/>
    <w:rsid w:val="0097606F"/>
    <w:rsid w:val="009A4A79"/>
    <w:rsid w:val="00A0303F"/>
    <w:rsid w:val="00A05395"/>
    <w:rsid w:val="00A2191A"/>
    <w:rsid w:val="00A574BD"/>
    <w:rsid w:val="00AC5737"/>
    <w:rsid w:val="00B53647"/>
    <w:rsid w:val="00B64EF5"/>
    <w:rsid w:val="00BB35B6"/>
    <w:rsid w:val="00BF67BF"/>
    <w:rsid w:val="00C37765"/>
    <w:rsid w:val="00C44754"/>
    <w:rsid w:val="00C50021"/>
    <w:rsid w:val="00C52F7C"/>
    <w:rsid w:val="00C60F5C"/>
    <w:rsid w:val="00C75A21"/>
    <w:rsid w:val="00CA2594"/>
    <w:rsid w:val="00CA3971"/>
    <w:rsid w:val="00CF0BB1"/>
    <w:rsid w:val="00D05FD3"/>
    <w:rsid w:val="00D14CCF"/>
    <w:rsid w:val="00D26E8B"/>
    <w:rsid w:val="00D34675"/>
    <w:rsid w:val="00DC2BDA"/>
    <w:rsid w:val="00DF580E"/>
    <w:rsid w:val="00E27A9C"/>
    <w:rsid w:val="00E348AF"/>
    <w:rsid w:val="00EA3C9F"/>
    <w:rsid w:val="00F30522"/>
    <w:rsid w:val="00F52A23"/>
    <w:rsid w:val="00F62830"/>
    <w:rsid w:val="00F8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F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903C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903C7"/>
    <w:rPr>
      <w:rFonts w:cs="Times New Roman"/>
    </w:rPr>
  </w:style>
  <w:style w:type="character" w:styleId="Hyperlink">
    <w:name w:val="Hyperlink"/>
    <w:basedOn w:val="DefaultParagraphFont"/>
    <w:uiPriority w:val="99"/>
    <w:rsid w:val="005903C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8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://pozdav.ru/page/aforizmy-pro-detej-prikolny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590</TotalTime>
  <Pages>9</Pages>
  <Words>1594</Words>
  <Characters>9092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Administratorr</dc:creator>
  <cp:keywords/>
  <dc:description/>
  <cp:lastModifiedBy>USER</cp:lastModifiedBy>
  <cp:revision>24</cp:revision>
  <cp:lastPrinted>2017-12-24T22:47:00Z</cp:lastPrinted>
  <dcterms:created xsi:type="dcterms:W3CDTF">2013-06-26T07:04:00Z</dcterms:created>
  <dcterms:modified xsi:type="dcterms:W3CDTF">2018-01-12T10:23:00Z</dcterms:modified>
</cp:coreProperties>
</file>