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Муниципальное бюджетное дошкольное образовательное учреждение </w:t>
      </w: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                           Детский сад комбинированного вида № 32</w:t>
      </w: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63pt;margin-top:6.45pt;width:315.75pt;height:99pt;z-index:251658240" fillcolor="red" strokecolor="#fc0" strokeweight="1.75pt">
            <v:fill color2="#f93"/>
            <v:shadow on="t" color="silver" opacity="52429f"/>
            <v:textpath style="font-family:&quot;Impact&quot;;v-text-kern:t" trim="t" fitpath="t" string="Сравнение свойств&#10; дерева и мелалла"/>
          </v:shape>
        </w:pict>
      </w: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A176C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Pr="00EE708E" w:rsidRDefault="00BC1CA2" w:rsidP="00DD3A3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     НОД </w:t>
      </w:r>
      <w:r w:rsidRPr="00EE708E"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 ПО ОЗНАКОМЛЕНИЮ СО СВОЙСТВАМИ ПРЕДМЕТОВ </w:t>
      </w:r>
    </w:p>
    <w:p w:rsidR="00BC1CA2" w:rsidRDefault="00BC1CA2" w:rsidP="00DD3A3F">
      <w:pPr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                                           </w:t>
      </w:r>
      <w:r w:rsidRPr="00EE708E"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>В СТАРШЕЙ ГРУППЕ</w:t>
      </w: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0pt;margin-top:9.5pt;width:252.25pt;height:333pt;z-index:251659264">
            <v:imagedata r:id="rId5" o:title="" croptop="3527f" cropbottom="3820f" cropleft="4510f" cropright="4648f"/>
          </v:shape>
        </w:pict>
      </w: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Pr="00DD3A3F" w:rsidRDefault="00BC1CA2" w:rsidP="007D44BF">
      <w:pPr>
        <w:jc w:val="center"/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>Подготовила: Илышева Анжелика Александровна,</w:t>
      </w:r>
    </w:p>
    <w:p w:rsidR="00BC1CA2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>воспитатель 1 квалификационной категории</w:t>
      </w:r>
    </w:p>
    <w:p w:rsidR="00BC1CA2" w:rsidRPr="00EE708E" w:rsidRDefault="00BC1CA2" w:rsidP="007D44B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>2017 год.</w:t>
      </w:r>
    </w:p>
    <w:p w:rsidR="00BC1CA2" w:rsidRPr="00DD3A3F" w:rsidRDefault="00BC1CA2" w:rsidP="00DD3A3F">
      <w:pPr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bookmarkStart w:id="0" w:name="_GoBack"/>
      <w:bookmarkEnd w:id="0"/>
    </w:p>
    <w:p w:rsidR="00BC1CA2" w:rsidRPr="00EE708E" w:rsidRDefault="00BC1CA2" w:rsidP="00A176CF">
      <w:pPr>
        <w:pStyle w:val="ListParagraph"/>
        <w:ind w:left="0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ЦЕЛИ:</w:t>
      </w:r>
    </w:p>
    <w:p w:rsidR="00BC1CA2" w:rsidRPr="0068216A" w:rsidRDefault="00BC1CA2" w:rsidP="0068216A">
      <w:pPr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68216A">
        <w:rPr>
          <w:rFonts w:ascii="Times New Roman" w:hAnsi="Times New Roman"/>
          <w:sz w:val="28"/>
          <w:szCs w:val="28"/>
          <w:shd w:val="clear" w:color="auto" w:fill="FFFFFF"/>
        </w:rPr>
        <w:t>Продолжать знакомить детей со свойствами дерева и металла путем элементарного экспериментирования;</w:t>
      </w:r>
      <w:r w:rsidRPr="0068216A">
        <w:rPr>
          <w:rFonts w:ascii="Times New Roman" w:hAnsi="Times New Roman"/>
          <w:sz w:val="28"/>
          <w:szCs w:val="28"/>
        </w:rPr>
        <w:br/>
      </w:r>
      <w:r w:rsidRPr="0068216A">
        <w:rPr>
          <w:rFonts w:ascii="Times New Roman" w:hAnsi="Times New Roman"/>
          <w:sz w:val="28"/>
          <w:szCs w:val="28"/>
        </w:rPr>
        <w:br/>
      </w:r>
      <w:r w:rsidRPr="00682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ЗАДАЧИ:</w:t>
      </w:r>
    </w:p>
    <w:p w:rsidR="00BC1CA2" w:rsidRPr="004054D1" w:rsidRDefault="00BC1CA2" w:rsidP="0068216A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4054D1">
        <w:rPr>
          <w:rStyle w:val="Emphasis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</w:p>
    <w:p w:rsidR="00BC1CA2" w:rsidRPr="0068216A" w:rsidRDefault="00BC1CA2" w:rsidP="0068216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sz w:val="28"/>
          <w:szCs w:val="28"/>
        </w:rPr>
        <w:t>Способствовать познавательно-исследовательской деятельности детей через элементарное экспериментирование;</w:t>
      </w:r>
    </w:p>
    <w:p w:rsidR="00BC1CA2" w:rsidRPr="00EE708E" w:rsidRDefault="00BC1CA2" w:rsidP="0068216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sz w:val="28"/>
          <w:szCs w:val="28"/>
          <w:shd w:val="clear" w:color="auto" w:fill="FFFFFF"/>
        </w:rPr>
        <w:t>Учить проводить элементарные опыты и эксперименты;</w:t>
      </w:r>
    </w:p>
    <w:p w:rsidR="00BC1CA2" w:rsidRPr="004054D1" w:rsidRDefault="00BC1CA2" w:rsidP="0068216A">
      <w:pPr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4054D1">
        <w:rPr>
          <w:rStyle w:val="Emphasis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</w:t>
      </w:r>
      <w:r w:rsidRPr="004054D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:</w:t>
      </w:r>
    </w:p>
    <w:p w:rsidR="00BC1CA2" w:rsidRPr="009E284F" w:rsidRDefault="00BC1CA2" w:rsidP="0068216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sz w:val="28"/>
          <w:szCs w:val="28"/>
          <w:shd w:val="clear" w:color="auto" w:fill="FFFFFF"/>
        </w:rPr>
        <w:t>Познакомить детей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со свойствами дерева и металла;</w:t>
      </w:r>
    </w:p>
    <w:p w:rsidR="00BC1CA2" w:rsidRPr="00EE708E" w:rsidRDefault="00BC1CA2" w:rsidP="0068216A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sz w:val="28"/>
          <w:szCs w:val="28"/>
          <w:shd w:val="clear" w:color="auto" w:fill="FFFFFF"/>
        </w:rPr>
        <w:t xml:space="preserve">Развивать познавательный интерес, мыслительную деятельность, уметь рассуждать, делать выводы; </w:t>
      </w:r>
    </w:p>
    <w:p w:rsidR="00BC1CA2" w:rsidRPr="004054D1" w:rsidRDefault="00BC1CA2" w:rsidP="0068216A">
      <w:pPr>
        <w:rPr>
          <w:rFonts w:ascii="Times New Roman" w:hAnsi="Times New Roman"/>
          <w:i/>
          <w:sz w:val="28"/>
          <w:szCs w:val="28"/>
        </w:rPr>
      </w:pPr>
      <w:r w:rsidRPr="004054D1">
        <w:rPr>
          <w:rStyle w:val="Emphasis"/>
          <w:rFonts w:ascii="Times New Roman" w:hAnsi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</w:p>
    <w:p w:rsidR="00BC1CA2" w:rsidRDefault="00BC1CA2" w:rsidP="00287748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Создавать эмоциональный настрой в группе на совместную деятельность, формировать доброжелательное отношени</w:t>
      </w:r>
      <w:r>
        <w:rPr>
          <w:rFonts w:ascii="Times New Roman" w:hAnsi="Times New Roman"/>
          <w:sz w:val="28"/>
          <w:szCs w:val="28"/>
        </w:rPr>
        <w:t>е друг к другу.</w:t>
      </w:r>
    </w:p>
    <w:p w:rsidR="00BC1CA2" w:rsidRPr="00EE708E" w:rsidRDefault="00BC1CA2" w:rsidP="0068216A">
      <w:pPr>
        <w:pStyle w:val="ListParagraph"/>
        <w:rPr>
          <w:rFonts w:ascii="Times New Roman" w:hAnsi="Times New Roman"/>
          <w:sz w:val="28"/>
          <w:szCs w:val="28"/>
        </w:rPr>
      </w:pPr>
    </w:p>
    <w:p w:rsidR="00BC1CA2" w:rsidRPr="00EE708E" w:rsidRDefault="00BC1CA2" w:rsidP="007D44BF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EE708E">
        <w:rPr>
          <w:rFonts w:ascii="Times New Roman" w:hAnsi="Times New Roman"/>
          <w:b/>
          <w:iCs/>
          <w:sz w:val="28"/>
          <w:szCs w:val="28"/>
          <w:shd w:val="clear" w:color="auto" w:fill="FFFFFF"/>
        </w:rPr>
        <w:t>МАТЕРИАЛЫ И ОБОРУДОВАНИЕ</w:t>
      </w:r>
      <w:r w:rsidRPr="00EE708E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r w:rsidRPr="00EE708E">
        <w:rPr>
          <w:rFonts w:ascii="Times New Roman" w:hAnsi="Times New Roman"/>
          <w:sz w:val="28"/>
          <w:szCs w:val="28"/>
          <w:shd w:val="clear" w:color="auto" w:fill="FFFFFF"/>
        </w:rPr>
        <w:t xml:space="preserve"> по 2 ложки (деревянные и металлические); фланелевые салфетки; 2 тазика с водой; 2 подноса; «волшебный» мешочек.</w:t>
      </w:r>
    </w:p>
    <w:p w:rsidR="00BC1CA2" w:rsidRPr="00EE708E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b/>
          <w:sz w:val="28"/>
          <w:szCs w:val="28"/>
        </w:rPr>
        <w:t>ДО НОД:</w:t>
      </w:r>
    </w:p>
    <w:p w:rsidR="00BC1CA2" w:rsidRPr="00EE708E" w:rsidRDefault="00BC1CA2" w:rsidP="004054D1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Чтение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E708E">
        <w:rPr>
          <w:rFonts w:ascii="Times New Roman" w:hAnsi="Times New Roman"/>
          <w:sz w:val="28"/>
          <w:szCs w:val="28"/>
        </w:rPr>
        <w:t>К. И. Чуковский "Федорено горе",</w:t>
      </w:r>
    </w:p>
    <w:p w:rsidR="00BC1CA2" w:rsidRPr="00EE708E" w:rsidRDefault="00BC1CA2" w:rsidP="004054D1">
      <w:pPr>
        <w:pStyle w:val="ListParagraph"/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Р. Муха,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708E">
        <w:rPr>
          <w:rFonts w:ascii="Times New Roman" w:hAnsi="Times New Roman"/>
          <w:sz w:val="28"/>
          <w:szCs w:val="28"/>
        </w:rPr>
        <w:t>В.Левин, В.Лунин "Вежливый слон".</w:t>
      </w:r>
    </w:p>
    <w:p w:rsidR="00BC1CA2" w:rsidRPr="00EE708E" w:rsidRDefault="00BC1CA2" w:rsidP="004054D1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Игры: разрезные картинки "Посуда", Лото "Посуда" и др.</w:t>
      </w:r>
    </w:p>
    <w:p w:rsidR="00BC1CA2" w:rsidRPr="00EE708E" w:rsidRDefault="00BC1CA2" w:rsidP="004054D1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Рассматривание иллюстраций о посуде.</w:t>
      </w:r>
    </w:p>
    <w:p w:rsidR="00BC1CA2" w:rsidRDefault="00BC1CA2" w:rsidP="004054D1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Беседа на тему:«Откуда к нам пришла посуда»</w:t>
      </w:r>
    </w:p>
    <w:p w:rsidR="00BC1CA2" w:rsidRPr="00EE708E" w:rsidRDefault="00BC1CA2" w:rsidP="004054D1">
      <w:pPr>
        <w:pStyle w:val="ListParagraph"/>
        <w:spacing w:after="0"/>
        <w:rPr>
          <w:rFonts w:ascii="Times New Roman" w:hAnsi="Times New Roman"/>
          <w:sz w:val="28"/>
          <w:szCs w:val="28"/>
        </w:rPr>
      </w:pPr>
    </w:p>
    <w:p w:rsidR="00BC1CA2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b/>
          <w:sz w:val="28"/>
          <w:szCs w:val="28"/>
        </w:rPr>
        <w:t>ПОСЛЕ НОД:</w:t>
      </w:r>
    </w:p>
    <w:p w:rsidR="00BC1CA2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Игра "Волшебный мешочек"</w:t>
      </w:r>
    </w:p>
    <w:p w:rsidR="00BC1CA2" w:rsidRPr="00EE708E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 xml:space="preserve">Отгадывание загадок: </w:t>
      </w:r>
    </w:p>
    <w:p w:rsidR="00BC1CA2" w:rsidRPr="00EE708E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Сюжетно-ролевые игры: "В гости к Любе"</w:t>
      </w:r>
    </w:p>
    <w:p w:rsidR="00BC1CA2" w:rsidRDefault="00BC1CA2" w:rsidP="004054D1">
      <w:p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>Рисование на тему " Мы в гостях у Любы"</w:t>
      </w:r>
    </w:p>
    <w:p w:rsidR="00BC1CA2" w:rsidRPr="00EE708E" w:rsidRDefault="00BC1CA2" w:rsidP="004054D1">
      <w:pPr>
        <w:spacing w:after="0"/>
        <w:rPr>
          <w:rFonts w:ascii="Times New Roman" w:hAnsi="Times New Roman"/>
          <w:sz w:val="28"/>
          <w:szCs w:val="28"/>
        </w:rPr>
      </w:pPr>
    </w:p>
    <w:p w:rsidR="00BC1CA2" w:rsidRPr="00EE708E" w:rsidRDefault="00BC1CA2" w:rsidP="000845C7">
      <w:pPr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b/>
          <w:sz w:val="28"/>
          <w:szCs w:val="28"/>
        </w:rPr>
        <w:t>ВИДЫ ДЕЯТЕЛЬНОСТИ:</w:t>
      </w:r>
      <w:r w:rsidRPr="00EE708E">
        <w:rPr>
          <w:rFonts w:ascii="Times New Roman" w:hAnsi="Times New Roman"/>
          <w:sz w:val="28"/>
          <w:szCs w:val="28"/>
        </w:rPr>
        <w:t xml:space="preserve"> игровая, коммуникативная, речевая,</w:t>
      </w:r>
      <w:r>
        <w:rPr>
          <w:rFonts w:ascii="Times New Roman" w:hAnsi="Times New Roman"/>
          <w:sz w:val="28"/>
          <w:szCs w:val="28"/>
        </w:rPr>
        <w:t xml:space="preserve"> познавательно-исследовательская деятельность</w:t>
      </w:r>
      <w:r w:rsidRPr="00EE708E">
        <w:rPr>
          <w:rFonts w:ascii="Times New Roman" w:hAnsi="Times New Roman"/>
          <w:sz w:val="28"/>
          <w:szCs w:val="28"/>
        </w:rPr>
        <w:t>, продуктивная.</w:t>
      </w:r>
    </w:p>
    <w:p w:rsidR="00BC1CA2" w:rsidRPr="00EE708E" w:rsidRDefault="00BC1CA2" w:rsidP="004054D1">
      <w:pPr>
        <w:spacing w:after="0"/>
        <w:rPr>
          <w:rFonts w:ascii="Times New Roman" w:hAnsi="Times New Roman"/>
          <w:b/>
          <w:sz w:val="28"/>
          <w:szCs w:val="28"/>
        </w:rPr>
      </w:pPr>
      <w:r w:rsidRPr="00EE708E">
        <w:rPr>
          <w:rFonts w:ascii="Times New Roman" w:hAnsi="Times New Roman"/>
          <w:b/>
          <w:sz w:val="28"/>
          <w:szCs w:val="28"/>
        </w:rPr>
        <w:t>ВЗАИМОДЕЙСТВИЕ С СЕМЬЯМИ ВОСПИТАННИКОВ:</w:t>
      </w:r>
    </w:p>
    <w:p w:rsidR="00BC1CA2" w:rsidRDefault="00BC1CA2" w:rsidP="004054D1">
      <w:pPr>
        <w:spacing w:after="0"/>
        <w:rPr>
          <w:rFonts w:ascii="Times New Roman" w:hAnsi="Times New Roman"/>
          <w:sz w:val="28"/>
          <w:szCs w:val="28"/>
        </w:rPr>
      </w:pPr>
      <w:r w:rsidRPr="00EE708E">
        <w:rPr>
          <w:rFonts w:ascii="Times New Roman" w:hAnsi="Times New Roman"/>
          <w:sz w:val="28"/>
          <w:szCs w:val="28"/>
        </w:rPr>
        <w:t xml:space="preserve">Просмотр мультфильма: "Лунтик и его друзья" - 30 серия. </w:t>
      </w:r>
      <w:r>
        <w:rPr>
          <w:rFonts w:ascii="Times New Roman" w:hAnsi="Times New Roman"/>
          <w:sz w:val="28"/>
          <w:szCs w:val="28"/>
        </w:rPr>
        <w:t>«</w:t>
      </w:r>
      <w:r w:rsidRPr="00EE708E">
        <w:rPr>
          <w:rFonts w:ascii="Times New Roman" w:hAnsi="Times New Roman"/>
          <w:sz w:val="28"/>
          <w:szCs w:val="28"/>
        </w:rPr>
        <w:t>Посуда</w:t>
      </w:r>
      <w:r>
        <w:rPr>
          <w:rFonts w:ascii="Times New Roman" w:hAnsi="Times New Roman"/>
          <w:sz w:val="28"/>
          <w:szCs w:val="28"/>
        </w:rPr>
        <w:t>»</w:t>
      </w:r>
    </w:p>
    <w:p w:rsidR="00BC1CA2" w:rsidRPr="004054D1" w:rsidRDefault="00BC1CA2" w:rsidP="004054D1">
      <w:pPr>
        <w:spacing w:after="0"/>
        <w:rPr>
          <w:rFonts w:ascii="Times New Roman" w:hAnsi="Times New Roman"/>
          <w:sz w:val="28"/>
          <w:szCs w:val="28"/>
        </w:rPr>
      </w:pPr>
    </w:p>
    <w:p w:rsidR="00BC1CA2" w:rsidRPr="004054D1" w:rsidRDefault="00BC1CA2" w:rsidP="000845C7">
      <w:pPr>
        <w:rPr>
          <w:rFonts w:ascii="Times New Roman" w:hAnsi="Times New Roman"/>
          <w:b/>
          <w:sz w:val="32"/>
          <w:szCs w:val="28"/>
        </w:rPr>
      </w:pPr>
      <w:r w:rsidRPr="004054D1">
        <w:rPr>
          <w:rFonts w:ascii="Times New Roman" w:hAnsi="Times New Roman"/>
          <w:b/>
          <w:sz w:val="32"/>
          <w:szCs w:val="28"/>
        </w:rPr>
        <w:t>Непосредственно - образовательная деятельность: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5103"/>
        <w:gridCol w:w="2092"/>
      </w:tblGrid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Этапы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</w:tr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Процесс вовлечения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Няня на завтрак дежурным дала деревянные ложки.  Дети обратили внимание и попросили ложки, которыми они привыкли кушать пищу.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Н.- А какая разница, ведь это тоже ложки и функция у ложек одинаковая.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Д.- эти ложки деревянные, а мы кушаем металлическими.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Правильно, ребята, ложки деревянные сделаны из ....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Д.- дерева.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ложки металлические сделаны из...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Д.- металла.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За 10 минут до завтрака.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1-2 минуты.</w:t>
            </w:r>
          </w:p>
        </w:tc>
      </w:tr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Процесс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5788">
              <w:rPr>
                <w:rFonts w:ascii="Times New Roman" w:hAnsi="Times New Roman"/>
                <w:sz w:val="28"/>
                <w:szCs w:val="28"/>
              </w:rPr>
              <w:t>целепологания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Ребята, а как можно узнать, чем отличаются ложки из дерева от ложек из металла?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- (Ответы детей).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0,5 минут</w:t>
            </w:r>
          </w:p>
        </w:tc>
      </w:tr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Процесс планирования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 предложили провести исследования различия деревянных и металлических ложек.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1,5-2 минуты</w:t>
            </w:r>
          </w:p>
        </w:tc>
      </w:tr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Процесс осуществления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По моей тарелке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     Лодочка плывет,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Лодочку с едою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     Отправляю в рот.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Про что эта загадка?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Д.- Про ложку.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У вас на столе лежат по 2 предмета, один из дерева, другой из металла, как они называются?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Это ложки. О ни бывают из дерева и из металла.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Возьмите в одну руку деревянную ложку, Вика, из чего сделана ложка?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Вика- Из дерева.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 А у тебя, Катя какая ложка?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Катя- Деревянная.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А в другую руку возьмите другую ложку, из какого она материала?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Дети- Из металла.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 Зажмите в кулачки ваши ложки. Какой предмет холоднее- металлический или деревянный?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Дети- Металлический.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Значит о металле мы можем сказать, что металл- материал холодный, а дерево какой?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Дети- Теплый.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Сейчас мы будем определять какая поверхность у деревянной ложки и металлической.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Потрогайте металл и дерево, проведите по поверхности предметов. Есть ли разница в ощущениях?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Правильно. Дерево - шероховатое, а металл - гладкий.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Предлагаю вам поиграть в игру "Оркестр".(физкультминутка)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Девочки возьмите деревянные ложки и поиграйте н них. </w:t>
            </w:r>
            <w:r w:rsidRPr="000B5788">
              <w:rPr>
                <w:rFonts w:ascii="Times New Roman" w:hAnsi="Times New Roman"/>
                <w:sz w:val="28"/>
                <w:szCs w:val="28"/>
              </w:rPr>
              <w:br/>
              <w:t>(Девочки берут по 2 деревянных ложки и ударяют ими друг о друга).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Молодцы, положите их на стол. А теперь мальчики, возьмите металлические ложки и ударьте ими. (Мальчики ударяют ложками).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Что можно сказать, чей оркестр играл звонче?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Чем отличается звук деревянных ложек от металлических?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Да, правильно, у деревянных ложек звук глухой, а у металлических - звонкий. Молодцы!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А сейчас подойдите к моему столу. (У воспитателя на столе две емкости с водой). Посмотрите, сейчас Денис отпустит металлическую ложку в таз с водой, а Максим отпустит в другой таз деревянную ложку.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(Дети выполняют указания воспитателя).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Что произошло с предметами?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Дети- Металлическая ложка утонула, а деревянная нет.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Почему?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Металлическая ложка утонула, потому, что металл - материал тяжелый, а дерево какой материал?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Дети- Легкий.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Что же легче дерево или металл?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 - Дерево легче металла.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А что тяжелее?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Дети - Металл тяжелее, чем дерево.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14,5 - 15 минут</w:t>
            </w:r>
          </w:p>
        </w:tc>
      </w:tr>
      <w:tr w:rsidR="00BC1CA2" w:rsidRPr="000B5788" w:rsidTr="00DD3A3F">
        <w:tc>
          <w:tcPr>
            <w:tcW w:w="209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Процесс рефлексия</w:t>
            </w:r>
          </w:p>
        </w:tc>
        <w:tc>
          <w:tcPr>
            <w:tcW w:w="5103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>В.-  Ребята, вам понравилось сегодняшнее занятие? О чём мы сегодня говорили?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Ответы детей: О деревянных и металлических предметах.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В.-  Чем они отличаются?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Ответы детей - Дерево- материал теплый, а металл - холодный; - Дерево -шероховатое, а металл - гладкий;         </w:t>
            </w:r>
          </w:p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B5788">
              <w:rPr>
                <w:rFonts w:ascii="Times New Roman" w:hAnsi="Times New Roman"/>
                <w:sz w:val="28"/>
                <w:szCs w:val="28"/>
              </w:rPr>
              <w:t xml:space="preserve"> -Дерево издаёт глухой звук, а металл – звонкий, -Дерево лёгкое, оно не тонет в воде, а металл – тяжёлый, он тонет.</w:t>
            </w:r>
          </w:p>
        </w:tc>
        <w:tc>
          <w:tcPr>
            <w:tcW w:w="2092" w:type="dxa"/>
          </w:tcPr>
          <w:p w:rsidR="00BC1CA2" w:rsidRPr="000B5788" w:rsidRDefault="00BC1CA2" w:rsidP="000B57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1- 1,</w:t>
            </w:r>
            <w:r w:rsidRPr="000B5788"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</w:tc>
      </w:tr>
    </w:tbl>
    <w:p w:rsidR="00BC1CA2" w:rsidRPr="00DD3A3F" w:rsidRDefault="00BC1CA2" w:rsidP="000845C7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28" type="#_x0000_t75" style="position:absolute;margin-left:99pt;margin-top:12.95pt;width:234pt;height:135pt;z-index:251660288;mso-position-horizontal-relative:text;mso-position-vertical-relative:text">
            <v:imagedata r:id="rId6" o:title="" croptop="11141f" cropbottom="5243f" cropleft="4997f" cropright="4014f" gain="74473f" blacklevel="3932f"/>
          </v:shape>
        </w:pict>
      </w:r>
    </w:p>
    <w:sectPr w:rsidR="00BC1CA2" w:rsidRPr="00DD3A3F" w:rsidSect="00DD3A3F">
      <w:pgSz w:w="11906" w:h="16838"/>
      <w:pgMar w:top="1134" w:right="850" w:bottom="1134" w:left="1701" w:header="708" w:footer="708" w:gutter="0"/>
      <w:pgBorders w:offsetFrom="page">
        <w:top w:val="weavingStrips" w:sz="20" w:space="24" w:color="0000FF"/>
        <w:left w:val="weavingStrips" w:sz="20" w:space="24" w:color="0000FF"/>
        <w:bottom w:val="weavingStrips" w:sz="20" w:space="24" w:color="0000FF"/>
        <w:right w:val="weavingStrips" w:sz="20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91104"/>
    <w:multiLevelType w:val="hybridMultilevel"/>
    <w:tmpl w:val="FE56E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6A5870"/>
    <w:multiLevelType w:val="hybridMultilevel"/>
    <w:tmpl w:val="38D25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9DE6427"/>
    <w:multiLevelType w:val="hybridMultilevel"/>
    <w:tmpl w:val="CE66C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BF"/>
    <w:rsid w:val="00074056"/>
    <w:rsid w:val="000845C7"/>
    <w:rsid w:val="00090C09"/>
    <w:rsid w:val="000B01C9"/>
    <w:rsid w:val="000B5788"/>
    <w:rsid w:val="00156474"/>
    <w:rsid w:val="002158AD"/>
    <w:rsid w:val="00287748"/>
    <w:rsid w:val="002B0941"/>
    <w:rsid w:val="00347A99"/>
    <w:rsid w:val="00362E34"/>
    <w:rsid w:val="00383717"/>
    <w:rsid w:val="004054D1"/>
    <w:rsid w:val="00512B90"/>
    <w:rsid w:val="005459A7"/>
    <w:rsid w:val="00571DEC"/>
    <w:rsid w:val="005A4A03"/>
    <w:rsid w:val="0068216A"/>
    <w:rsid w:val="006F3491"/>
    <w:rsid w:val="007D44BF"/>
    <w:rsid w:val="009A5B09"/>
    <w:rsid w:val="009E284F"/>
    <w:rsid w:val="00A176CF"/>
    <w:rsid w:val="00BC1CA2"/>
    <w:rsid w:val="00BF5CFC"/>
    <w:rsid w:val="00DA51CE"/>
    <w:rsid w:val="00DD0F1C"/>
    <w:rsid w:val="00DD3A3F"/>
    <w:rsid w:val="00E02A9E"/>
    <w:rsid w:val="00E52673"/>
    <w:rsid w:val="00EE708E"/>
    <w:rsid w:val="00FA4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49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45C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459A7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68216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238</TotalTime>
  <Pages>5</Pages>
  <Words>745</Words>
  <Characters>4253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USER</cp:lastModifiedBy>
  <cp:revision>11</cp:revision>
  <dcterms:created xsi:type="dcterms:W3CDTF">2017-11-29T19:18:00Z</dcterms:created>
  <dcterms:modified xsi:type="dcterms:W3CDTF">2018-01-12T11:27:00Z</dcterms:modified>
</cp:coreProperties>
</file>