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C02" w:rsidRDefault="00F61C02" w:rsidP="00E2537B">
      <w:pPr>
        <w:jc w:val="center"/>
        <w:rPr>
          <w:rFonts w:ascii="Times New Roman" w:hAnsi="Times New Roman"/>
          <w:b/>
          <w:sz w:val="28"/>
          <w:szCs w:val="28"/>
        </w:rPr>
      </w:pPr>
    </w:p>
    <w:p w:rsidR="00F61C02" w:rsidRDefault="00F61C02" w:rsidP="007E0CF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бюджетное дошкольное образовательное учреждение                                Детский сад комбинированного вида №32</w:t>
      </w:r>
    </w:p>
    <w:p w:rsidR="00F61C02" w:rsidRDefault="00F61C02" w:rsidP="007E0CF5">
      <w:pPr>
        <w:jc w:val="center"/>
        <w:rPr>
          <w:rFonts w:ascii="Times New Roman" w:hAnsi="Times New Roman"/>
          <w:b/>
          <w:sz w:val="28"/>
          <w:szCs w:val="28"/>
        </w:rPr>
      </w:pPr>
    </w:p>
    <w:p w:rsidR="00F61C02" w:rsidRDefault="00F61C02" w:rsidP="007E0CF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r w:rsidRPr="001E6FAF">
        <w:rPr>
          <w:rFonts w:ascii="Times New Roman" w:hAnsi="Times New Roman"/>
          <w:b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87.5pt;height:50.2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&quot;;font-weight:bold;v-text-kern:t" trim="t" fitpath="t" string="Экскурсия"/>
          </v:shape>
        </w:pict>
      </w:r>
    </w:p>
    <w:p w:rsidR="00F61C02" w:rsidRDefault="00F61C02" w:rsidP="00C4228F">
      <w:pPr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margin-left:36pt;margin-top:46.55pt;width:405pt;height:234pt;z-index:-251667456">
            <v:imagedata r:id="rId4" o:title=""/>
          </v:shape>
        </w:pict>
      </w:r>
      <w:r>
        <w:rPr>
          <w:noProof/>
          <w:lang w:eastAsia="ru-RU"/>
        </w:rPr>
        <w:pict>
          <v:shape id="_x0000_s1027" type="#_x0000_t75" alt="" style="position:absolute;margin-left:36pt;margin-top:46.55pt;width:405pt;height:234pt;z-index:-251668480">
            <v:imagedata r:id="rId4" o:title=""/>
          </v:shape>
        </w:pict>
      </w:r>
      <w:r>
        <w:rPr>
          <w:noProof/>
          <w:lang w:eastAsia="ru-RU"/>
        </w:rPr>
        <w:pict>
          <v:shape id="_x0000_s1028" type="#_x0000_t75" alt="" style="position:absolute;margin-left:36pt;margin-top:46.55pt;width:405pt;height:234pt;z-index:-251669504">
            <v:imagedata r:id="rId4" o:title=""/>
          </v:shape>
        </w:pict>
      </w:r>
      <w:r>
        <w:rPr>
          <w:noProof/>
          <w:lang w:eastAsia="ru-RU"/>
        </w:rPr>
        <w:pict>
          <v:shape id="_x0000_s1029" type="#_x0000_t75" alt="" style="position:absolute;margin-left:36pt;margin-top:46.55pt;width:405pt;height:234pt;z-index:-251671552">
            <v:imagedata r:id="rId4" o:title=""/>
          </v:shape>
        </w:pict>
      </w: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1E6FAF">
        <w:rPr>
          <w:rFonts w:ascii="Times New Roman" w:hAnsi="Times New Roman"/>
          <w:b/>
          <w:sz w:val="28"/>
          <w:szCs w:val="28"/>
        </w:rPr>
        <w:pict>
          <v:shape id="_x0000_i1026" type="#_x0000_t136" style="width:387.75pt;height:42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&quot;;font-weight:bold;v-text-kern:t" trim="t" fitpath="t" string="в картинную галерею"/>
          </v:shape>
        </w:pict>
      </w:r>
    </w:p>
    <w:p w:rsidR="00F61C02" w:rsidRDefault="00F61C02" w:rsidP="00BF7F2D">
      <w:pPr>
        <w:jc w:val="center"/>
        <w:rPr>
          <w:rFonts w:ascii="Times New Roman" w:hAnsi="Times New Roman"/>
          <w:b/>
          <w:sz w:val="28"/>
          <w:szCs w:val="28"/>
        </w:rPr>
      </w:pPr>
    </w:p>
    <w:p w:rsidR="00F61C02" w:rsidRDefault="00F61C02" w:rsidP="00BF7F2D">
      <w:pPr>
        <w:jc w:val="center"/>
        <w:rPr>
          <w:rFonts w:ascii="Times New Roman" w:hAnsi="Times New Roman"/>
          <w:b/>
          <w:sz w:val="28"/>
          <w:szCs w:val="28"/>
        </w:rPr>
      </w:pPr>
    </w:p>
    <w:p w:rsidR="00F61C02" w:rsidRDefault="00F61C02" w:rsidP="00BF7F2D">
      <w:pPr>
        <w:jc w:val="center"/>
        <w:rPr>
          <w:rFonts w:ascii="Times New Roman" w:hAnsi="Times New Roman"/>
          <w:b/>
          <w:sz w:val="28"/>
          <w:szCs w:val="28"/>
        </w:rPr>
      </w:pPr>
    </w:p>
    <w:p w:rsidR="00F61C02" w:rsidRDefault="00F61C02" w:rsidP="00BF7F2D">
      <w:pPr>
        <w:jc w:val="center"/>
        <w:rPr>
          <w:rFonts w:ascii="Times New Roman" w:hAnsi="Times New Roman"/>
          <w:b/>
          <w:sz w:val="28"/>
          <w:szCs w:val="28"/>
        </w:rPr>
      </w:pPr>
    </w:p>
    <w:p w:rsidR="00F61C02" w:rsidRDefault="00F61C02" w:rsidP="00BF7F2D">
      <w:pPr>
        <w:jc w:val="center"/>
        <w:rPr>
          <w:rFonts w:ascii="Times New Roman" w:hAnsi="Times New Roman"/>
          <w:b/>
          <w:sz w:val="28"/>
          <w:szCs w:val="28"/>
        </w:rPr>
      </w:pPr>
    </w:p>
    <w:p w:rsidR="00F61C02" w:rsidRDefault="00F61C02" w:rsidP="00BF7F2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pict>
          <v:shape id="_x0000_s1030" type="#_x0000_t75" alt="" style="position:absolute;left:0;text-align:left;margin-left:311.45pt;margin-top:5.25pt;width:97.45pt;height:117pt;z-index:251645952">
            <v:imagedata r:id="rId5" o:title=""/>
          </v:shape>
        </w:pict>
      </w:r>
    </w:p>
    <w:p w:rsidR="00F61C02" w:rsidRDefault="00F61C02" w:rsidP="00BF7F2D">
      <w:pPr>
        <w:jc w:val="center"/>
        <w:rPr>
          <w:rFonts w:ascii="Times New Roman" w:hAnsi="Times New Roman"/>
          <w:b/>
          <w:sz w:val="28"/>
          <w:szCs w:val="28"/>
        </w:rPr>
      </w:pPr>
    </w:p>
    <w:p w:rsidR="00F61C02" w:rsidRDefault="00F61C02" w:rsidP="00BF7F2D">
      <w:pPr>
        <w:jc w:val="center"/>
        <w:rPr>
          <w:rFonts w:ascii="Times New Roman" w:hAnsi="Times New Roman"/>
          <w:b/>
          <w:sz w:val="28"/>
          <w:szCs w:val="28"/>
        </w:rPr>
      </w:pPr>
    </w:p>
    <w:p w:rsidR="00F61C02" w:rsidRPr="00662585" w:rsidRDefault="00F61C02" w:rsidP="005D1703">
      <w:pPr>
        <w:rPr>
          <w:rFonts w:ascii="Times New Roman" w:hAnsi="Times New Roman"/>
          <w:b/>
          <w:color w:val="000080"/>
          <w:sz w:val="36"/>
          <w:szCs w:val="36"/>
        </w:rPr>
      </w:pPr>
    </w:p>
    <w:p w:rsidR="00F61C02" w:rsidRDefault="00F61C02" w:rsidP="007054C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62585">
        <w:rPr>
          <w:rFonts w:ascii="Times New Roman" w:hAnsi="Times New Roman"/>
          <w:b/>
          <w:color w:val="000080"/>
          <w:sz w:val="36"/>
          <w:szCs w:val="36"/>
        </w:rPr>
        <w:t>Конспект непосредственно образовательной деятельности                                          для детей группы    компенсирующей направленности                                                                                                с    фонетико-фонематическим</w:t>
      </w:r>
      <w:r>
        <w:rPr>
          <w:rFonts w:ascii="Times New Roman" w:hAnsi="Times New Roman"/>
          <w:b/>
          <w:color w:val="000080"/>
          <w:sz w:val="36"/>
          <w:szCs w:val="36"/>
        </w:rPr>
        <w:t>и</w:t>
      </w:r>
      <w:r w:rsidRPr="00662585">
        <w:rPr>
          <w:rFonts w:ascii="Times New Roman" w:hAnsi="Times New Roman"/>
          <w:b/>
          <w:color w:val="000080"/>
          <w:sz w:val="36"/>
          <w:szCs w:val="36"/>
        </w:rPr>
        <w:t xml:space="preserve"> нарушени</w:t>
      </w:r>
      <w:r>
        <w:rPr>
          <w:rFonts w:ascii="Times New Roman" w:hAnsi="Times New Roman"/>
          <w:b/>
          <w:color w:val="000080"/>
          <w:sz w:val="36"/>
          <w:szCs w:val="36"/>
        </w:rPr>
        <w:t>ями</w:t>
      </w:r>
      <w:r w:rsidRPr="00662585">
        <w:rPr>
          <w:rFonts w:ascii="Times New Roman" w:hAnsi="Times New Roman"/>
          <w:b/>
          <w:color w:val="000080"/>
          <w:sz w:val="36"/>
          <w:szCs w:val="36"/>
        </w:rPr>
        <w:t xml:space="preserve"> речи</w:t>
      </w:r>
    </w:p>
    <w:p w:rsidR="00F61C02" w:rsidRDefault="00F61C02" w:rsidP="007054C5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F61C02" w:rsidRPr="007054C5" w:rsidRDefault="00F61C02" w:rsidP="007054C5">
      <w:pPr>
        <w:spacing w:line="240" w:lineRule="auto"/>
        <w:ind w:left="567" w:hanging="567"/>
        <w:rPr>
          <w:rFonts w:ascii="Times New Roman" w:hAnsi="Times New Roman"/>
          <w:b/>
          <w:color w:val="000080"/>
          <w:sz w:val="36"/>
          <w:szCs w:val="36"/>
        </w:rPr>
      </w:pPr>
      <w:r>
        <w:rPr>
          <w:rFonts w:ascii="Times New Roman" w:hAnsi="Times New Roman"/>
          <w:b/>
          <w:sz w:val="28"/>
          <w:szCs w:val="28"/>
        </w:rPr>
        <w:t xml:space="preserve">         Подготовили:                                                                                                              </w:t>
      </w:r>
      <w:r w:rsidRPr="007054C5">
        <w:rPr>
          <w:rFonts w:ascii="Times New Roman" w:hAnsi="Times New Roman"/>
          <w:b/>
          <w:sz w:val="32"/>
          <w:szCs w:val="32"/>
        </w:rPr>
        <w:t xml:space="preserve">Левицкая Т.В.,       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воспитатель </w:t>
      </w:r>
      <w:r w:rsidRPr="007E0CF5">
        <w:rPr>
          <w:rFonts w:ascii="Times New Roman" w:hAnsi="Times New Roman"/>
          <w:b/>
          <w:sz w:val="28"/>
          <w:szCs w:val="28"/>
        </w:rPr>
        <w:t>высшей квалификационной категории</w:t>
      </w:r>
      <w:r>
        <w:rPr>
          <w:rFonts w:ascii="Times New Roman" w:hAnsi="Times New Roman"/>
          <w:b/>
          <w:sz w:val="28"/>
          <w:szCs w:val="28"/>
        </w:rPr>
        <w:t xml:space="preserve">,                            </w:t>
      </w:r>
      <w:r w:rsidRPr="007054C5">
        <w:rPr>
          <w:rFonts w:ascii="Times New Roman" w:hAnsi="Times New Roman"/>
          <w:b/>
          <w:sz w:val="32"/>
          <w:szCs w:val="32"/>
        </w:rPr>
        <w:t xml:space="preserve">Комракова З.К.,                  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>старший воспитатель высшей квалификационной категории</w:t>
      </w:r>
    </w:p>
    <w:p w:rsidR="00F61C02" w:rsidRDefault="00F61C02" w:rsidP="007054C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61C02" w:rsidRDefault="00F61C02" w:rsidP="001319C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2017 год</w:t>
      </w:r>
    </w:p>
    <w:p w:rsidR="00F61C02" w:rsidRDefault="00F61C02" w:rsidP="001319CE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F61C02" w:rsidRDefault="00F61C02" w:rsidP="001319CE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F61C02" w:rsidRDefault="00F61C02" w:rsidP="00C67CA5">
      <w:pPr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F61C02" w:rsidRDefault="00F61C02" w:rsidP="00F54818">
      <w:pPr>
        <w:spacing w:after="0"/>
        <w:rPr>
          <w:rFonts w:ascii="Times New Roman" w:hAnsi="Times New Roman"/>
          <w:b/>
          <w:sz w:val="28"/>
          <w:szCs w:val="28"/>
        </w:rPr>
      </w:pPr>
      <w:r w:rsidRPr="001A454D">
        <w:rPr>
          <w:rFonts w:ascii="Times New Roman" w:hAnsi="Times New Roman"/>
          <w:b/>
          <w:sz w:val="28"/>
          <w:szCs w:val="28"/>
          <w:u w:val="single"/>
        </w:rPr>
        <w:t>Цель:</w:t>
      </w:r>
      <w:r>
        <w:rPr>
          <w:rFonts w:ascii="Times New Roman" w:hAnsi="Times New Roman"/>
          <w:b/>
          <w:sz w:val="28"/>
          <w:szCs w:val="28"/>
        </w:rPr>
        <w:t xml:space="preserve"> Развивать речь детей посредством знакомства с произведениями              живописи.</w:t>
      </w:r>
    </w:p>
    <w:p w:rsidR="00F61C02" w:rsidRDefault="00F61C02" w:rsidP="00BF375C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C05552">
        <w:rPr>
          <w:rFonts w:ascii="Times New Roman" w:hAnsi="Times New Roman"/>
          <w:b/>
          <w:sz w:val="28"/>
          <w:szCs w:val="28"/>
          <w:u w:val="single"/>
        </w:rPr>
        <w:t>Задачи: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F61C02" w:rsidRPr="00C85AB7" w:rsidRDefault="00F61C02" w:rsidP="00BF375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- воспитательные:  </w:t>
      </w:r>
      <w:r w:rsidRPr="00C85AB7">
        <w:rPr>
          <w:rFonts w:ascii="Times New Roman" w:hAnsi="Times New Roman"/>
          <w:sz w:val="28"/>
          <w:szCs w:val="28"/>
        </w:rPr>
        <w:t>воспитывать интерес и любовь к художественному слову,  к произведениям живописи;</w:t>
      </w:r>
    </w:p>
    <w:p w:rsidR="00F61C02" w:rsidRPr="001A1C89" w:rsidRDefault="00F61C02" w:rsidP="00F54818">
      <w:pPr>
        <w:pStyle w:val="NormalWeb"/>
        <w:shd w:val="clear" w:color="auto" w:fill="FFFFFF"/>
        <w:spacing w:before="103" w:beforeAutospacing="0" w:after="0" w:afterAutospacing="0" w:line="386" w:lineRule="atLeast"/>
        <w:rPr>
          <w:sz w:val="28"/>
          <w:szCs w:val="28"/>
        </w:rPr>
      </w:pPr>
      <w:r w:rsidRPr="001A1C89">
        <w:rPr>
          <w:b/>
          <w:i/>
          <w:sz w:val="28"/>
          <w:szCs w:val="28"/>
        </w:rPr>
        <w:t>- развивающие:</w:t>
      </w:r>
      <w:r>
        <w:rPr>
          <w:b/>
          <w:i/>
          <w:sz w:val="28"/>
          <w:szCs w:val="28"/>
        </w:rPr>
        <w:t xml:space="preserve">  </w:t>
      </w:r>
      <w:r w:rsidRPr="001A1C89">
        <w:rPr>
          <w:sz w:val="28"/>
          <w:szCs w:val="28"/>
        </w:rPr>
        <w:t>развивать коммуникативные умения; развивать звуковую и интонационную культуру речи; развивать устойчивый интерес к произведениям живописи;</w:t>
      </w:r>
      <w:r>
        <w:rPr>
          <w:sz w:val="28"/>
          <w:szCs w:val="28"/>
        </w:rPr>
        <w:t xml:space="preserve"> </w:t>
      </w:r>
      <w:r w:rsidRPr="001A1C89">
        <w:rPr>
          <w:sz w:val="28"/>
          <w:szCs w:val="28"/>
        </w:rPr>
        <w:t>развивать память детей путем заучивания стихотворного речевого материала</w:t>
      </w:r>
      <w:r>
        <w:rPr>
          <w:sz w:val="28"/>
          <w:szCs w:val="28"/>
        </w:rPr>
        <w:t>;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- </w:t>
      </w:r>
      <w:r w:rsidRPr="00C85AB7">
        <w:rPr>
          <w:rFonts w:ascii="Times New Roman" w:hAnsi="Times New Roman"/>
          <w:b/>
          <w:i/>
          <w:sz w:val="28"/>
          <w:szCs w:val="28"/>
        </w:rPr>
        <w:t>образовательные:</w:t>
      </w:r>
      <w:r>
        <w:rPr>
          <w:rFonts w:ascii="Times New Roman" w:hAnsi="Times New Roman"/>
          <w:b/>
          <w:i/>
          <w:sz w:val="28"/>
          <w:szCs w:val="28"/>
        </w:rPr>
        <w:t xml:space="preserve">  </w:t>
      </w:r>
      <w:r w:rsidRPr="001A1C89">
        <w:rPr>
          <w:rFonts w:ascii="Times New Roman" w:hAnsi="Times New Roman"/>
          <w:sz w:val="28"/>
          <w:szCs w:val="28"/>
        </w:rPr>
        <w:t>продолжать знакомить с творчеством Виктора Васнецова</w:t>
      </w:r>
      <w:r>
        <w:rPr>
          <w:rFonts w:ascii="Times New Roman" w:hAnsi="Times New Roman"/>
          <w:sz w:val="28"/>
          <w:szCs w:val="28"/>
        </w:rPr>
        <w:t xml:space="preserve">; </w:t>
      </w:r>
      <w:r w:rsidRPr="00C85AB7">
        <w:rPr>
          <w:rFonts w:ascii="Times New Roman" w:hAnsi="Times New Roman"/>
          <w:sz w:val="28"/>
          <w:szCs w:val="28"/>
        </w:rPr>
        <w:t>обогащать активный словарь детей</w:t>
      </w:r>
      <w:r>
        <w:rPr>
          <w:rFonts w:ascii="Times New Roman" w:hAnsi="Times New Roman"/>
          <w:sz w:val="28"/>
          <w:szCs w:val="28"/>
        </w:rPr>
        <w:t xml:space="preserve"> (галерея,  картина, Экскурсия);</w:t>
      </w:r>
    </w:p>
    <w:p w:rsidR="00F61C02" w:rsidRPr="00B9624E" w:rsidRDefault="00F61C02" w:rsidP="00F54818">
      <w:pPr>
        <w:pStyle w:val="NormalWeb"/>
        <w:shd w:val="clear" w:color="auto" w:fill="FFFFFF"/>
        <w:spacing w:before="0" w:beforeAutospacing="0" w:after="0" w:afterAutospacing="0" w:line="386" w:lineRule="atLeas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- коррекционнные</w:t>
      </w:r>
      <w:r w:rsidRPr="00C85AB7">
        <w:rPr>
          <w:b/>
          <w:i/>
          <w:sz w:val="28"/>
          <w:szCs w:val="28"/>
        </w:rPr>
        <w:t>:</w:t>
      </w:r>
      <w:r>
        <w:rPr>
          <w:b/>
          <w:i/>
          <w:sz w:val="28"/>
          <w:szCs w:val="28"/>
        </w:rPr>
        <w:t xml:space="preserve">  </w:t>
      </w:r>
      <w:r>
        <w:rPr>
          <w:sz w:val="28"/>
          <w:szCs w:val="28"/>
        </w:rPr>
        <w:t>у</w:t>
      </w:r>
      <w:r w:rsidRPr="001A1C89">
        <w:rPr>
          <w:sz w:val="28"/>
          <w:szCs w:val="28"/>
        </w:rPr>
        <w:t>пражн</w:t>
      </w:r>
      <w:r>
        <w:rPr>
          <w:sz w:val="28"/>
          <w:szCs w:val="28"/>
        </w:rPr>
        <w:t>ять</w:t>
      </w:r>
      <w:r w:rsidRPr="001A1C89">
        <w:rPr>
          <w:sz w:val="28"/>
          <w:szCs w:val="28"/>
        </w:rPr>
        <w:t xml:space="preserve"> в правильном употреблении сформиро</w:t>
      </w:r>
      <w:r>
        <w:rPr>
          <w:sz w:val="28"/>
          <w:szCs w:val="28"/>
        </w:rPr>
        <w:t>ванных грамматических категорий;  з</w:t>
      </w:r>
      <w:r w:rsidRPr="001A1C89">
        <w:rPr>
          <w:sz w:val="28"/>
          <w:szCs w:val="28"/>
        </w:rPr>
        <w:t>акрепл</w:t>
      </w:r>
      <w:r>
        <w:rPr>
          <w:sz w:val="28"/>
          <w:szCs w:val="28"/>
        </w:rPr>
        <w:t>ять</w:t>
      </w:r>
      <w:r w:rsidRPr="001A1C89">
        <w:rPr>
          <w:sz w:val="28"/>
          <w:szCs w:val="28"/>
        </w:rPr>
        <w:t xml:space="preserve"> речевы</w:t>
      </w:r>
      <w:r>
        <w:rPr>
          <w:sz w:val="28"/>
          <w:szCs w:val="28"/>
        </w:rPr>
        <w:t>е</w:t>
      </w:r>
      <w:r w:rsidRPr="001A1C89">
        <w:rPr>
          <w:sz w:val="28"/>
          <w:szCs w:val="28"/>
        </w:rPr>
        <w:t xml:space="preserve"> навык</w:t>
      </w:r>
      <w:r>
        <w:rPr>
          <w:sz w:val="28"/>
          <w:szCs w:val="28"/>
        </w:rPr>
        <w:t>и, усвоенные</w:t>
      </w:r>
      <w:r w:rsidRPr="001A1C89">
        <w:rPr>
          <w:sz w:val="28"/>
          <w:szCs w:val="28"/>
        </w:rPr>
        <w:t xml:space="preserve"> детьми на логопедических занятиях</w:t>
      </w:r>
      <w:r>
        <w:rPr>
          <w:rStyle w:val="apple-converted-space"/>
          <w:sz w:val="28"/>
          <w:szCs w:val="28"/>
        </w:rPr>
        <w:t>;</w:t>
      </w:r>
      <w:r>
        <w:rPr>
          <w:sz w:val="28"/>
          <w:szCs w:val="28"/>
        </w:rPr>
        <w:t xml:space="preserve"> ц</w:t>
      </w:r>
      <w:r w:rsidRPr="001A1C89">
        <w:rPr>
          <w:sz w:val="28"/>
          <w:szCs w:val="28"/>
        </w:rPr>
        <w:t>еленаправленн</w:t>
      </w:r>
      <w:r>
        <w:rPr>
          <w:sz w:val="28"/>
          <w:szCs w:val="28"/>
        </w:rPr>
        <w:t>о</w:t>
      </w:r>
      <w:r w:rsidRPr="001A1C89">
        <w:rPr>
          <w:sz w:val="28"/>
          <w:szCs w:val="28"/>
        </w:rPr>
        <w:t xml:space="preserve"> активиз</w:t>
      </w:r>
      <w:r>
        <w:rPr>
          <w:sz w:val="28"/>
          <w:szCs w:val="28"/>
        </w:rPr>
        <w:t xml:space="preserve">ировать </w:t>
      </w:r>
      <w:r w:rsidRPr="001A1C89">
        <w:rPr>
          <w:sz w:val="28"/>
          <w:szCs w:val="28"/>
        </w:rPr>
        <w:t>отработанн</w:t>
      </w:r>
      <w:r>
        <w:rPr>
          <w:sz w:val="28"/>
          <w:szCs w:val="28"/>
        </w:rPr>
        <w:t>ую лексику;</w:t>
      </w:r>
      <w:r w:rsidRPr="001A1C89">
        <w:rPr>
          <w:sz w:val="28"/>
          <w:szCs w:val="28"/>
        </w:rPr>
        <w:t xml:space="preserve"> совершенствова</w:t>
      </w:r>
      <w:r>
        <w:rPr>
          <w:sz w:val="28"/>
          <w:szCs w:val="28"/>
        </w:rPr>
        <w:t>ть</w:t>
      </w:r>
      <w:r w:rsidRPr="001A1C89">
        <w:rPr>
          <w:sz w:val="28"/>
          <w:szCs w:val="28"/>
        </w:rPr>
        <w:t xml:space="preserve"> артикуляционн</w:t>
      </w:r>
      <w:r>
        <w:rPr>
          <w:sz w:val="28"/>
          <w:szCs w:val="28"/>
        </w:rPr>
        <w:t>ую</w:t>
      </w:r>
      <w:r w:rsidRPr="001A1C89">
        <w:rPr>
          <w:sz w:val="28"/>
          <w:szCs w:val="28"/>
        </w:rPr>
        <w:t>, тонк</w:t>
      </w:r>
      <w:r>
        <w:rPr>
          <w:sz w:val="28"/>
          <w:szCs w:val="28"/>
        </w:rPr>
        <w:t>ую</w:t>
      </w:r>
      <w:r w:rsidRPr="001A1C89">
        <w:rPr>
          <w:sz w:val="28"/>
          <w:szCs w:val="28"/>
        </w:rPr>
        <w:t xml:space="preserve"> и общ</w:t>
      </w:r>
      <w:r>
        <w:rPr>
          <w:sz w:val="28"/>
          <w:szCs w:val="28"/>
        </w:rPr>
        <w:t>ую</w:t>
      </w:r>
      <w:r w:rsidRPr="001A1C89">
        <w:rPr>
          <w:sz w:val="28"/>
          <w:szCs w:val="28"/>
        </w:rPr>
        <w:t xml:space="preserve"> моторик</w:t>
      </w:r>
      <w:r>
        <w:rPr>
          <w:sz w:val="28"/>
          <w:szCs w:val="28"/>
        </w:rPr>
        <w:t xml:space="preserve">у; </w:t>
      </w:r>
      <w:r>
        <w:rPr>
          <w:sz w:val="28"/>
          <w:szCs w:val="28"/>
          <w:shd w:val="clear" w:color="auto" w:fill="FFFFFF"/>
        </w:rPr>
        <w:t>с</w:t>
      </w:r>
      <w:r w:rsidRPr="001A1C89">
        <w:rPr>
          <w:sz w:val="28"/>
          <w:szCs w:val="28"/>
          <w:shd w:val="clear" w:color="auto" w:fill="FFFFFF"/>
        </w:rPr>
        <w:t>озда</w:t>
      </w:r>
      <w:r>
        <w:rPr>
          <w:sz w:val="28"/>
          <w:szCs w:val="28"/>
          <w:shd w:val="clear" w:color="auto" w:fill="FFFFFF"/>
        </w:rPr>
        <w:t>ть условия</w:t>
      </w:r>
      <w:r w:rsidRPr="001A1C89">
        <w:rPr>
          <w:sz w:val="28"/>
          <w:szCs w:val="28"/>
          <w:shd w:val="clear" w:color="auto" w:fill="FFFFFF"/>
        </w:rPr>
        <w:t xml:space="preserve"> для проявления речевой активности и подражательности, преодоления речевого негативизма</w:t>
      </w:r>
      <w:r>
        <w:rPr>
          <w:rStyle w:val="apple-converted-space"/>
          <w:sz w:val="28"/>
          <w:szCs w:val="28"/>
          <w:shd w:val="clear" w:color="auto" w:fill="FFFFFF"/>
        </w:rPr>
        <w:t>.</w:t>
      </w:r>
      <w:r w:rsidRPr="001A1C89">
        <w:rPr>
          <w:sz w:val="28"/>
          <w:szCs w:val="28"/>
        </w:rPr>
        <w:br/>
      </w:r>
    </w:p>
    <w:p w:rsidR="00F61C02" w:rsidRDefault="00F61C02" w:rsidP="00F54818">
      <w:pPr>
        <w:spacing w:after="0"/>
        <w:rPr>
          <w:rFonts w:ascii="Times New Roman" w:hAnsi="Times New Roman"/>
          <w:color w:val="000000"/>
          <w:sz w:val="28"/>
          <w:lang w:eastAsia="ru-RU"/>
        </w:rPr>
      </w:pPr>
      <w:r w:rsidRPr="00C05552">
        <w:rPr>
          <w:rFonts w:ascii="Times New Roman" w:hAnsi="Times New Roman"/>
          <w:b/>
          <w:bCs/>
          <w:color w:val="000000"/>
          <w:sz w:val="28"/>
          <w:u w:val="single"/>
          <w:lang w:eastAsia="ru-RU"/>
        </w:rPr>
        <w:t>Интеграция образовательных областей:</w:t>
      </w:r>
      <w:r w:rsidRPr="00C05552">
        <w:rPr>
          <w:rFonts w:ascii="Times New Roman" w:hAnsi="Times New Roman"/>
          <w:b/>
          <w:bCs/>
          <w:color w:val="000000"/>
          <w:sz w:val="28"/>
          <w:lang w:eastAsia="ru-RU"/>
        </w:rPr>
        <w:t> </w:t>
      </w:r>
      <w:r w:rsidRPr="00C05552">
        <w:rPr>
          <w:rFonts w:ascii="Times New Roman" w:hAnsi="Times New Roman"/>
          <w:color w:val="000000"/>
          <w:sz w:val="28"/>
          <w:lang w:eastAsia="ru-RU"/>
        </w:rPr>
        <w:t xml:space="preserve">«Физическое развитие», </w:t>
      </w:r>
    </w:p>
    <w:p w:rsidR="00F61C02" w:rsidRPr="00C0555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 w:rsidRPr="00C05552">
        <w:rPr>
          <w:rFonts w:ascii="Times New Roman" w:hAnsi="Times New Roman"/>
          <w:color w:val="000000"/>
          <w:sz w:val="28"/>
          <w:lang w:eastAsia="ru-RU"/>
        </w:rPr>
        <w:t>«Познавательное развитие», «Речевое развитие», «Художественно-эстетическое развитие»</w:t>
      </w:r>
      <w:r>
        <w:rPr>
          <w:rFonts w:ascii="Times New Roman" w:hAnsi="Times New Roman"/>
          <w:color w:val="000000"/>
          <w:sz w:val="28"/>
          <w:lang w:eastAsia="ru-RU"/>
        </w:rPr>
        <w:t>, «Социально-коммуникативное развитие».</w:t>
      </w:r>
    </w:p>
    <w:p w:rsidR="00F61C02" w:rsidRPr="00B9624E" w:rsidRDefault="00F61C02" w:rsidP="00B9624E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lang w:eastAsia="ru-RU"/>
        </w:rPr>
      </w:pPr>
      <w:r w:rsidRPr="00C05552">
        <w:rPr>
          <w:rFonts w:ascii="Times New Roman" w:hAnsi="Times New Roman"/>
          <w:b/>
          <w:bCs/>
          <w:color w:val="000000"/>
          <w:sz w:val="28"/>
          <w:u w:val="single"/>
          <w:lang w:eastAsia="ru-RU"/>
        </w:rPr>
        <w:t>Современные образовательные технологии:</w:t>
      </w:r>
      <w:r>
        <w:rPr>
          <w:rFonts w:ascii="Times New Roman" w:hAnsi="Times New Roman"/>
          <w:color w:val="000000"/>
          <w:sz w:val="28"/>
          <w:lang w:eastAsia="ru-RU"/>
        </w:rPr>
        <w:t> игровые, здоровьесберегающие.</w:t>
      </w:r>
      <w:r w:rsidRPr="00C05552">
        <w:rPr>
          <w:rFonts w:ascii="Times New Roman" w:hAnsi="Times New Roman"/>
          <w:color w:val="000000"/>
          <w:sz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lang w:eastAsia="ru-RU"/>
        </w:rPr>
        <w:t xml:space="preserve">                    </w:t>
      </w:r>
    </w:p>
    <w:p w:rsidR="00F61C02" w:rsidRDefault="00F61C02" w:rsidP="00B9624E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F61C02" w:rsidRDefault="00F61C02" w:rsidP="00B9624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Материалы и о</w:t>
      </w:r>
      <w:r w:rsidRPr="001A454D">
        <w:rPr>
          <w:rFonts w:ascii="Times New Roman" w:hAnsi="Times New Roman"/>
          <w:b/>
          <w:sz w:val="28"/>
          <w:szCs w:val="28"/>
          <w:u w:val="single"/>
        </w:rPr>
        <w:t>борудование</w:t>
      </w:r>
      <w:r>
        <w:rPr>
          <w:rFonts w:ascii="Times New Roman" w:hAnsi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/>
          <w:sz w:val="28"/>
          <w:szCs w:val="28"/>
        </w:rPr>
        <w:t xml:space="preserve">    </w:t>
      </w:r>
    </w:p>
    <w:p w:rsidR="00F61C02" w:rsidRPr="001A1C89" w:rsidRDefault="00F61C02" w:rsidP="00B9624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Проектор; </w:t>
      </w:r>
      <w:r w:rsidRPr="004D1AFB">
        <w:rPr>
          <w:rFonts w:ascii="Times New Roman" w:hAnsi="Times New Roman"/>
          <w:sz w:val="28"/>
          <w:szCs w:val="28"/>
        </w:rPr>
        <w:t xml:space="preserve"> видеоролик </w:t>
      </w:r>
      <w:r>
        <w:rPr>
          <w:rFonts w:ascii="Times New Roman" w:hAnsi="Times New Roman"/>
          <w:sz w:val="28"/>
          <w:szCs w:val="28"/>
        </w:rPr>
        <w:t xml:space="preserve"> «Песня юного х</w:t>
      </w:r>
      <w:r w:rsidRPr="004D1AFB">
        <w:rPr>
          <w:rFonts w:ascii="Times New Roman" w:hAnsi="Times New Roman"/>
          <w:sz w:val="28"/>
          <w:szCs w:val="28"/>
        </w:rPr>
        <w:t>удожник</w:t>
      </w:r>
      <w:r>
        <w:rPr>
          <w:rFonts w:ascii="Times New Roman" w:hAnsi="Times New Roman"/>
          <w:sz w:val="28"/>
          <w:szCs w:val="28"/>
        </w:rPr>
        <w:t>а</w:t>
      </w:r>
      <w:r w:rsidRPr="004D1AFB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из мультфильма «Маша и медведь»; бумажный силуэт сарафана; магнитная доска; магнитики; солнышко (мягкая игрушка); большая кисть в «юбочке»; заготовки из бумаги для вырезывания цветов. 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 w:rsidRPr="001A454D">
        <w:rPr>
          <w:rFonts w:ascii="Times New Roman" w:hAnsi="Times New Roman"/>
          <w:b/>
          <w:sz w:val="28"/>
          <w:szCs w:val="28"/>
          <w:u w:val="single"/>
        </w:rPr>
        <w:t>Предшествующая работа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. </w:t>
      </w:r>
    </w:p>
    <w:p w:rsidR="00F61C02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знакомство с биографией художника, просмотр презентации  «Творчество Виктора Васнецова»;</w:t>
      </w:r>
    </w:p>
    <w:p w:rsidR="00F61C02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рассматривание репродукций картин Виктора Васнецова сказочного и былинного жанра, беседы по их содержанию; </w:t>
      </w:r>
    </w:p>
    <w:p w:rsidR="00F61C02" w:rsidRPr="00700F36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0F36">
        <w:rPr>
          <w:rFonts w:ascii="Times New Roman" w:hAnsi="Times New Roman"/>
          <w:sz w:val="28"/>
          <w:szCs w:val="28"/>
        </w:rPr>
        <w:t>- чтение русских народных сказок и былин;</w:t>
      </w:r>
    </w:p>
    <w:p w:rsidR="00F61C02" w:rsidRPr="00700F36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0F36">
        <w:rPr>
          <w:rFonts w:ascii="Times New Roman" w:hAnsi="Times New Roman"/>
          <w:sz w:val="28"/>
          <w:szCs w:val="28"/>
        </w:rPr>
        <w:t xml:space="preserve">- заучивание стихов-загадок о картинах В.Васнецова; </w:t>
      </w:r>
    </w:p>
    <w:p w:rsidR="00F61C02" w:rsidRPr="00700F36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0F36">
        <w:rPr>
          <w:rFonts w:ascii="Times New Roman" w:hAnsi="Times New Roman"/>
          <w:sz w:val="28"/>
          <w:szCs w:val="28"/>
        </w:rPr>
        <w:t xml:space="preserve">- разучивание пальчиковой гимнастики «Художник»; </w:t>
      </w:r>
    </w:p>
    <w:p w:rsidR="00F61C02" w:rsidRPr="00700F36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0F36">
        <w:rPr>
          <w:rFonts w:ascii="Times New Roman" w:hAnsi="Times New Roman"/>
          <w:sz w:val="28"/>
          <w:szCs w:val="28"/>
        </w:rPr>
        <w:t>- разучивание физкультминутки «Я – художник»;</w:t>
      </w:r>
    </w:p>
    <w:p w:rsidR="00F61C02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знакомство с мнемогимнастикой для глаз «Солнце, тучка и лебедь»;</w:t>
      </w:r>
    </w:p>
    <w:p w:rsidR="00F61C02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0F36">
        <w:rPr>
          <w:rFonts w:ascii="Times New Roman" w:hAnsi="Times New Roman"/>
          <w:sz w:val="28"/>
          <w:szCs w:val="28"/>
        </w:rPr>
        <w:t>- рисование по мотивам сказочных картин В.Васнецова совместно с родителями дома и ор</w:t>
      </w:r>
      <w:r>
        <w:rPr>
          <w:rFonts w:ascii="Times New Roman" w:hAnsi="Times New Roman"/>
          <w:sz w:val="28"/>
          <w:szCs w:val="28"/>
        </w:rPr>
        <w:t>ганизация выставки работ в детском саду.</w:t>
      </w:r>
    </w:p>
    <w:p w:rsidR="00F61C02" w:rsidRPr="00700F36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61C02" w:rsidRPr="006F267C" w:rsidRDefault="00F61C02" w:rsidP="00F54818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Организационный момент.</w:t>
      </w:r>
    </w:p>
    <w:p w:rsidR="00F61C02" w:rsidRDefault="00F61C02" w:rsidP="00F54818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25746E">
        <w:rPr>
          <w:rFonts w:ascii="Times New Roman" w:hAnsi="Times New Roman"/>
          <w:b/>
          <w:i/>
          <w:sz w:val="28"/>
          <w:szCs w:val="28"/>
        </w:rPr>
        <w:t>Дети заходят в зал, здороваются с гостями и встают в круг.</w:t>
      </w:r>
    </w:p>
    <w:p w:rsidR="00F61C02" w:rsidRDefault="00F61C02" w:rsidP="00F54818">
      <w:pPr>
        <w:spacing w:after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Воспитатель. 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Вариант 1. </w:t>
      </w:r>
      <w:r w:rsidRPr="00D22EA4">
        <w:rPr>
          <w:rFonts w:ascii="Times New Roman" w:hAnsi="Times New Roman"/>
          <w:sz w:val="28"/>
          <w:szCs w:val="28"/>
        </w:rPr>
        <w:t>Ребята</w:t>
      </w:r>
      <w:r>
        <w:rPr>
          <w:rFonts w:ascii="Times New Roman" w:hAnsi="Times New Roman"/>
          <w:sz w:val="28"/>
          <w:szCs w:val="28"/>
        </w:rPr>
        <w:t>! Посмотрите, какой сегодня замечательный солнечный день. А когда солнышко светит, и настроение у людей доброе, хорошее.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Вариант 2.</w:t>
      </w:r>
      <w:r>
        <w:rPr>
          <w:rFonts w:ascii="Times New Roman" w:hAnsi="Times New Roman"/>
          <w:sz w:val="28"/>
          <w:szCs w:val="28"/>
        </w:rPr>
        <w:t xml:space="preserve"> Ребята, посмотрите, какой сегодня пасмурный день. В такую погоду и настроение у людей грустное. Как же нам поднять настроение?  Хотите, я подскажу?</w:t>
      </w:r>
    </w:p>
    <w:p w:rsidR="00F61C02" w:rsidRDefault="00F61C02" w:rsidP="00F54818">
      <w:pPr>
        <w:spacing w:after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pict>
          <v:shape id="_x0000_s1031" type="#_x0000_t75" alt="" style="position:absolute;margin-left:279pt;margin-top:86.4pt;width:189pt;height:82.7pt;z-index:251650048">
            <v:imagedata r:id="rId6" o:title="" croptop="7176f" cropbottom="8132f" cropright="3855f"/>
          </v:shape>
        </w:pict>
      </w:r>
      <w:r>
        <w:rPr>
          <w:rFonts w:ascii="Times New Roman" w:hAnsi="Times New Roman"/>
          <w:sz w:val="28"/>
          <w:szCs w:val="28"/>
        </w:rPr>
        <w:t xml:space="preserve"> У нас есть свое солнышко. Оно ненастоящее, но очень милое, доброе и мягкое. И так приятно прикоснуться к нему. Поиграем с нашим солнышком? </w:t>
      </w:r>
      <w:r w:rsidRPr="00690C5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Будем передавать друг другу солнышко и произносить добрые пожелания друг другу, чтобы в сердце каждого из вас поселилось лучистое солнышко и согрело вас своим теплом</w:t>
      </w:r>
    </w:p>
    <w:p w:rsidR="00F61C02" w:rsidRDefault="00F61C02" w:rsidP="00F54818">
      <w:pPr>
        <w:spacing w:after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690C5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F61C02" w:rsidRPr="00F87908" w:rsidRDefault="00F61C02" w:rsidP="00F54818">
      <w:pPr>
        <w:spacing w:after="0"/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</w:pPr>
      <w:r w:rsidRPr="00F87908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Слайд </w:t>
      </w:r>
      <w:r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№</w:t>
      </w:r>
      <w:r w:rsidRPr="00F87908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1</w:t>
      </w:r>
      <w:r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.    «Солнышко».</w:t>
      </w:r>
      <w:r w:rsidRPr="00F87908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</w:t>
      </w:r>
    </w:p>
    <w:p w:rsidR="00F61C02" w:rsidRDefault="00F61C02" w:rsidP="00F54818">
      <w:pPr>
        <w:spacing w:after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25746E">
        <w:rPr>
          <w:rFonts w:ascii="Times New Roman" w:hAnsi="Times New Roman"/>
          <w:b/>
          <w:i/>
          <w:sz w:val="28"/>
          <w:szCs w:val="28"/>
        </w:rPr>
        <w:t xml:space="preserve">Проводится игра на развитие </w:t>
      </w:r>
    </w:p>
    <w:p w:rsidR="00F61C02" w:rsidRDefault="00F61C02" w:rsidP="00F54818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25746E">
        <w:rPr>
          <w:rFonts w:ascii="Times New Roman" w:hAnsi="Times New Roman"/>
          <w:b/>
          <w:i/>
          <w:sz w:val="28"/>
          <w:szCs w:val="28"/>
        </w:rPr>
        <w:t>коммуникативных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25746E">
        <w:rPr>
          <w:rFonts w:ascii="Times New Roman" w:hAnsi="Times New Roman"/>
          <w:b/>
          <w:i/>
          <w:sz w:val="28"/>
          <w:szCs w:val="28"/>
        </w:rPr>
        <w:t xml:space="preserve"> умений «Солнышко»</w:t>
      </w:r>
      <w:r>
        <w:rPr>
          <w:rFonts w:ascii="Times New Roman" w:hAnsi="Times New Roman"/>
          <w:b/>
          <w:i/>
          <w:sz w:val="28"/>
          <w:szCs w:val="28"/>
        </w:rPr>
        <w:t xml:space="preserve">. </w:t>
      </w:r>
    </w:p>
    <w:p w:rsidR="00F61C02" w:rsidRDefault="00F61C02" w:rsidP="00F54818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F61C02" w:rsidRPr="00B9624E" w:rsidRDefault="00F61C02" w:rsidP="00F54818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</w:t>
      </w:r>
      <w:r>
        <w:rPr>
          <w:rFonts w:ascii="Times New Roman" w:hAnsi="Times New Roman"/>
          <w:b/>
          <w:sz w:val="28"/>
          <w:szCs w:val="28"/>
          <w:u w:val="single"/>
        </w:rPr>
        <w:t>Ход занятия.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 w:rsidRPr="009230FA">
        <w:rPr>
          <w:rFonts w:ascii="Times New Roman" w:hAnsi="Times New Roman"/>
          <w:b/>
          <w:i/>
          <w:sz w:val="28"/>
          <w:szCs w:val="28"/>
        </w:rPr>
        <w:t>Воспитатель</w:t>
      </w:r>
      <w:r>
        <w:rPr>
          <w:rFonts w:ascii="Times New Roman" w:hAnsi="Times New Roman"/>
          <w:b/>
          <w:i/>
          <w:sz w:val="28"/>
          <w:szCs w:val="28"/>
        </w:rPr>
        <w:t xml:space="preserve">.  </w:t>
      </w:r>
      <w:r>
        <w:rPr>
          <w:rFonts w:ascii="Times New Roman" w:hAnsi="Times New Roman"/>
          <w:sz w:val="28"/>
          <w:szCs w:val="28"/>
        </w:rPr>
        <w:t xml:space="preserve"> Ребята, было очень приятно  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услышать ваши пожелания друзьям. 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 рада, что вы такие добрые и приветливые. </w:t>
      </w:r>
    </w:p>
    <w:p w:rsidR="00F61C02" w:rsidRPr="00011F07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поэтому я приготовила для вас сюрприз.</w:t>
      </w:r>
    </w:p>
    <w:p w:rsidR="00F61C02" w:rsidRPr="00715C5B" w:rsidRDefault="00F61C02" w:rsidP="00F54818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Только тихо,</w:t>
      </w:r>
      <w:r w:rsidRPr="00715C5B">
        <w:rPr>
          <w:rFonts w:ascii="Times New Roman" w:hAnsi="Times New Roman"/>
          <w:sz w:val="28"/>
          <w:szCs w:val="28"/>
        </w:rPr>
        <w:t xml:space="preserve"> не шумите,</w:t>
      </w:r>
    </w:p>
    <w:p w:rsidR="00F61C02" w:rsidRPr="00715C5B" w:rsidRDefault="00F61C02" w:rsidP="00F54818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сюрприз мой  не</w:t>
      </w:r>
      <w:r w:rsidRPr="00715C5B">
        <w:rPr>
          <w:rFonts w:ascii="Times New Roman" w:hAnsi="Times New Roman"/>
          <w:sz w:val="28"/>
          <w:szCs w:val="28"/>
        </w:rPr>
        <w:t xml:space="preserve"> спугните. </w:t>
      </w:r>
    </w:p>
    <w:p w:rsidR="00F61C02" w:rsidRPr="00715C5B" w:rsidRDefault="00F61C02" w:rsidP="00F54818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_x0000_s1032" type="#_x0000_t75" alt="" style="position:absolute;margin-left:306pt;margin-top:10.5pt;width:81.75pt;height:112.5pt;z-index:251667456">
            <v:imagedata r:id="rId7" o:title=""/>
          </v:shape>
        </w:pict>
      </w:r>
      <w:r>
        <w:rPr>
          <w:rFonts w:ascii="Times New Roman" w:hAnsi="Times New Roman"/>
          <w:sz w:val="28"/>
          <w:szCs w:val="28"/>
        </w:rPr>
        <w:t>Сюрприз  мой  спрятался</w:t>
      </w:r>
      <w:r w:rsidRPr="00715C5B">
        <w:rPr>
          <w:rFonts w:ascii="Times New Roman" w:hAnsi="Times New Roman"/>
          <w:sz w:val="28"/>
          <w:szCs w:val="28"/>
        </w:rPr>
        <w:t xml:space="preserve"> пока!</w:t>
      </w:r>
    </w:p>
    <w:p w:rsidR="00F61C02" w:rsidRPr="00715C5B" w:rsidRDefault="00F61C02" w:rsidP="00F54818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теперь настала его пора.</w:t>
      </w:r>
    </w:p>
    <w:p w:rsidR="00F61C02" w:rsidRPr="00690034" w:rsidRDefault="00F61C02" w:rsidP="00F54818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690034">
        <w:rPr>
          <w:rFonts w:ascii="Times New Roman" w:hAnsi="Times New Roman"/>
          <w:b/>
          <w:i/>
          <w:sz w:val="28"/>
          <w:szCs w:val="28"/>
        </w:rPr>
        <w:t>Входит Маша.</w:t>
      </w:r>
    </w:p>
    <w:p w:rsidR="00F61C02" w:rsidRPr="00715C5B" w:rsidRDefault="00F61C02" w:rsidP="00F54818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49192C">
        <w:rPr>
          <w:rFonts w:ascii="Times New Roman" w:hAnsi="Times New Roman"/>
          <w:b/>
          <w:i/>
          <w:sz w:val="28"/>
          <w:szCs w:val="28"/>
        </w:rPr>
        <w:t>Маша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F61C02" w:rsidRPr="00715C5B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15C5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й</w:t>
      </w:r>
      <w:r w:rsidRPr="00715C5B">
        <w:rPr>
          <w:rFonts w:ascii="Times New Roman" w:hAnsi="Times New Roman"/>
          <w:sz w:val="28"/>
          <w:szCs w:val="28"/>
        </w:rPr>
        <w:t>, как много здесь детей,</w:t>
      </w:r>
    </w:p>
    <w:p w:rsidR="00F61C02" w:rsidRPr="00715C5B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15C5B">
        <w:rPr>
          <w:rFonts w:ascii="Times New Roman" w:hAnsi="Times New Roman"/>
          <w:sz w:val="28"/>
          <w:szCs w:val="28"/>
        </w:rPr>
        <w:t xml:space="preserve">Давайте </w:t>
      </w:r>
      <w:r>
        <w:rPr>
          <w:rFonts w:ascii="Times New Roman" w:hAnsi="Times New Roman"/>
          <w:sz w:val="28"/>
          <w:szCs w:val="28"/>
        </w:rPr>
        <w:t>по</w:t>
      </w:r>
      <w:r w:rsidRPr="00715C5B">
        <w:rPr>
          <w:rFonts w:ascii="Times New Roman" w:hAnsi="Times New Roman"/>
          <w:sz w:val="28"/>
          <w:szCs w:val="28"/>
        </w:rPr>
        <w:t>знакоми</w:t>
      </w:r>
      <w:r>
        <w:rPr>
          <w:rFonts w:ascii="Times New Roman" w:hAnsi="Times New Roman"/>
          <w:sz w:val="28"/>
          <w:szCs w:val="28"/>
        </w:rPr>
        <w:t>м</w:t>
      </w:r>
      <w:r w:rsidRPr="00715C5B">
        <w:rPr>
          <w:rFonts w:ascii="Times New Roman" w:hAnsi="Times New Roman"/>
          <w:sz w:val="28"/>
          <w:szCs w:val="28"/>
        </w:rPr>
        <w:t>ся скорей</w:t>
      </w:r>
      <w:r>
        <w:rPr>
          <w:rFonts w:ascii="Times New Roman" w:hAnsi="Times New Roman"/>
          <w:sz w:val="28"/>
          <w:szCs w:val="28"/>
        </w:rPr>
        <w:t>.</w:t>
      </w:r>
    </w:p>
    <w:p w:rsidR="00F61C02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- из мультика Маша.</w:t>
      </w:r>
      <w:r w:rsidRPr="00F87908">
        <w:t xml:space="preserve"> </w:t>
      </w:r>
    </w:p>
    <w:p w:rsidR="00F61C02" w:rsidRPr="00715C5B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Знаю, что любимица ваша.</w:t>
      </w:r>
    </w:p>
    <w:p w:rsidR="00F61C02" w:rsidRDefault="00F61C02" w:rsidP="00F54818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Дети.</w:t>
      </w:r>
    </w:p>
    <w:p w:rsidR="00F61C02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63657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 xml:space="preserve">мы -  </w:t>
      </w:r>
      <w:r w:rsidRPr="00D63657">
        <w:rPr>
          <w:rFonts w:ascii="Times New Roman" w:hAnsi="Times New Roman"/>
          <w:sz w:val="28"/>
          <w:szCs w:val="28"/>
        </w:rPr>
        <w:t xml:space="preserve">ребята </w:t>
      </w:r>
      <w:r>
        <w:rPr>
          <w:rFonts w:ascii="Times New Roman" w:hAnsi="Times New Roman"/>
          <w:sz w:val="28"/>
          <w:szCs w:val="28"/>
        </w:rPr>
        <w:t xml:space="preserve"> из группы «Речецветик»,</w:t>
      </w:r>
    </w:p>
    <w:p w:rsidR="00F61C02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Знаем много всего на свете.</w:t>
      </w:r>
    </w:p>
    <w:p w:rsidR="00F61C02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Сегодня мы будем беседовать о картинах,</w:t>
      </w:r>
    </w:p>
    <w:p w:rsidR="00F61C02" w:rsidRPr="00D63657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которых много героев сказочных и былинных.</w:t>
      </w:r>
    </w:p>
    <w:p w:rsidR="00F61C02" w:rsidRDefault="00F61C02" w:rsidP="00F54818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</w:t>
      </w:r>
      <w:r w:rsidRPr="00CB4F5D">
        <w:rPr>
          <w:rFonts w:ascii="Times New Roman" w:hAnsi="Times New Roman"/>
          <w:b/>
          <w:i/>
          <w:sz w:val="28"/>
          <w:szCs w:val="28"/>
        </w:rPr>
        <w:t>аша.</w:t>
      </w:r>
    </w:p>
    <w:p w:rsidR="00F61C02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 я ведь тоже картины люблю рисовать.</w:t>
      </w:r>
    </w:p>
    <w:p w:rsidR="00F61C02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Могу вам об этом мультик показать.</w:t>
      </w:r>
    </w:p>
    <w:p w:rsidR="00F61C02" w:rsidRDefault="00F61C02" w:rsidP="00F54818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9D40E9">
        <w:rPr>
          <w:rFonts w:ascii="Times New Roman" w:hAnsi="Times New Roman"/>
          <w:b/>
          <w:i/>
          <w:sz w:val="28"/>
          <w:szCs w:val="28"/>
        </w:rPr>
        <w:t xml:space="preserve">На экране демонстрируется видеоролик  </w:t>
      </w:r>
      <w:r>
        <w:rPr>
          <w:rFonts w:ascii="Times New Roman" w:hAnsi="Times New Roman"/>
          <w:b/>
          <w:i/>
          <w:sz w:val="28"/>
          <w:szCs w:val="28"/>
        </w:rPr>
        <w:t>«П</w:t>
      </w:r>
      <w:r w:rsidRPr="009D40E9">
        <w:rPr>
          <w:rFonts w:ascii="Times New Roman" w:hAnsi="Times New Roman"/>
          <w:b/>
          <w:i/>
          <w:sz w:val="28"/>
          <w:szCs w:val="28"/>
        </w:rPr>
        <w:t>есн</w:t>
      </w:r>
      <w:r>
        <w:rPr>
          <w:rFonts w:ascii="Times New Roman" w:hAnsi="Times New Roman"/>
          <w:b/>
          <w:i/>
          <w:sz w:val="28"/>
          <w:szCs w:val="28"/>
        </w:rPr>
        <w:t xml:space="preserve">я Юного </w:t>
      </w:r>
      <w:r w:rsidRPr="009D40E9">
        <w:rPr>
          <w:rFonts w:ascii="Times New Roman" w:hAnsi="Times New Roman"/>
          <w:b/>
          <w:i/>
          <w:sz w:val="28"/>
          <w:szCs w:val="28"/>
        </w:rPr>
        <w:t>художник</w:t>
      </w:r>
      <w:r>
        <w:rPr>
          <w:rFonts w:ascii="Times New Roman" w:hAnsi="Times New Roman"/>
          <w:b/>
          <w:i/>
          <w:sz w:val="28"/>
          <w:szCs w:val="28"/>
        </w:rPr>
        <w:t>а</w:t>
      </w:r>
      <w:r w:rsidRPr="009D40E9">
        <w:rPr>
          <w:rFonts w:ascii="Times New Roman" w:hAnsi="Times New Roman"/>
          <w:b/>
          <w:i/>
          <w:sz w:val="28"/>
          <w:szCs w:val="28"/>
        </w:rPr>
        <w:t>» из мультфильма «Маша и Медведь».</w:t>
      </w:r>
    </w:p>
    <w:p w:rsidR="00F61C02" w:rsidRPr="009D40E9" w:rsidRDefault="00F61C02" w:rsidP="00F54818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F61C02" w:rsidRDefault="00F61C02" w:rsidP="00F54818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9D40E9">
        <w:rPr>
          <w:rFonts w:ascii="Times New Roman" w:hAnsi="Times New Roman"/>
          <w:b/>
          <w:i/>
          <w:sz w:val="28"/>
          <w:szCs w:val="28"/>
        </w:rPr>
        <w:t>Воспитатель.</w:t>
      </w:r>
    </w:p>
    <w:p w:rsidR="00F61C02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40E9">
        <w:rPr>
          <w:rFonts w:ascii="Times New Roman" w:hAnsi="Times New Roman"/>
          <w:sz w:val="28"/>
          <w:szCs w:val="28"/>
        </w:rPr>
        <w:t>Маша, ты  - молодец</w:t>
      </w:r>
      <w:r>
        <w:rPr>
          <w:rFonts w:ascii="Times New Roman" w:hAnsi="Times New Roman"/>
          <w:sz w:val="28"/>
          <w:szCs w:val="28"/>
        </w:rPr>
        <w:t>. Мы увидели, что ты  любишь  рисовать. А хочешь, мы тебя познакомим с картинами настоящего художника-сказочника Виктора Васнецова.</w:t>
      </w:r>
    </w:p>
    <w:p w:rsidR="00F61C02" w:rsidRPr="00FF732D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Маша. </w:t>
      </w:r>
      <w:r>
        <w:rPr>
          <w:rFonts w:ascii="Times New Roman" w:hAnsi="Times New Roman"/>
          <w:sz w:val="28"/>
          <w:szCs w:val="28"/>
        </w:rPr>
        <w:t>Ну, прямо очень, очень, очень хочу. Я ведь такая любознательная.</w:t>
      </w:r>
    </w:p>
    <w:p w:rsidR="00F61C02" w:rsidRDefault="00F61C02" w:rsidP="00F54818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9D40E9">
        <w:rPr>
          <w:rFonts w:ascii="Times New Roman" w:hAnsi="Times New Roman"/>
          <w:b/>
          <w:i/>
          <w:sz w:val="28"/>
          <w:szCs w:val="28"/>
        </w:rPr>
        <w:t>Воспитатель.</w:t>
      </w:r>
    </w:p>
    <w:p w:rsidR="00F61C02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Ну, тогда присоединяйся к нам. Ребята, много знают об этом художнике и его картинах. Сейчас мы поиграем в игру «Угадай картину» и ты многое узнаешь. Ребята будут читать нам стихи-</w:t>
      </w:r>
      <w:r w:rsidRPr="00715C5B">
        <w:rPr>
          <w:rFonts w:ascii="Times New Roman" w:hAnsi="Times New Roman"/>
          <w:sz w:val="28"/>
          <w:szCs w:val="28"/>
        </w:rPr>
        <w:t>загадки, а мы – отгадывать название картин.</w:t>
      </w:r>
      <w:r>
        <w:rPr>
          <w:rFonts w:ascii="Times New Roman" w:hAnsi="Times New Roman"/>
          <w:sz w:val="28"/>
          <w:szCs w:val="28"/>
        </w:rPr>
        <w:t xml:space="preserve"> Таким образом,  мы совершим экскурсию по залам галереи, где представлены картины Виктора Васнецова. </w:t>
      </w:r>
    </w:p>
    <w:p w:rsidR="00F61C02" w:rsidRPr="0049192C" w:rsidRDefault="00F61C02" w:rsidP="00F54818">
      <w:pPr>
        <w:spacing w:after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Слайд № 2.    Зал Третьяковской галереи.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 w:rsidRPr="00B00930">
        <w:rPr>
          <w:rFonts w:ascii="Times New Roman" w:hAnsi="Times New Roman"/>
          <w:b/>
          <w:i/>
          <w:sz w:val="28"/>
          <w:szCs w:val="28"/>
        </w:rPr>
        <w:t>Воспитатель.</w:t>
      </w:r>
      <w:r>
        <w:rPr>
          <w:rFonts w:ascii="Times New Roman" w:hAnsi="Times New Roman"/>
          <w:b/>
          <w:i/>
          <w:sz w:val="28"/>
          <w:szCs w:val="28"/>
        </w:rPr>
        <w:t xml:space="preserve">  </w:t>
      </w:r>
      <w:r w:rsidRPr="0049192C">
        <w:rPr>
          <w:rFonts w:ascii="Times New Roman" w:hAnsi="Times New Roman"/>
          <w:sz w:val="28"/>
          <w:szCs w:val="28"/>
        </w:rPr>
        <w:t xml:space="preserve">И так, </w:t>
      </w:r>
      <w:r>
        <w:rPr>
          <w:rFonts w:ascii="Times New Roman" w:hAnsi="Times New Roman"/>
          <w:sz w:val="28"/>
          <w:szCs w:val="28"/>
        </w:rPr>
        <w:t>мы в картинной галерее и слушаем первую загадку.</w:t>
      </w:r>
    </w:p>
    <w:p w:rsidR="00F61C02" w:rsidRPr="0049192C" w:rsidRDefault="00F61C02" w:rsidP="00F54818">
      <w:pPr>
        <w:spacing w:after="0"/>
        <w:rPr>
          <w:rFonts w:ascii="Times New Roman" w:hAnsi="Times New Roman"/>
          <w:b/>
          <w:i/>
          <w:sz w:val="28"/>
          <w:szCs w:val="28"/>
        </w:rPr>
      </w:pPr>
      <w:r>
        <w:rPr>
          <w:noProof/>
          <w:lang w:eastAsia="ru-RU"/>
        </w:rPr>
        <w:pict>
          <v:shape id="_x0000_s1033" type="#_x0000_t75" alt="" style="position:absolute;margin-left:351pt;margin-top:1.9pt;width:126pt;height:91pt;z-index:251661312">
            <v:imagedata r:id="rId8" o:title=""/>
          </v:shape>
        </w:pict>
      </w:r>
      <w:r w:rsidRPr="0049192C">
        <w:rPr>
          <w:rFonts w:ascii="Times New Roman" w:hAnsi="Times New Roman"/>
          <w:b/>
          <w:i/>
          <w:sz w:val="28"/>
          <w:szCs w:val="28"/>
        </w:rPr>
        <w:t>Ребенок.</w:t>
      </w:r>
    </w:p>
    <w:p w:rsidR="00F61C02" w:rsidRPr="00715C5B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15C5B">
        <w:rPr>
          <w:rFonts w:ascii="Times New Roman" w:hAnsi="Times New Roman"/>
          <w:sz w:val="28"/>
          <w:szCs w:val="28"/>
        </w:rPr>
        <w:t>Знакомы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715C5B">
        <w:rPr>
          <w:rFonts w:ascii="Times New Roman" w:hAnsi="Times New Roman"/>
          <w:sz w:val="28"/>
          <w:szCs w:val="28"/>
        </w:rPr>
        <w:t>нам по сказкам и былинам</w:t>
      </w:r>
    </w:p>
    <w:p w:rsidR="00F61C02" w:rsidRPr="00715C5B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15C5B">
        <w:rPr>
          <w:rFonts w:ascii="Times New Roman" w:hAnsi="Times New Roman"/>
          <w:sz w:val="28"/>
          <w:szCs w:val="28"/>
        </w:rPr>
        <w:t>Три друга, три товарища старинных.</w:t>
      </w:r>
    </w:p>
    <w:p w:rsidR="00F61C02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15C5B">
        <w:rPr>
          <w:rFonts w:ascii="Times New Roman" w:hAnsi="Times New Roman"/>
          <w:sz w:val="28"/>
          <w:szCs w:val="28"/>
        </w:rPr>
        <w:t>Плечом к плечу с врагами бились</w:t>
      </w:r>
      <w:r>
        <w:rPr>
          <w:rFonts w:ascii="Times New Roman" w:hAnsi="Times New Roman"/>
          <w:sz w:val="28"/>
          <w:szCs w:val="28"/>
        </w:rPr>
        <w:t xml:space="preserve"> три богатыря</w:t>
      </w:r>
      <w:r w:rsidRPr="00715C5B">
        <w:rPr>
          <w:rFonts w:ascii="Times New Roman" w:hAnsi="Times New Roman"/>
          <w:sz w:val="28"/>
          <w:szCs w:val="28"/>
        </w:rPr>
        <w:t xml:space="preserve">: </w:t>
      </w:r>
    </w:p>
    <w:p w:rsidR="00F61C02" w:rsidRDefault="00F61C02" w:rsidP="00F5481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Алеша, </w:t>
      </w:r>
      <w:r w:rsidRPr="00715C5B">
        <w:rPr>
          <w:rFonts w:ascii="Times New Roman" w:hAnsi="Times New Roman"/>
          <w:sz w:val="28"/>
          <w:szCs w:val="28"/>
        </w:rPr>
        <w:t>Добрыня и Илья.</w:t>
      </w:r>
    </w:p>
    <w:p w:rsidR="00F61C02" w:rsidRPr="00A42150" w:rsidRDefault="00F61C02" w:rsidP="00F54818">
      <w:pPr>
        <w:spacing w:after="0"/>
        <w:rPr>
          <w:rFonts w:ascii="Times New Roman" w:hAnsi="Times New Roman"/>
          <w:i/>
          <w:sz w:val="28"/>
          <w:szCs w:val="28"/>
        </w:rPr>
      </w:pPr>
      <w:r w:rsidRPr="00A42150">
        <w:rPr>
          <w:rFonts w:ascii="Times New Roman" w:hAnsi="Times New Roman"/>
          <w:b/>
          <w:i/>
          <w:sz w:val="28"/>
          <w:szCs w:val="28"/>
        </w:rPr>
        <w:t>Дети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A42150">
        <w:rPr>
          <w:rFonts w:ascii="Times New Roman" w:hAnsi="Times New Roman"/>
          <w:b/>
          <w:i/>
          <w:sz w:val="28"/>
          <w:szCs w:val="28"/>
        </w:rPr>
        <w:t>.</w:t>
      </w:r>
      <w:r w:rsidRPr="00A42150">
        <w:rPr>
          <w:rFonts w:ascii="Times New Roman" w:hAnsi="Times New Roman"/>
          <w:sz w:val="28"/>
          <w:szCs w:val="28"/>
        </w:rPr>
        <w:t>Это картина называется «Богатыри».</w:t>
      </w:r>
    </w:p>
    <w:p w:rsidR="00F61C02" w:rsidRDefault="00F61C02" w:rsidP="00F54818">
      <w:pPr>
        <w:spacing w:after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Слайд №3. Картина Виктора Васнецова </w:t>
      </w:r>
      <w:r w:rsidRPr="00715C5B">
        <w:rPr>
          <w:rFonts w:ascii="Times New Roman" w:hAnsi="Times New Roman"/>
          <w:b/>
          <w:i/>
          <w:sz w:val="28"/>
          <w:szCs w:val="28"/>
        </w:rPr>
        <w:t>«Богатыри»</w:t>
      </w:r>
      <w:r>
        <w:rPr>
          <w:rFonts w:ascii="Times New Roman" w:hAnsi="Times New Roman"/>
          <w:b/>
          <w:i/>
          <w:sz w:val="28"/>
          <w:szCs w:val="28"/>
        </w:rPr>
        <w:t>.</w:t>
      </w:r>
    </w:p>
    <w:p w:rsidR="00F61C02" w:rsidRDefault="00F61C02" w:rsidP="00F54818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B00930">
        <w:rPr>
          <w:rFonts w:ascii="Times New Roman" w:hAnsi="Times New Roman"/>
          <w:b/>
          <w:i/>
          <w:sz w:val="28"/>
          <w:szCs w:val="28"/>
        </w:rPr>
        <w:t>Воспитатель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F61C02" w:rsidRPr="00E350A6" w:rsidRDefault="00F61C02" w:rsidP="00F54818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B00930">
        <w:rPr>
          <w:rFonts w:ascii="Times New Roman" w:hAnsi="Times New Roman"/>
          <w:sz w:val="28"/>
          <w:szCs w:val="28"/>
        </w:rPr>
        <w:t>Правильно</w:t>
      </w:r>
      <w:r>
        <w:rPr>
          <w:rFonts w:ascii="Times New Roman" w:hAnsi="Times New Roman"/>
          <w:sz w:val="28"/>
          <w:szCs w:val="28"/>
        </w:rPr>
        <w:t xml:space="preserve">, это </w:t>
      </w:r>
      <w:r w:rsidRPr="00B00930">
        <w:rPr>
          <w:rFonts w:ascii="Times New Roman" w:hAnsi="Times New Roman"/>
          <w:sz w:val="28"/>
          <w:szCs w:val="28"/>
        </w:rPr>
        <w:t>картина Виктора Васнецова  «Богатыри»</w:t>
      </w:r>
      <w:r>
        <w:rPr>
          <w:rFonts w:ascii="Times New Roman" w:hAnsi="Times New Roman"/>
          <w:sz w:val="28"/>
          <w:szCs w:val="28"/>
        </w:rPr>
        <w:t>. На ней изображены три богатыря. Давайте вспомним  имена былинных богатырей.</w:t>
      </w:r>
    </w:p>
    <w:p w:rsidR="00F61C02" w:rsidRPr="00E350A6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 w:rsidRPr="00E350A6">
        <w:rPr>
          <w:rFonts w:ascii="Times New Roman" w:hAnsi="Times New Roman"/>
          <w:sz w:val="28"/>
          <w:szCs w:val="28"/>
        </w:rPr>
        <w:t>Кто изображен на картине справа?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 w:rsidRPr="00A42150">
        <w:rPr>
          <w:rFonts w:ascii="Times New Roman" w:hAnsi="Times New Roman"/>
          <w:b/>
          <w:i/>
          <w:sz w:val="28"/>
          <w:szCs w:val="28"/>
        </w:rPr>
        <w:t>Дети.</w:t>
      </w:r>
      <w:r>
        <w:rPr>
          <w:rFonts w:ascii="Times New Roman" w:hAnsi="Times New Roman"/>
          <w:b/>
          <w:i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Справа </w:t>
      </w:r>
      <w:r w:rsidRPr="002109F6">
        <w:rPr>
          <w:rFonts w:ascii="Times New Roman" w:hAnsi="Times New Roman"/>
          <w:sz w:val="28"/>
          <w:szCs w:val="28"/>
        </w:rPr>
        <w:t>на картине  изображе</w:t>
      </w:r>
      <w:r>
        <w:rPr>
          <w:rFonts w:ascii="Times New Roman" w:hAnsi="Times New Roman"/>
          <w:sz w:val="28"/>
          <w:szCs w:val="28"/>
        </w:rPr>
        <w:t>н  Алеша-Попович.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 w:rsidRPr="007D3D7D">
        <w:rPr>
          <w:rFonts w:ascii="Times New Roman" w:hAnsi="Times New Roman"/>
          <w:b/>
          <w:i/>
          <w:sz w:val="28"/>
          <w:szCs w:val="28"/>
        </w:rPr>
        <w:t xml:space="preserve"> Воспитатель.</w:t>
      </w:r>
      <w:r>
        <w:rPr>
          <w:rFonts w:ascii="Times New Roman" w:hAnsi="Times New Roman"/>
          <w:b/>
          <w:i/>
          <w:sz w:val="28"/>
          <w:szCs w:val="28"/>
        </w:rPr>
        <w:t xml:space="preserve">  </w:t>
      </w:r>
      <w:r w:rsidRPr="007D3D7D">
        <w:rPr>
          <w:rFonts w:ascii="Times New Roman" w:hAnsi="Times New Roman"/>
          <w:sz w:val="28"/>
          <w:szCs w:val="28"/>
        </w:rPr>
        <w:t>Правильно</w:t>
      </w:r>
      <w:r>
        <w:rPr>
          <w:rFonts w:ascii="Times New Roman" w:hAnsi="Times New Roman"/>
          <w:sz w:val="28"/>
          <w:szCs w:val="28"/>
        </w:rPr>
        <w:t xml:space="preserve">. А кто изображен в центре? 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 w:rsidRPr="00A42150">
        <w:rPr>
          <w:rFonts w:ascii="Times New Roman" w:hAnsi="Times New Roman"/>
          <w:b/>
          <w:i/>
          <w:sz w:val="28"/>
          <w:szCs w:val="28"/>
        </w:rPr>
        <w:t>Дети.</w:t>
      </w:r>
      <w:r>
        <w:rPr>
          <w:rFonts w:ascii="Times New Roman" w:hAnsi="Times New Roman"/>
          <w:sz w:val="28"/>
          <w:szCs w:val="28"/>
        </w:rPr>
        <w:t xml:space="preserve">  В центре </w:t>
      </w:r>
      <w:r w:rsidRPr="002109F6">
        <w:rPr>
          <w:rFonts w:ascii="Times New Roman" w:hAnsi="Times New Roman"/>
          <w:sz w:val="28"/>
          <w:szCs w:val="28"/>
        </w:rPr>
        <w:t>на картине  изображен</w:t>
      </w:r>
      <w:r>
        <w:rPr>
          <w:rFonts w:ascii="Times New Roman" w:hAnsi="Times New Roman"/>
          <w:sz w:val="28"/>
          <w:szCs w:val="28"/>
        </w:rPr>
        <w:t xml:space="preserve">     Илья-Муромец.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 w:rsidRPr="007D3D7D">
        <w:rPr>
          <w:rFonts w:ascii="Times New Roman" w:hAnsi="Times New Roman"/>
          <w:b/>
          <w:i/>
          <w:sz w:val="28"/>
          <w:szCs w:val="28"/>
        </w:rPr>
        <w:t>Воспитатель.</w:t>
      </w:r>
      <w:r>
        <w:rPr>
          <w:rFonts w:ascii="Times New Roman" w:hAnsi="Times New Roman"/>
          <w:b/>
          <w:i/>
          <w:sz w:val="28"/>
          <w:szCs w:val="28"/>
        </w:rPr>
        <w:t xml:space="preserve">  </w:t>
      </w:r>
      <w:r w:rsidRPr="007D3D7D">
        <w:rPr>
          <w:rFonts w:ascii="Times New Roman" w:hAnsi="Times New Roman"/>
          <w:sz w:val="28"/>
          <w:szCs w:val="28"/>
        </w:rPr>
        <w:t>Правильно</w:t>
      </w:r>
      <w:r>
        <w:rPr>
          <w:rFonts w:ascii="Times New Roman" w:hAnsi="Times New Roman"/>
          <w:sz w:val="28"/>
          <w:szCs w:val="28"/>
        </w:rPr>
        <w:t xml:space="preserve">. А кто изображен на картине слева? 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 w:rsidRPr="00A42150">
        <w:rPr>
          <w:rFonts w:ascii="Times New Roman" w:hAnsi="Times New Roman"/>
          <w:b/>
          <w:i/>
          <w:sz w:val="28"/>
          <w:szCs w:val="28"/>
        </w:rPr>
        <w:t>Дети.</w:t>
      </w:r>
      <w:r>
        <w:rPr>
          <w:rFonts w:ascii="Times New Roman" w:hAnsi="Times New Roman"/>
          <w:sz w:val="28"/>
          <w:szCs w:val="28"/>
        </w:rPr>
        <w:t xml:space="preserve">  Слева </w:t>
      </w:r>
      <w:r w:rsidRPr="002109F6">
        <w:rPr>
          <w:rFonts w:ascii="Times New Roman" w:hAnsi="Times New Roman"/>
          <w:sz w:val="28"/>
          <w:szCs w:val="28"/>
        </w:rPr>
        <w:t>на картине  изображен</w:t>
      </w:r>
      <w:r>
        <w:rPr>
          <w:rFonts w:ascii="Times New Roman" w:hAnsi="Times New Roman"/>
          <w:sz w:val="28"/>
          <w:szCs w:val="28"/>
        </w:rPr>
        <w:t xml:space="preserve">     Добрыня-Никитич.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_x0000_s1034" type="#_x0000_t75" alt="" style="position:absolute;margin-left:324pt;margin-top:14.75pt;width:101.25pt;height:135pt;z-index:251651072">
            <v:imagedata r:id="rId9" o:title="" croptop="2154f" cropbottom="1427f" cropleft="11683f" cropright="14224f"/>
          </v:shape>
        </w:pict>
      </w:r>
      <w:r w:rsidRPr="007D3D7D">
        <w:rPr>
          <w:rFonts w:ascii="Times New Roman" w:hAnsi="Times New Roman"/>
          <w:b/>
          <w:i/>
          <w:sz w:val="28"/>
          <w:szCs w:val="28"/>
        </w:rPr>
        <w:t>Воспитатель.</w:t>
      </w:r>
      <w:r>
        <w:rPr>
          <w:rFonts w:ascii="Times New Roman" w:hAnsi="Times New Roman"/>
          <w:sz w:val="28"/>
          <w:szCs w:val="28"/>
        </w:rPr>
        <w:t xml:space="preserve">  Правильно. Теперь послушаем следующую загадку.</w:t>
      </w:r>
    </w:p>
    <w:p w:rsidR="00F61C02" w:rsidRPr="00A42150" w:rsidRDefault="00F61C02" w:rsidP="00F54818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A42150">
        <w:rPr>
          <w:rFonts w:ascii="Times New Roman" w:hAnsi="Times New Roman"/>
          <w:b/>
          <w:i/>
          <w:sz w:val="28"/>
          <w:szCs w:val="28"/>
        </w:rPr>
        <w:t>Ребенок.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Непроглядный темный лес.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Льется на поляну лунный свет с небес.</w:t>
      </w:r>
      <w:r>
        <w:rPr>
          <w:rFonts w:ascii="Times New Roman" w:hAnsi="Times New Roman"/>
          <w:sz w:val="28"/>
          <w:szCs w:val="28"/>
        </w:rPr>
        <w:tab/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Вдалеке видна деревня.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 загадочный и древний!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шубе, в шапочке парчевых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мехами обрамленных,   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Стоит девушка одна.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Видно, что встревожена она.</w:t>
      </w:r>
    </w:p>
    <w:p w:rsidR="00F61C02" w:rsidRPr="00A42150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 w:rsidRPr="00A42150">
        <w:rPr>
          <w:rFonts w:ascii="Times New Roman" w:hAnsi="Times New Roman"/>
          <w:b/>
          <w:i/>
          <w:sz w:val="28"/>
          <w:szCs w:val="28"/>
        </w:rPr>
        <w:t>Дети</w:t>
      </w:r>
      <w:r>
        <w:rPr>
          <w:rFonts w:ascii="Times New Roman" w:hAnsi="Times New Roman"/>
          <w:b/>
          <w:i/>
          <w:sz w:val="28"/>
          <w:szCs w:val="28"/>
        </w:rPr>
        <w:t xml:space="preserve">.  </w:t>
      </w:r>
      <w:r w:rsidRPr="00A42150">
        <w:rPr>
          <w:rFonts w:ascii="Times New Roman" w:hAnsi="Times New Roman"/>
          <w:sz w:val="28"/>
          <w:szCs w:val="28"/>
        </w:rPr>
        <w:t>Это картина «Снегурочка»</w:t>
      </w:r>
      <w:r>
        <w:rPr>
          <w:rFonts w:ascii="Times New Roman" w:hAnsi="Times New Roman"/>
          <w:sz w:val="28"/>
          <w:szCs w:val="28"/>
        </w:rPr>
        <w:t>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Слайд №4.     Картина Виктора Васнецова  «Снегурочка».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 w:rsidRPr="00C33683">
        <w:rPr>
          <w:rFonts w:ascii="Times New Roman" w:hAnsi="Times New Roman"/>
          <w:b/>
          <w:i/>
          <w:sz w:val="28"/>
          <w:szCs w:val="28"/>
        </w:rPr>
        <w:t>Воспитатель</w:t>
      </w:r>
      <w:r>
        <w:rPr>
          <w:rFonts w:ascii="Times New Roman" w:hAnsi="Times New Roman"/>
          <w:b/>
          <w:i/>
          <w:sz w:val="28"/>
          <w:szCs w:val="28"/>
        </w:rPr>
        <w:t xml:space="preserve">.  </w:t>
      </w:r>
      <w:r>
        <w:rPr>
          <w:rFonts w:ascii="Times New Roman" w:hAnsi="Times New Roman"/>
          <w:sz w:val="28"/>
          <w:szCs w:val="28"/>
        </w:rPr>
        <w:t>На картине мы видим стоящую на лесной поляне, освещенной лунным светом, девушку. Как ее зовут?</w:t>
      </w:r>
    </w:p>
    <w:p w:rsidR="00F61C02" w:rsidRPr="000B596E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 w:rsidRPr="000B596E">
        <w:rPr>
          <w:rFonts w:ascii="Times New Roman" w:hAnsi="Times New Roman"/>
          <w:b/>
          <w:i/>
          <w:sz w:val="28"/>
          <w:szCs w:val="28"/>
        </w:rPr>
        <w:t xml:space="preserve">Дети.   </w:t>
      </w:r>
      <w:r w:rsidRPr="000B596E">
        <w:rPr>
          <w:rFonts w:ascii="Times New Roman" w:hAnsi="Times New Roman"/>
          <w:sz w:val="28"/>
          <w:szCs w:val="28"/>
        </w:rPr>
        <w:t xml:space="preserve">Эту девушку зовут Снегурочка. </w:t>
      </w:r>
    </w:p>
    <w:p w:rsidR="00F61C02" w:rsidRPr="000B596E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 w:rsidRPr="000B596E">
        <w:rPr>
          <w:rFonts w:ascii="Times New Roman" w:hAnsi="Times New Roman"/>
          <w:b/>
          <w:i/>
          <w:sz w:val="28"/>
          <w:szCs w:val="28"/>
        </w:rPr>
        <w:t>Воспитатель.</w:t>
      </w:r>
      <w:r>
        <w:rPr>
          <w:rFonts w:ascii="Times New Roman" w:hAnsi="Times New Roman"/>
          <w:b/>
          <w:i/>
          <w:sz w:val="28"/>
          <w:szCs w:val="28"/>
        </w:rPr>
        <w:t xml:space="preserve">  </w:t>
      </w:r>
      <w:r w:rsidRPr="000B596E">
        <w:rPr>
          <w:rFonts w:ascii="Times New Roman" w:hAnsi="Times New Roman"/>
          <w:sz w:val="28"/>
          <w:szCs w:val="28"/>
        </w:rPr>
        <w:t>Маша, тебе понравилась картина.</w:t>
      </w:r>
    </w:p>
    <w:p w:rsidR="00F61C02" w:rsidRDefault="00F61C02" w:rsidP="00F54818">
      <w:pPr>
        <w:pStyle w:val="c6"/>
        <w:spacing w:before="0" w:beforeAutospacing="0" w:after="0" w:afterAutospacing="0" w:line="386" w:lineRule="atLeast"/>
        <w:ind w:right="436"/>
        <w:rPr>
          <w:sz w:val="28"/>
          <w:szCs w:val="28"/>
        </w:rPr>
      </w:pPr>
      <w:r>
        <w:rPr>
          <w:noProof/>
        </w:rPr>
        <w:pict>
          <v:shape id="_x0000_s1035" type="#_x0000_t75" alt="" style="position:absolute;margin-left:351pt;margin-top:41.9pt;width:117pt;height:114.05pt;z-index:251664384">
            <v:imagedata r:id="rId10" o:title="" croptop="5355f" cropbottom="1951f" cropleft="7115f" cropright="6271f"/>
          </v:shape>
        </w:pict>
      </w:r>
      <w:r>
        <w:rPr>
          <w:b/>
          <w:i/>
          <w:sz w:val="28"/>
          <w:szCs w:val="28"/>
        </w:rPr>
        <w:t xml:space="preserve">Маша.  </w:t>
      </w:r>
      <w:r w:rsidRPr="000B596E">
        <w:rPr>
          <w:sz w:val="28"/>
          <w:szCs w:val="28"/>
        </w:rPr>
        <w:t>Картина</w:t>
      </w:r>
      <w:r>
        <w:rPr>
          <w:sz w:val="28"/>
          <w:szCs w:val="28"/>
        </w:rPr>
        <w:t xml:space="preserve">  мне понравилась. Но посмотрела я на зимнюю картину и мне что-то очень холодно стало. Снегурочка-то в теплой шубке, а у меня тонкий сарафанчик.</w:t>
      </w:r>
    </w:p>
    <w:p w:rsidR="00F61C02" w:rsidRDefault="00F61C02" w:rsidP="00F54818">
      <w:pPr>
        <w:pStyle w:val="c6"/>
        <w:spacing w:before="0" w:beforeAutospacing="0" w:after="0" w:afterAutospacing="0" w:line="386" w:lineRule="atLeast"/>
        <w:ind w:right="436"/>
        <w:rPr>
          <w:sz w:val="28"/>
          <w:szCs w:val="28"/>
        </w:rPr>
      </w:pPr>
      <w:r w:rsidRPr="000B596E">
        <w:rPr>
          <w:b/>
          <w:i/>
          <w:sz w:val="28"/>
          <w:szCs w:val="28"/>
        </w:rPr>
        <w:t>Воспитатель.</w:t>
      </w:r>
      <w:r>
        <w:rPr>
          <w:sz w:val="28"/>
          <w:szCs w:val="28"/>
        </w:rPr>
        <w:t xml:space="preserve">  Сейчас, Маша, мы тебя согреем. </w:t>
      </w:r>
    </w:p>
    <w:p w:rsidR="00F61C02" w:rsidRDefault="00F61C02" w:rsidP="00F54818">
      <w:pPr>
        <w:pStyle w:val="c6"/>
        <w:spacing w:before="0" w:beforeAutospacing="0" w:after="0" w:afterAutospacing="0" w:line="386" w:lineRule="atLeast"/>
        <w:ind w:right="43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Слайд № 5. «Солнышко».</w:t>
      </w:r>
    </w:p>
    <w:p w:rsidR="00F61C02" w:rsidRDefault="00F61C02" w:rsidP="00F54818">
      <w:pPr>
        <w:pStyle w:val="c6"/>
        <w:spacing w:before="0" w:beforeAutospacing="0" w:after="0" w:afterAutospacing="0" w:line="386" w:lineRule="atLeast"/>
        <w:ind w:right="436"/>
        <w:rPr>
          <w:sz w:val="28"/>
          <w:szCs w:val="28"/>
        </w:rPr>
      </w:pPr>
      <w:r>
        <w:rPr>
          <w:b/>
          <w:i/>
          <w:sz w:val="28"/>
          <w:szCs w:val="28"/>
        </w:rPr>
        <w:t>Затем на экран выводится видеоролик</w:t>
      </w:r>
    </w:p>
    <w:p w:rsidR="00F61C02" w:rsidRPr="0083602F" w:rsidRDefault="00F61C02" w:rsidP="00F54818">
      <w:pPr>
        <w:pStyle w:val="c6"/>
        <w:spacing w:before="0" w:beforeAutospacing="0" w:after="0" w:afterAutospacing="0" w:line="386" w:lineRule="atLeast"/>
        <w:ind w:right="436"/>
        <w:rPr>
          <w:b/>
          <w:i/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i/>
          <w:sz w:val="28"/>
          <w:szCs w:val="28"/>
        </w:rPr>
        <w:t>Солнце, тучка и лебедь».</w:t>
      </w:r>
    </w:p>
    <w:p w:rsidR="00F61C02" w:rsidRDefault="00F61C02" w:rsidP="00F54818">
      <w:pPr>
        <w:pStyle w:val="c6"/>
        <w:spacing w:before="0" w:beforeAutospacing="0" w:after="0" w:afterAutospacing="0" w:line="386" w:lineRule="atLeast"/>
        <w:ind w:right="436"/>
        <w:rPr>
          <w:b/>
          <w:i/>
          <w:sz w:val="28"/>
          <w:szCs w:val="28"/>
        </w:rPr>
      </w:pPr>
      <w:r w:rsidRPr="00427167">
        <w:rPr>
          <w:b/>
          <w:i/>
          <w:sz w:val="28"/>
          <w:szCs w:val="28"/>
        </w:rPr>
        <w:t>Про</w:t>
      </w:r>
      <w:r>
        <w:rPr>
          <w:b/>
          <w:i/>
          <w:sz w:val="28"/>
          <w:szCs w:val="28"/>
        </w:rPr>
        <w:t>водиться мнемогимнастика для глаз.</w:t>
      </w:r>
    </w:p>
    <w:p w:rsidR="00F61C02" w:rsidRPr="008468A3" w:rsidRDefault="00F61C02" w:rsidP="00F54818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F61C02" w:rsidRPr="00653E85" w:rsidRDefault="00F61C02" w:rsidP="00F54818">
      <w:pPr>
        <w:spacing w:after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Маша. </w:t>
      </w:r>
      <w:r>
        <w:rPr>
          <w:rFonts w:ascii="Times New Roman" w:hAnsi="Times New Roman"/>
          <w:sz w:val="28"/>
          <w:szCs w:val="28"/>
        </w:rPr>
        <w:t>Вот теперь мне тепло стало.</w:t>
      </w:r>
      <w:r w:rsidRPr="00653E85">
        <w:rPr>
          <w:rFonts w:ascii="Times New Roman" w:hAnsi="Times New Roman"/>
          <w:sz w:val="28"/>
          <w:szCs w:val="28"/>
        </w:rPr>
        <w:t xml:space="preserve"> Можно следующую загадку загадывать</w:t>
      </w:r>
      <w:r>
        <w:rPr>
          <w:rFonts w:ascii="Times New Roman" w:hAnsi="Times New Roman"/>
          <w:sz w:val="28"/>
          <w:szCs w:val="28"/>
        </w:rPr>
        <w:t>.</w:t>
      </w:r>
    </w:p>
    <w:p w:rsidR="00F61C02" w:rsidRDefault="00F61C02" w:rsidP="00F54818">
      <w:pPr>
        <w:spacing w:after="0"/>
        <w:rPr>
          <w:rFonts w:ascii="Times New Roman" w:hAnsi="Times New Roman"/>
          <w:b/>
          <w:i/>
          <w:sz w:val="28"/>
          <w:szCs w:val="28"/>
        </w:rPr>
      </w:pPr>
      <w:r>
        <w:rPr>
          <w:noProof/>
          <w:lang w:eastAsia="ru-RU"/>
        </w:rPr>
        <w:pict>
          <v:shape id="_x0000_s1036" type="#_x0000_t75" alt="" style="position:absolute;margin-left:4in;margin-top:17.25pt;width:109.5pt;height:133.7pt;z-index:251653120">
            <v:imagedata r:id="rId11" o:title=""/>
          </v:shape>
        </w:pict>
      </w:r>
      <w:r>
        <w:rPr>
          <w:rFonts w:ascii="Times New Roman" w:hAnsi="Times New Roman"/>
          <w:b/>
          <w:i/>
          <w:sz w:val="28"/>
          <w:szCs w:val="28"/>
        </w:rPr>
        <w:t>Ребенок.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Лес потревоженный шумит,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Ветвями мощными смыкаясь.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Могучий зверь по лесу мчит,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Земли едва-едва касаясь.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 на своей спине несет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Двоих - Ивана и Елену,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Летит стремительно вперед,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Спасая девушку из плена.</w:t>
      </w:r>
    </w:p>
    <w:p w:rsidR="00F61C02" w:rsidRPr="001002D0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Дети.   </w:t>
      </w:r>
      <w:r w:rsidRPr="001002D0">
        <w:rPr>
          <w:rFonts w:ascii="Times New Roman" w:hAnsi="Times New Roman"/>
          <w:sz w:val="28"/>
          <w:szCs w:val="28"/>
        </w:rPr>
        <w:t>Это</w:t>
      </w:r>
      <w:r>
        <w:rPr>
          <w:rFonts w:ascii="Times New Roman" w:hAnsi="Times New Roman"/>
          <w:sz w:val="28"/>
          <w:szCs w:val="28"/>
        </w:rPr>
        <w:t xml:space="preserve"> картина </w:t>
      </w:r>
      <w:r w:rsidRPr="001002D0">
        <w:rPr>
          <w:rFonts w:ascii="Times New Roman" w:hAnsi="Times New Roman"/>
          <w:sz w:val="28"/>
          <w:szCs w:val="28"/>
        </w:rPr>
        <w:t>«Иван-царевич на сером волке»</w:t>
      </w:r>
      <w:r>
        <w:rPr>
          <w:rFonts w:ascii="Times New Roman" w:hAnsi="Times New Roman"/>
          <w:sz w:val="28"/>
          <w:szCs w:val="28"/>
        </w:rPr>
        <w:t>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Слайд № 6.       Картина Виктора Васнецова  «Иван-царевич на Сером волке».</w:t>
      </w:r>
    </w:p>
    <w:p w:rsidR="00F61C02" w:rsidRPr="00DB71CE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Воспитатель.  </w:t>
      </w:r>
      <w:r>
        <w:rPr>
          <w:rFonts w:ascii="Times New Roman" w:hAnsi="Times New Roman"/>
          <w:sz w:val="28"/>
          <w:szCs w:val="28"/>
        </w:rPr>
        <w:t>Правильно.  На картине мчится царевич в глухом лесу на сером волке и крепко обнимает  Елену Прекрасную. А из какой сказки эти персонажи?</w:t>
      </w:r>
    </w:p>
    <w:p w:rsidR="00F61C02" w:rsidRPr="00DB71CE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 w:rsidRPr="00DB71CE">
        <w:rPr>
          <w:rFonts w:ascii="Times New Roman" w:hAnsi="Times New Roman"/>
          <w:b/>
          <w:i/>
          <w:sz w:val="28"/>
          <w:szCs w:val="28"/>
        </w:rPr>
        <w:t>Дети.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DB71CE">
        <w:rPr>
          <w:rFonts w:ascii="Times New Roman" w:hAnsi="Times New Roman"/>
          <w:sz w:val="28"/>
          <w:szCs w:val="28"/>
        </w:rPr>
        <w:t>Эти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B71CE">
        <w:rPr>
          <w:rFonts w:ascii="Times New Roman" w:hAnsi="Times New Roman"/>
          <w:sz w:val="28"/>
          <w:szCs w:val="28"/>
        </w:rPr>
        <w:t>герои</w:t>
      </w:r>
      <w:r>
        <w:rPr>
          <w:rFonts w:ascii="Times New Roman" w:hAnsi="Times New Roman"/>
          <w:sz w:val="28"/>
          <w:szCs w:val="28"/>
        </w:rPr>
        <w:t xml:space="preserve"> из русской народной сказки «Иван-царевич и серый волк».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 w:rsidRPr="00DB71CE">
        <w:rPr>
          <w:rFonts w:ascii="Times New Roman" w:hAnsi="Times New Roman"/>
          <w:b/>
          <w:i/>
          <w:sz w:val="28"/>
          <w:szCs w:val="28"/>
        </w:rPr>
        <w:t>Воспитатель.</w:t>
      </w:r>
      <w:r>
        <w:rPr>
          <w:rFonts w:ascii="Times New Roman" w:hAnsi="Times New Roman"/>
          <w:sz w:val="28"/>
          <w:szCs w:val="28"/>
        </w:rPr>
        <w:t xml:space="preserve">   Правильно. Молодцы. Послушайте теперь  следующую загадку.</w:t>
      </w:r>
    </w:p>
    <w:p w:rsidR="00F61C02" w:rsidRDefault="00F61C02" w:rsidP="00F54818">
      <w:pPr>
        <w:spacing w:after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Ребенок.</w:t>
      </w:r>
    </w:p>
    <w:p w:rsidR="00F61C02" w:rsidRDefault="00F61C02" w:rsidP="00F54818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темном лесе есть избушка.</w:t>
      </w:r>
    </w:p>
    <w:p w:rsidR="00F61C02" w:rsidRDefault="00F61C02" w:rsidP="00F54818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Стоит задом наперед.</w:t>
      </w:r>
    </w:p>
    <w:p w:rsidR="00F61C02" w:rsidRDefault="00F61C02" w:rsidP="00F54818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в  избушке той старушка,</w:t>
      </w:r>
    </w:p>
    <w:p w:rsidR="00F61C02" w:rsidRDefault="00F61C02" w:rsidP="00F54818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Одинешенька живет.</w:t>
      </w:r>
    </w:p>
    <w:p w:rsidR="00F61C02" w:rsidRDefault="00F61C02" w:rsidP="00F54818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_x0000_s1037" type="#_x0000_t75" alt="" style="position:absolute;margin-left:315pt;margin-top:-18pt;width:108pt;height:87.75pt;z-index:-251651072">
            <v:imagedata r:id="rId12" o:title="" croptop="4252f" cropbottom="6001f" cropleft="3641f" cropright="3641f"/>
          </v:shape>
        </w:pict>
      </w:r>
      <w:r>
        <w:rPr>
          <w:noProof/>
          <w:lang w:eastAsia="ru-RU"/>
        </w:rPr>
        <w:pict>
          <v:shape id="Picture 5" o:spid="_x0000_s1038" type="#_x0000_t75" alt="Баба яга" style="position:absolute;margin-left:324pt;margin-top:-9pt;width:90pt;height:70.7pt;z-index:25165209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">
            <v:imagedata r:id="rId13" o:title="" cropbottom="14388f" cropleft="3449f" cropright="13797f" gain="74473f" blacklevel="5898f"/>
          </v:shape>
        </w:pict>
      </w:r>
      <w:r>
        <w:rPr>
          <w:rFonts w:ascii="Times New Roman" w:hAnsi="Times New Roman"/>
          <w:sz w:val="28"/>
          <w:szCs w:val="28"/>
        </w:rPr>
        <w:t>Нос крючком, глаза большие,</w:t>
      </w:r>
    </w:p>
    <w:p w:rsidR="00F61C02" w:rsidRDefault="00F61C02" w:rsidP="00F54818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Словно угольки горят.</w:t>
      </w:r>
    </w:p>
    <w:p w:rsidR="00F61C02" w:rsidRDefault="00F61C02" w:rsidP="00F54818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Ух, сердитая какая!</w:t>
      </w:r>
      <w:r w:rsidRPr="0083602F">
        <w:t xml:space="preserve"> </w:t>
      </w:r>
    </w:p>
    <w:p w:rsidR="00F61C02" w:rsidRDefault="00F61C02" w:rsidP="00F54818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Дыбом волосы стоят.</w:t>
      </w:r>
    </w:p>
    <w:p w:rsidR="00F61C02" w:rsidRDefault="00F61C02" w:rsidP="00F54818">
      <w:pPr>
        <w:spacing w:after="0" w:line="240" w:lineRule="atLeas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Дети.   </w:t>
      </w:r>
      <w:r>
        <w:rPr>
          <w:rFonts w:ascii="Times New Roman" w:hAnsi="Times New Roman"/>
          <w:sz w:val="28"/>
          <w:szCs w:val="28"/>
        </w:rPr>
        <w:t>Это картина «Баба Яга».</w:t>
      </w:r>
    </w:p>
    <w:p w:rsidR="00F61C02" w:rsidRPr="00115D47" w:rsidRDefault="00F61C02" w:rsidP="00F54818">
      <w:pPr>
        <w:spacing w:after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Слайд №7.     Картина Виктора Васнецова  «Баба-Яга».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Воспитатель</w:t>
      </w:r>
      <w:r>
        <w:rPr>
          <w:rFonts w:ascii="Times New Roman" w:hAnsi="Times New Roman"/>
          <w:i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 Верно. На картине изображена Баба-Яга. Она летит на метле и держит в руках  ребеночка.  Баба Яга встречается во многих русских народных сказках.  А это картина, к какой сказке?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 w:rsidRPr="00195AFD">
        <w:rPr>
          <w:rFonts w:ascii="Times New Roman" w:hAnsi="Times New Roman"/>
          <w:b/>
          <w:i/>
          <w:sz w:val="28"/>
          <w:szCs w:val="28"/>
        </w:rPr>
        <w:t>Дети.</w:t>
      </w:r>
      <w:r>
        <w:rPr>
          <w:rFonts w:ascii="Times New Roman" w:hAnsi="Times New Roman"/>
          <w:sz w:val="28"/>
          <w:szCs w:val="28"/>
        </w:rPr>
        <w:t xml:space="preserve">  Это картина к сказке «Гуси-лебеди».</w:t>
      </w:r>
    </w:p>
    <w:p w:rsidR="00F61C02" w:rsidRPr="00AF5A75" w:rsidRDefault="00F61C02" w:rsidP="00E10DD1">
      <w:pPr>
        <w:pStyle w:val="c6"/>
        <w:spacing w:before="0" w:beforeAutospacing="0" w:after="0" w:afterAutospacing="0" w:line="386" w:lineRule="atLeast"/>
        <w:ind w:right="43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Воспитатель.  </w:t>
      </w:r>
      <w:r w:rsidRPr="00195AFD">
        <w:rPr>
          <w:sz w:val="28"/>
          <w:szCs w:val="28"/>
        </w:rPr>
        <w:t>Все верно.</w:t>
      </w:r>
      <w:r>
        <w:rPr>
          <w:b/>
          <w:i/>
          <w:sz w:val="28"/>
          <w:szCs w:val="28"/>
        </w:rPr>
        <w:t xml:space="preserve"> </w:t>
      </w:r>
      <w:r w:rsidRPr="00427167">
        <w:rPr>
          <w:sz w:val="28"/>
          <w:szCs w:val="28"/>
        </w:rPr>
        <w:t>А сейчас</w:t>
      </w:r>
      <w:r>
        <w:rPr>
          <w:sz w:val="28"/>
          <w:szCs w:val="28"/>
        </w:rPr>
        <w:t xml:space="preserve"> я предлагаю всем  на несколько минут стать художниками.</w:t>
      </w:r>
      <w:r w:rsidRPr="00EA5560">
        <w:rPr>
          <w:b/>
          <w:i/>
          <w:sz w:val="28"/>
          <w:szCs w:val="28"/>
        </w:rPr>
        <w:t xml:space="preserve"> </w:t>
      </w:r>
    </w:p>
    <w:p w:rsidR="00F61C02" w:rsidRPr="00427167" w:rsidRDefault="00F61C02" w:rsidP="00E10DD1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427167">
        <w:rPr>
          <w:rFonts w:ascii="Times New Roman" w:hAnsi="Times New Roman"/>
          <w:b/>
          <w:i/>
          <w:sz w:val="28"/>
          <w:szCs w:val="28"/>
        </w:rPr>
        <w:t>Про</w:t>
      </w:r>
      <w:r>
        <w:rPr>
          <w:rFonts w:ascii="Times New Roman" w:hAnsi="Times New Roman"/>
          <w:b/>
          <w:i/>
          <w:sz w:val="28"/>
          <w:szCs w:val="28"/>
        </w:rPr>
        <w:t>водиться физкультминутка «Художник».</w:t>
      </w:r>
    </w:p>
    <w:p w:rsidR="00F61C02" w:rsidRPr="00A07CA1" w:rsidRDefault="00F61C02" w:rsidP="00E10DD1">
      <w:pPr>
        <w:pStyle w:val="NormalWeb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A07CA1">
        <w:rPr>
          <w:sz w:val="28"/>
          <w:szCs w:val="28"/>
        </w:rPr>
        <w:t xml:space="preserve">Художник картину всю ночь рисовал,        </w:t>
      </w:r>
      <w:r w:rsidRPr="00A07CA1">
        <w:rPr>
          <w:i/>
          <w:sz w:val="28"/>
          <w:szCs w:val="28"/>
        </w:rPr>
        <w:t xml:space="preserve">Движения руками вверх и вниз                                                      </w:t>
      </w:r>
    </w:p>
    <w:p w:rsidR="00F61C02" w:rsidRPr="00A07CA1" w:rsidRDefault="00F61C02" w:rsidP="00E10DD1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07CA1">
        <w:rPr>
          <w:sz w:val="28"/>
          <w:szCs w:val="28"/>
        </w:rPr>
        <w:t xml:space="preserve">Работал на совесть, покоя не знал               </w:t>
      </w:r>
      <w:r w:rsidRPr="00A07CA1">
        <w:rPr>
          <w:i/>
          <w:sz w:val="28"/>
          <w:szCs w:val="28"/>
        </w:rPr>
        <w:t xml:space="preserve">«Вытирают» лоб поочередно                    </w:t>
      </w:r>
    </w:p>
    <w:p w:rsidR="00F61C02" w:rsidRPr="00A07CA1" w:rsidRDefault="00F61C02" w:rsidP="00E10DD1">
      <w:pPr>
        <w:pStyle w:val="NormalWeb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A07CA1">
        <w:rPr>
          <w:i/>
          <w:sz w:val="28"/>
          <w:szCs w:val="28"/>
        </w:rPr>
        <w:t xml:space="preserve">                                                                        правой и левой  руками</w:t>
      </w:r>
    </w:p>
    <w:p w:rsidR="00F61C02" w:rsidRDefault="00F61C02" w:rsidP="00E10DD1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07CA1">
        <w:rPr>
          <w:sz w:val="28"/>
          <w:szCs w:val="28"/>
        </w:rPr>
        <w:t xml:space="preserve">И вот на картине  - </w:t>
      </w:r>
      <w:r>
        <w:rPr>
          <w:sz w:val="28"/>
          <w:szCs w:val="28"/>
        </w:rPr>
        <w:t xml:space="preserve">ели высокие,                 </w:t>
      </w:r>
      <w:r w:rsidRPr="008D00BE">
        <w:rPr>
          <w:i/>
          <w:sz w:val="28"/>
          <w:szCs w:val="28"/>
        </w:rPr>
        <w:t>Поднимают руки вверх</w:t>
      </w:r>
    </w:p>
    <w:p w:rsidR="00F61C02" w:rsidRPr="00A07CA1" w:rsidRDefault="00F61C02" w:rsidP="00E10DD1">
      <w:pPr>
        <w:pStyle w:val="NormalWeb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>
        <w:rPr>
          <w:sz w:val="28"/>
          <w:szCs w:val="28"/>
        </w:rPr>
        <w:t>А рядом сосны широкие</w:t>
      </w:r>
      <w:r w:rsidRPr="00A07CA1">
        <w:rPr>
          <w:sz w:val="28"/>
          <w:szCs w:val="28"/>
        </w:rPr>
        <w:t xml:space="preserve">,              </w:t>
      </w:r>
      <w:r>
        <w:rPr>
          <w:sz w:val="28"/>
          <w:szCs w:val="28"/>
        </w:rPr>
        <w:t xml:space="preserve">              </w:t>
      </w:r>
      <w:r w:rsidRPr="00A07CA1">
        <w:rPr>
          <w:sz w:val="28"/>
          <w:szCs w:val="28"/>
        </w:rPr>
        <w:t xml:space="preserve"> </w:t>
      </w:r>
      <w:r w:rsidRPr="00A07CA1">
        <w:rPr>
          <w:i/>
          <w:sz w:val="28"/>
          <w:szCs w:val="28"/>
        </w:rPr>
        <w:t>Разводят руки в стороны</w:t>
      </w:r>
    </w:p>
    <w:p w:rsidR="00F61C02" w:rsidRPr="00A07CA1" w:rsidRDefault="00F61C02" w:rsidP="00E10DD1">
      <w:pPr>
        <w:pStyle w:val="NormalWeb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A07CA1">
        <w:rPr>
          <w:sz w:val="28"/>
          <w:szCs w:val="28"/>
        </w:rPr>
        <w:t xml:space="preserve">А потом мы увидели небосвод,                  </w:t>
      </w:r>
      <w:r w:rsidRPr="00A07CA1">
        <w:rPr>
          <w:i/>
          <w:sz w:val="28"/>
          <w:szCs w:val="28"/>
        </w:rPr>
        <w:t>Поднимают руки вверх</w:t>
      </w:r>
    </w:p>
    <w:p w:rsidR="00F61C02" w:rsidRPr="00A07CA1" w:rsidRDefault="00F61C02" w:rsidP="00E10DD1">
      <w:pPr>
        <w:pStyle w:val="NormalWeb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A07CA1">
        <w:rPr>
          <w:sz w:val="28"/>
          <w:szCs w:val="28"/>
        </w:rPr>
        <w:t xml:space="preserve">Где звезда веселый танец свой ведет,        </w:t>
      </w:r>
      <w:r w:rsidRPr="00A07CA1">
        <w:rPr>
          <w:i/>
          <w:sz w:val="28"/>
          <w:szCs w:val="28"/>
        </w:rPr>
        <w:t>Кружатся</w:t>
      </w:r>
    </w:p>
    <w:p w:rsidR="00F61C02" w:rsidRPr="00A07CA1" w:rsidRDefault="00F61C02" w:rsidP="00E10DD1">
      <w:pPr>
        <w:pStyle w:val="NormalWeb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A07CA1">
        <w:rPr>
          <w:sz w:val="28"/>
          <w:szCs w:val="28"/>
        </w:rPr>
        <w:t>Снежинки летели прямо на нас.</w:t>
      </w:r>
      <w:r>
        <w:rPr>
          <w:sz w:val="28"/>
          <w:szCs w:val="28"/>
        </w:rPr>
        <w:t xml:space="preserve">                 </w:t>
      </w:r>
      <w:r w:rsidRPr="00A07CA1">
        <w:rPr>
          <w:i/>
          <w:sz w:val="28"/>
          <w:szCs w:val="28"/>
          <w:shd w:val="clear" w:color="auto" w:fill="FFFFFF"/>
        </w:rPr>
        <w:t>Выполняют «фонарики»)</w:t>
      </w:r>
    </w:p>
    <w:p w:rsidR="00F61C02" w:rsidRPr="003969A7" w:rsidRDefault="00F61C02" w:rsidP="00E10DD1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А мы б</w:t>
      </w:r>
      <w:r w:rsidRPr="003969A7">
        <w:rPr>
          <w:sz w:val="28"/>
          <w:szCs w:val="28"/>
          <w:shd w:val="clear" w:color="auto" w:fill="FFFFFF"/>
        </w:rPr>
        <w:t>удем снова играть   сейчас.</w:t>
      </w:r>
    </w:p>
    <w:p w:rsidR="00F61C02" w:rsidRDefault="00F61C02" w:rsidP="00E10DD1">
      <w:pPr>
        <w:pStyle w:val="c6"/>
        <w:spacing w:before="0" w:beforeAutospacing="0" w:after="0" w:afterAutospacing="0" w:line="386" w:lineRule="atLeast"/>
        <w:ind w:right="436"/>
        <w:rPr>
          <w:sz w:val="28"/>
          <w:szCs w:val="28"/>
          <w:u w:val="single"/>
        </w:rPr>
      </w:pPr>
    </w:p>
    <w:p w:rsidR="00F61C02" w:rsidRDefault="00F61C02" w:rsidP="00E10DD1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332E06">
        <w:rPr>
          <w:rFonts w:ascii="Times New Roman" w:hAnsi="Times New Roman"/>
          <w:b/>
          <w:i/>
          <w:sz w:val="28"/>
          <w:szCs w:val="28"/>
        </w:rPr>
        <w:t>Воспитатель.</w:t>
      </w:r>
    </w:p>
    <w:p w:rsidR="00F61C02" w:rsidRPr="00332E06" w:rsidRDefault="00F61C02" w:rsidP="00E10DD1">
      <w:pPr>
        <w:spacing w:after="0"/>
        <w:rPr>
          <w:rFonts w:ascii="Times New Roman" w:hAnsi="Times New Roman"/>
          <w:sz w:val="28"/>
          <w:szCs w:val="28"/>
        </w:rPr>
      </w:pPr>
      <w:r w:rsidRPr="00332E06">
        <w:rPr>
          <w:rFonts w:ascii="Times New Roman" w:hAnsi="Times New Roman"/>
          <w:sz w:val="28"/>
          <w:szCs w:val="28"/>
        </w:rPr>
        <w:t>Продолжим наш</w:t>
      </w:r>
      <w:r>
        <w:rPr>
          <w:rFonts w:ascii="Times New Roman" w:hAnsi="Times New Roman"/>
          <w:sz w:val="28"/>
          <w:szCs w:val="28"/>
        </w:rPr>
        <w:t xml:space="preserve">у </w:t>
      </w:r>
      <w:r w:rsidRPr="00332E06">
        <w:rPr>
          <w:rFonts w:ascii="Times New Roman" w:hAnsi="Times New Roman"/>
          <w:sz w:val="28"/>
          <w:szCs w:val="28"/>
        </w:rPr>
        <w:t>игру-путешествие по залам картинной галереи.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_x0000_s1039" type="#_x0000_t75" alt="" style="position:absolute;margin-left:279pt;margin-top:12.9pt;width:171pt;height:130.95pt;z-index:-251650048">
            <v:imagedata r:id="rId12" o:title=""/>
          </v:shape>
        </w:pict>
      </w:r>
      <w:r>
        <w:rPr>
          <w:rFonts w:ascii="Times New Roman" w:hAnsi="Times New Roman"/>
          <w:sz w:val="28"/>
          <w:szCs w:val="28"/>
        </w:rPr>
        <w:t>Послушайте следующую загадку.</w:t>
      </w:r>
    </w:p>
    <w:p w:rsidR="00F61C02" w:rsidRDefault="00F61C02" w:rsidP="00F54818">
      <w:pPr>
        <w:spacing w:after="0"/>
        <w:rPr>
          <w:rFonts w:ascii="Times New Roman" w:hAnsi="Times New Roman"/>
          <w:b/>
          <w:i/>
          <w:sz w:val="28"/>
          <w:szCs w:val="28"/>
        </w:rPr>
      </w:pPr>
      <w:r>
        <w:rPr>
          <w:noProof/>
          <w:lang w:eastAsia="ru-RU"/>
        </w:rPr>
        <w:pict>
          <v:shape id="_x0000_s1040" type="#_x0000_t75" alt="Иван царевич" style="position:absolute;margin-left:297pt;margin-top:12.4pt;width:135pt;height:99pt;z-index:25165414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">
            <v:imagedata r:id="rId14" o:title="" cropleft="7304f" cropright="6477f"/>
          </v:shape>
        </w:pict>
      </w:r>
      <w:r>
        <w:rPr>
          <w:rFonts w:ascii="Times New Roman" w:hAnsi="Times New Roman"/>
          <w:b/>
          <w:i/>
          <w:sz w:val="28"/>
          <w:szCs w:val="28"/>
        </w:rPr>
        <w:t>Ребенок.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картине  чудо-птица,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Настоящая царица.</w:t>
      </w:r>
    </w:p>
    <w:p w:rsidR="00F61C02" w:rsidRPr="00E10DD1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 w:rsidRPr="00E10DD1">
        <w:rPr>
          <w:rFonts w:ascii="Times New Roman" w:hAnsi="Times New Roman"/>
          <w:sz w:val="28"/>
          <w:szCs w:val="28"/>
        </w:rPr>
        <w:t>Удивляют красотой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Перья, хвостик золотой.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Светом радужным искрится.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зовут ее ……..</w:t>
      </w:r>
    </w:p>
    <w:p w:rsidR="00F61C02" w:rsidRDefault="00F61C02" w:rsidP="00F54818">
      <w:pPr>
        <w:spacing w:after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Дети:       ….жар-птица.</w:t>
      </w:r>
    </w:p>
    <w:p w:rsidR="00F61C02" w:rsidRPr="00427167" w:rsidRDefault="00F61C02" w:rsidP="00F54818">
      <w:pPr>
        <w:spacing w:after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Слайд № 6.      Картина Виктора Васнецова  «Ковер-самолет».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Воспитатель.  </w:t>
      </w:r>
      <w:r>
        <w:rPr>
          <w:rFonts w:ascii="Times New Roman" w:hAnsi="Times New Roman"/>
          <w:sz w:val="28"/>
          <w:szCs w:val="28"/>
        </w:rPr>
        <w:t>Молодцы!  Действительно, на картине  изображена Жар-птица. Но картина называется по-другому. Как?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 w:rsidRPr="00A07CA1">
        <w:rPr>
          <w:rFonts w:ascii="Times New Roman" w:hAnsi="Times New Roman"/>
          <w:b/>
          <w:i/>
          <w:sz w:val="28"/>
          <w:szCs w:val="28"/>
        </w:rPr>
        <w:t>Дети.</w:t>
      </w:r>
      <w:r>
        <w:rPr>
          <w:rFonts w:ascii="Times New Roman" w:hAnsi="Times New Roman"/>
          <w:sz w:val="28"/>
          <w:szCs w:val="28"/>
        </w:rPr>
        <w:t xml:space="preserve"> Картина называется «Ковер-самолет».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 w:rsidRPr="00A07CA1">
        <w:rPr>
          <w:rFonts w:ascii="Times New Roman" w:hAnsi="Times New Roman"/>
          <w:b/>
          <w:i/>
          <w:sz w:val="28"/>
          <w:szCs w:val="28"/>
        </w:rPr>
        <w:t>Воспитатель.</w:t>
      </w:r>
      <w:r>
        <w:rPr>
          <w:rFonts w:ascii="Times New Roman" w:hAnsi="Times New Roman"/>
          <w:sz w:val="28"/>
          <w:szCs w:val="28"/>
        </w:rPr>
        <w:t xml:space="preserve"> А что еще изображено на картине? Кто нам об этом расскажет?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 w:rsidRPr="00427167">
        <w:rPr>
          <w:rFonts w:ascii="Times New Roman" w:hAnsi="Times New Roman"/>
          <w:b/>
          <w:i/>
          <w:sz w:val="28"/>
          <w:szCs w:val="28"/>
        </w:rPr>
        <w:t>Ребенок</w:t>
      </w:r>
      <w:r>
        <w:rPr>
          <w:rFonts w:ascii="Times New Roman" w:hAnsi="Times New Roman"/>
          <w:b/>
          <w:i/>
          <w:sz w:val="28"/>
          <w:szCs w:val="28"/>
        </w:rPr>
        <w:t xml:space="preserve">.  </w:t>
      </w:r>
      <w:r w:rsidRPr="00427167">
        <w:rPr>
          <w:rFonts w:ascii="Times New Roman" w:hAnsi="Times New Roman"/>
          <w:sz w:val="28"/>
          <w:szCs w:val="28"/>
        </w:rPr>
        <w:t>Клетку с Жар-птицей</w:t>
      </w:r>
      <w:r>
        <w:rPr>
          <w:rFonts w:ascii="Times New Roman" w:hAnsi="Times New Roman"/>
          <w:sz w:val="28"/>
          <w:szCs w:val="28"/>
        </w:rPr>
        <w:t xml:space="preserve"> держит Иван-царевич. Он летит на сказочном ковре-самолете.</w:t>
      </w:r>
    </w:p>
    <w:p w:rsidR="00F61C02" w:rsidRDefault="00F61C02" w:rsidP="00E10DD1">
      <w:pPr>
        <w:spacing w:after="0"/>
        <w:rPr>
          <w:rFonts w:ascii="Times New Roman" w:hAnsi="Times New Roman"/>
          <w:sz w:val="28"/>
          <w:szCs w:val="28"/>
        </w:rPr>
      </w:pPr>
      <w:r w:rsidRPr="00E10DD1">
        <w:rPr>
          <w:rFonts w:ascii="Times New Roman" w:hAnsi="Times New Roman"/>
          <w:b/>
          <w:i/>
          <w:sz w:val="28"/>
          <w:szCs w:val="28"/>
        </w:rPr>
        <w:t>Воспитатель.</w:t>
      </w:r>
      <w:r>
        <w:rPr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 теперь слушайте следующую загадку.</w:t>
      </w:r>
      <w:r>
        <w:rPr>
          <w:noProof/>
          <w:lang w:eastAsia="ru-RU"/>
        </w:rPr>
        <w:pict>
          <v:group id="_x0000_s1041" editas="canvas" style="position:absolute;margin-left:334.3pt;margin-top:-628.6pt;width:128.75pt;height:202.1pt;z-index:251655168;mso-position-horizontal-relative:text;mso-position-vertical-relative:text" coordorigin="2308,12013" coordsize="1873,2940">
            <o:lock v:ext="edit" aspectratio="t"/>
            <v:shape id="_x0000_s1042" type="#_x0000_t75" style="position:absolute;left:2308;top:12013;width:1873;height:2940" o:preferrelative="f">
              <v:fill o:detectmouseclick="t"/>
              <v:path o:extrusionok="t" o:connecttype="none"/>
              <o:lock v:ext="edit" text="t"/>
            </v:shape>
          </v:group>
        </w:pict>
      </w:r>
    </w:p>
    <w:p w:rsidR="00F61C02" w:rsidRPr="00332E06" w:rsidRDefault="00F61C02" w:rsidP="00F54818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332E06">
        <w:rPr>
          <w:rFonts w:ascii="Times New Roman" w:hAnsi="Times New Roman"/>
          <w:b/>
          <w:i/>
          <w:sz w:val="28"/>
          <w:szCs w:val="28"/>
        </w:rPr>
        <w:t>Ребенок.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густом лесу есть озеро глухое,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Picture 3" o:spid="_x0000_s1043" type="#_x0000_t75" style="position:absolute;margin-left:306pt;margin-top:-9pt;width:108pt;height:153pt;z-index:-251659264;visibility:visible">
            <v:imagedata r:id="rId15" o:title="" croptop="8355f" cropbottom="6350f" cropleft="6963f" cropright="8245f"/>
          </v:shape>
        </w:pict>
      </w:r>
      <w:r>
        <w:rPr>
          <w:noProof/>
          <w:lang w:eastAsia="ru-RU"/>
        </w:rPr>
        <w:pict>
          <v:shape id="_x0000_s1044" type="#_x0000_t75" alt="Scan10083" style="position:absolute;margin-left:324pt;margin-top:9pt;width:1in;height:117pt;z-index:25165619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" stroked="t" strokecolor="#725b4e" strokeweight="4.5pt">
            <v:stroke endcap="square"/>
            <v:imagedata r:id="rId16" o:title=""/>
            <v:shadow on="t" color="black" opacity="28180f" origin="-.5,-.5" offset=".74836mm,.74836mm"/>
          </v:shape>
        </w:pict>
      </w:r>
      <w:r>
        <w:rPr>
          <w:rFonts w:ascii="Times New Roman" w:hAnsi="Times New Roman"/>
          <w:sz w:val="28"/>
          <w:szCs w:val="28"/>
        </w:rPr>
        <w:t>И там, на диком озере глухом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Есть берега, заросшие травою,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камень, весь покрытый мхом.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Когда к закату ясный день клонится,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Сюда одна, печальна и бледна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Идет Аленушка,  на камень тот садится,</w:t>
      </w:r>
    </w:p>
    <w:p w:rsidR="00F61C02" w:rsidRPr="003969A7" w:rsidRDefault="00F61C02" w:rsidP="00F54818">
      <w:pPr>
        <w:spacing w:after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8"/>
          <w:szCs w:val="28"/>
        </w:rPr>
        <w:t>И братца все зовет она.</w:t>
      </w:r>
    </w:p>
    <w:p w:rsidR="00F61C02" w:rsidRPr="00690034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Дети.  </w:t>
      </w:r>
      <w:r w:rsidRPr="00690034">
        <w:rPr>
          <w:rFonts w:ascii="Times New Roman" w:hAnsi="Times New Roman"/>
          <w:sz w:val="28"/>
          <w:szCs w:val="28"/>
        </w:rPr>
        <w:t>Эта</w:t>
      </w:r>
      <w:r>
        <w:rPr>
          <w:rFonts w:ascii="Times New Roman" w:hAnsi="Times New Roman"/>
          <w:sz w:val="28"/>
          <w:szCs w:val="28"/>
        </w:rPr>
        <w:t xml:space="preserve"> картина называется  «Аленушка».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Слайд № 7.   Картина Виктора Васнецова  «Аленушка».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 w:rsidRPr="00690034">
        <w:rPr>
          <w:rFonts w:ascii="Times New Roman" w:hAnsi="Times New Roman"/>
          <w:b/>
          <w:i/>
          <w:sz w:val="28"/>
          <w:szCs w:val="28"/>
        </w:rPr>
        <w:t>Воспитатель</w:t>
      </w:r>
      <w:r>
        <w:rPr>
          <w:rFonts w:ascii="Times New Roman" w:hAnsi="Times New Roman"/>
          <w:sz w:val="28"/>
          <w:szCs w:val="28"/>
        </w:rPr>
        <w:t xml:space="preserve">. </w:t>
      </w:r>
      <w:r w:rsidRPr="00690034">
        <w:rPr>
          <w:rFonts w:ascii="Times New Roman" w:hAnsi="Times New Roman"/>
          <w:sz w:val="28"/>
          <w:szCs w:val="28"/>
        </w:rPr>
        <w:t xml:space="preserve"> Опять вы правильно угадали картину</w:t>
      </w:r>
      <w:r>
        <w:rPr>
          <w:rFonts w:ascii="Times New Roman" w:hAnsi="Times New Roman"/>
          <w:sz w:val="28"/>
          <w:szCs w:val="28"/>
        </w:rPr>
        <w:t>. Молодцы! А к  какой же сказке эта картина?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 w:rsidRPr="0035173E">
        <w:rPr>
          <w:rFonts w:ascii="Times New Roman" w:hAnsi="Times New Roman"/>
          <w:b/>
          <w:i/>
          <w:sz w:val="28"/>
          <w:szCs w:val="28"/>
        </w:rPr>
        <w:t>Ребенок.</w:t>
      </w:r>
      <w:r>
        <w:rPr>
          <w:rFonts w:ascii="Times New Roman" w:hAnsi="Times New Roman"/>
          <w:sz w:val="28"/>
          <w:szCs w:val="28"/>
        </w:rPr>
        <w:t xml:space="preserve"> Эта картина к русской народной сказке «Сестрица Аленушка и братец Иванушка».</w:t>
      </w:r>
    </w:p>
    <w:p w:rsidR="00F61C02" w:rsidRPr="00690034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 w:rsidRPr="00EF3CF1">
        <w:rPr>
          <w:rFonts w:ascii="Times New Roman" w:hAnsi="Times New Roman"/>
          <w:b/>
          <w:i/>
          <w:sz w:val="28"/>
          <w:szCs w:val="28"/>
        </w:rPr>
        <w:t>Воспитатель.</w:t>
      </w:r>
    </w:p>
    <w:p w:rsidR="00F61C02" w:rsidRPr="005A663C" w:rsidRDefault="00F61C02" w:rsidP="00F54818">
      <w:pPr>
        <w:spacing w:after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Кто изображен на картине? (На картине изображена девочка).                                                             - Как ее зовут? (Девочку зовут Аленушка).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Где находится Аленушка? (Девочка сидит на камне на берегу озера). - Как художник показал, что она горюет? (У девочки лицо грустное, она склонилась над водой)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Что окружает девушку на картине? (лес, деревья)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Какое время года изображено? (На картине изображена осень).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 почему вы так решили?(Потому что на деревьях и на воде желтые листочки).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 какие краски художник использовал для написания этой картины? (Художник использовал серые, зеленые, желтоватые краски).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 картине видно, что Аленушка горюет. Как художник это показал?                      (У Аленушки лицо грустное, она склонилась голову на колени).</w:t>
      </w:r>
    </w:p>
    <w:p w:rsidR="00F61C02" w:rsidRDefault="00F61C02" w:rsidP="00703BB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Что вы чувствуете, глядя на эту картину? (Мне жалко Аленушку).                           - Давайте хоть немножко порадуем Аленушку и  изготовим  для нее новый сарафан? Я вырезала силуэт сарафана из бумаги и принесла заготовки для цветов. Будем вырезывать цветы и украшать ими сарафан. Но сначала давайте разомнем пальчики.</w:t>
      </w:r>
      <w:r w:rsidRPr="001E2ECE">
        <w:rPr>
          <w:rFonts w:ascii="Times New Roman" w:hAnsi="Times New Roman"/>
          <w:sz w:val="28"/>
          <w:szCs w:val="28"/>
        </w:rPr>
        <w:t xml:space="preserve"> </w:t>
      </w:r>
    </w:p>
    <w:p w:rsidR="00F61C02" w:rsidRPr="00DD0F17" w:rsidRDefault="00F61C02" w:rsidP="00703BBB">
      <w:pPr>
        <w:spacing w:after="0"/>
        <w:rPr>
          <w:rFonts w:ascii="Times New Roman" w:hAnsi="Times New Roman"/>
          <w:b/>
          <w:i/>
          <w:sz w:val="28"/>
          <w:szCs w:val="28"/>
        </w:rPr>
      </w:pPr>
      <w:r>
        <w:rPr>
          <w:noProof/>
          <w:lang w:eastAsia="ru-RU"/>
        </w:rPr>
        <w:pict>
          <v:shape id="_x0000_s1045" type="#_x0000_t75" alt="" style="position:absolute;margin-left:4in;margin-top:.55pt;width:181.55pt;height:102.85pt;z-index:251658240">
            <v:imagedata r:id="rId17" o:title="" cropleft="17164f"/>
          </v:shape>
        </w:pict>
      </w:r>
      <w:r w:rsidRPr="00DD0F17">
        <w:rPr>
          <w:rFonts w:ascii="Times New Roman" w:hAnsi="Times New Roman"/>
          <w:b/>
          <w:i/>
          <w:sz w:val="28"/>
          <w:szCs w:val="28"/>
        </w:rPr>
        <w:t>Слайд № 8.</w:t>
      </w:r>
      <w:r>
        <w:rPr>
          <w:rFonts w:ascii="Times New Roman" w:hAnsi="Times New Roman"/>
          <w:b/>
          <w:i/>
          <w:sz w:val="28"/>
          <w:szCs w:val="28"/>
        </w:rPr>
        <w:t xml:space="preserve"> «</w:t>
      </w:r>
      <w:r w:rsidRPr="00DD0F17">
        <w:rPr>
          <w:rFonts w:ascii="Times New Roman" w:hAnsi="Times New Roman"/>
          <w:b/>
          <w:i/>
          <w:sz w:val="28"/>
          <w:szCs w:val="28"/>
        </w:rPr>
        <w:t>Деревенский пейзаж»</w:t>
      </w:r>
      <w:r>
        <w:rPr>
          <w:rFonts w:ascii="Times New Roman" w:hAnsi="Times New Roman"/>
          <w:b/>
          <w:i/>
          <w:sz w:val="28"/>
          <w:szCs w:val="28"/>
        </w:rPr>
        <w:t>.</w:t>
      </w:r>
    </w:p>
    <w:p w:rsidR="00F61C02" w:rsidRDefault="00F61C02" w:rsidP="00AF5A75">
      <w:pPr>
        <w:pStyle w:val="c6"/>
        <w:spacing w:before="0" w:beforeAutospacing="0" w:after="0" w:afterAutospacing="0" w:line="386" w:lineRule="atLeast"/>
        <w:ind w:right="436"/>
        <w:rPr>
          <w:b/>
          <w:i/>
          <w:sz w:val="28"/>
          <w:szCs w:val="28"/>
          <w:u w:val="single"/>
        </w:rPr>
      </w:pPr>
      <w:r w:rsidRPr="0030173B">
        <w:rPr>
          <w:b/>
          <w:i/>
          <w:sz w:val="28"/>
          <w:szCs w:val="28"/>
        </w:rPr>
        <w:t xml:space="preserve">      </w:t>
      </w:r>
      <w:r w:rsidRPr="000B596E">
        <w:rPr>
          <w:b/>
          <w:i/>
          <w:sz w:val="28"/>
          <w:szCs w:val="28"/>
          <w:u w:val="single"/>
        </w:rPr>
        <w:t xml:space="preserve">Проводится пальчиковая гимнастика: </w:t>
      </w:r>
    </w:p>
    <w:p w:rsidR="00F61C02" w:rsidRPr="000B596E" w:rsidRDefault="00F61C02" w:rsidP="00AF5A75">
      <w:pPr>
        <w:pStyle w:val="c6"/>
        <w:spacing w:before="0" w:beforeAutospacing="0" w:after="0" w:afterAutospacing="0" w:line="386" w:lineRule="atLeast"/>
        <w:ind w:right="436"/>
        <w:rPr>
          <w:b/>
          <w:i/>
          <w:sz w:val="28"/>
          <w:szCs w:val="28"/>
          <w:u w:val="single"/>
        </w:rPr>
      </w:pPr>
      <w:r w:rsidRPr="000B596E">
        <w:rPr>
          <w:b/>
          <w:i/>
          <w:sz w:val="28"/>
          <w:szCs w:val="28"/>
          <w:u w:val="single"/>
        </w:rPr>
        <w:t>«Художник»</w:t>
      </w:r>
    </w:p>
    <w:p w:rsidR="00F61C02" w:rsidRPr="00F17F42" w:rsidRDefault="00F61C02" w:rsidP="00AF5A75">
      <w:pPr>
        <w:pStyle w:val="c6"/>
        <w:spacing w:before="0" w:beforeAutospacing="0" w:after="0" w:afterAutospacing="0" w:line="386" w:lineRule="atLeast"/>
        <w:ind w:left="428" w:right="436" w:firstLine="268"/>
        <w:rPr>
          <w:sz w:val="28"/>
          <w:szCs w:val="28"/>
        </w:rPr>
      </w:pPr>
      <w:r w:rsidRPr="00F17F42">
        <w:rPr>
          <w:rStyle w:val="c1"/>
          <w:sz w:val="28"/>
          <w:szCs w:val="28"/>
        </w:rPr>
        <w:t>Я взял бумагу, карандаш,</w:t>
      </w:r>
    </w:p>
    <w:p w:rsidR="00F61C02" w:rsidRPr="00F17F42" w:rsidRDefault="00F61C02" w:rsidP="00AF5A75">
      <w:pPr>
        <w:pStyle w:val="c6"/>
        <w:spacing w:before="0" w:beforeAutospacing="0" w:after="0" w:afterAutospacing="0" w:line="386" w:lineRule="atLeast"/>
        <w:ind w:left="428" w:right="436" w:firstLine="268"/>
        <w:rPr>
          <w:sz w:val="28"/>
          <w:szCs w:val="28"/>
        </w:rPr>
      </w:pPr>
      <w:r w:rsidRPr="00F17F42">
        <w:rPr>
          <w:rStyle w:val="c1"/>
          <w:sz w:val="28"/>
          <w:szCs w:val="28"/>
        </w:rPr>
        <w:t>Нарисовал дорогу.        </w:t>
      </w:r>
    </w:p>
    <w:p w:rsidR="00F61C02" w:rsidRPr="00F17F42" w:rsidRDefault="00F61C02" w:rsidP="00AF5A75">
      <w:pPr>
        <w:pStyle w:val="c6c77"/>
        <w:spacing w:before="0" w:beforeAutospacing="0" w:after="0" w:afterAutospacing="0" w:line="386" w:lineRule="atLeast"/>
        <w:ind w:left="428" w:right="436" w:firstLine="268"/>
        <w:rPr>
          <w:sz w:val="28"/>
          <w:szCs w:val="28"/>
        </w:rPr>
      </w:pPr>
      <w:r w:rsidRPr="00F17F42">
        <w:rPr>
          <w:rStyle w:val="c1c7"/>
          <w:i/>
          <w:iCs/>
          <w:sz w:val="28"/>
          <w:szCs w:val="28"/>
        </w:rPr>
        <w:t xml:space="preserve">Поворот ладони левой руки к </w:t>
      </w:r>
      <w:r>
        <w:rPr>
          <w:rStyle w:val="c1c7"/>
          <w:i/>
          <w:iCs/>
          <w:sz w:val="28"/>
          <w:szCs w:val="28"/>
        </w:rPr>
        <w:t>себе, пальцы вместе («лист бума</w:t>
      </w:r>
      <w:r w:rsidRPr="00F17F42">
        <w:rPr>
          <w:rStyle w:val="c1c7"/>
          <w:i/>
          <w:iCs/>
          <w:sz w:val="28"/>
          <w:szCs w:val="28"/>
        </w:rPr>
        <w:t>ги»). Указательный палец правой руки — «карандаш». Провести пальцем по левой ладони линию — «дорогу».</w:t>
      </w:r>
    </w:p>
    <w:p w:rsidR="00F61C02" w:rsidRPr="00F17F42" w:rsidRDefault="00F61C02" w:rsidP="00AF5A75">
      <w:pPr>
        <w:pStyle w:val="c6c70"/>
        <w:spacing w:before="0" w:beforeAutospacing="0" w:after="0" w:afterAutospacing="0" w:line="386" w:lineRule="atLeast"/>
        <w:ind w:left="428" w:right="436" w:firstLine="268"/>
        <w:rPr>
          <w:sz w:val="28"/>
          <w:szCs w:val="28"/>
        </w:rPr>
      </w:pPr>
      <w:r w:rsidRPr="00F17F42">
        <w:rPr>
          <w:rStyle w:val="c1"/>
          <w:sz w:val="28"/>
          <w:szCs w:val="28"/>
        </w:rPr>
        <w:t>На ней быка изобразил,</w:t>
      </w:r>
    </w:p>
    <w:p w:rsidR="00F61C02" w:rsidRPr="00F17F42" w:rsidRDefault="00F61C02" w:rsidP="00AF5A75">
      <w:pPr>
        <w:pStyle w:val="c6c70"/>
        <w:spacing w:before="0" w:beforeAutospacing="0" w:after="0" w:afterAutospacing="0" w:line="386" w:lineRule="atLeast"/>
        <w:ind w:left="428" w:right="436" w:firstLine="268"/>
        <w:rPr>
          <w:sz w:val="28"/>
          <w:szCs w:val="28"/>
        </w:rPr>
      </w:pPr>
      <w:r w:rsidRPr="00F17F42">
        <w:rPr>
          <w:rStyle w:val="c1"/>
          <w:sz w:val="28"/>
          <w:szCs w:val="28"/>
        </w:rPr>
        <w:t>А рядом с ним корову.</w:t>
      </w:r>
    </w:p>
    <w:p w:rsidR="00F61C02" w:rsidRPr="00F17F42" w:rsidRDefault="00F61C02" w:rsidP="00AF5A75">
      <w:pPr>
        <w:pStyle w:val="c6c74"/>
        <w:spacing w:before="0" w:beforeAutospacing="0" w:after="0" w:afterAutospacing="0" w:line="386" w:lineRule="atLeast"/>
        <w:ind w:left="428" w:right="436" w:firstLine="268"/>
        <w:rPr>
          <w:sz w:val="28"/>
          <w:szCs w:val="28"/>
        </w:rPr>
      </w:pPr>
      <w:r w:rsidRPr="00F17F42">
        <w:rPr>
          <w:rStyle w:val="c1c7"/>
          <w:i/>
          <w:iCs/>
          <w:sz w:val="28"/>
          <w:szCs w:val="28"/>
        </w:rPr>
        <w:t>Руки сжаты в кулаки, большой палец и мизинец каждой из них слегка оттопыриваются в стороны, показывая рога быка и коровы. Дети произносят: «Му-у!..»</w:t>
      </w:r>
    </w:p>
    <w:p w:rsidR="00F61C02" w:rsidRPr="00F17F42" w:rsidRDefault="00F61C02" w:rsidP="00AF5A75">
      <w:pPr>
        <w:pStyle w:val="c6"/>
        <w:spacing w:before="0" w:beforeAutospacing="0" w:after="0" w:afterAutospacing="0" w:line="386" w:lineRule="atLeast"/>
        <w:ind w:left="428" w:right="436" w:firstLine="268"/>
        <w:rPr>
          <w:sz w:val="28"/>
          <w:szCs w:val="28"/>
        </w:rPr>
      </w:pPr>
      <w:r w:rsidRPr="00F17F42">
        <w:rPr>
          <w:rStyle w:val="c1"/>
          <w:sz w:val="28"/>
          <w:szCs w:val="28"/>
        </w:rPr>
        <w:t>Направо дом,</w:t>
      </w:r>
    </w:p>
    <w:p w:rsidR="00F61C02" w:rsidRPr="00F17F42" w:rsidRDefault="00F61C02" w:rsidP="00AF5A75">
      <w:pPr>
        <w:pStyle w:val="c6"/>
        <w:spacing w:before="0" w:beforeAutospacing="0" w:after="0" w:afterAutospacing="0" w:line="386" w:lineRule="atLeast"/>
        <w:ind w:left="428" w:right="436" w:firstLine="268"/>
        <w:rPr>
          <w:sz w:val="28"/>
          <w:szCs w:val="28"/>
        </w:rPr>
      </w:pPr>
      <w:r w:rsidRPr="00F17F42">
        <w:rPr>
          <w:rStyle w:val="c1c7"/>
          <w:i/>
          <w:iCs/>
          <w:sz w:val="28"/>
          <w:szCs w:val="28"/>
        </w:rPr>
        <w:t>Пальцы складываются домиком.</w:t>
      </w:r>
    </w:p>
    <w:p w:rsidR="00F61C02" w:rsidRPr="00F17F42" w:rsidRDefault="00F61C02" w:rsidP="00AF5A75">
      <w:pPr>
        <w:pStyle w:val="c6"/>
        <w:spacing w:before="0" w:beforeAutospacing="0" w:after="0" w:afterAutospacing="0" w:line="386" w:lineRule="atLeast"/>
        <w:ind w:left="428" w:right="436" w:firstLine="268"/>
        <w:rPr>
          <w:sz w:val="28"/>
          <w:szCs w:val="28"/>
        </w:rPr>
      </w:pPr>
      <w:r w:rsidRPr="00F17F42">
        <w:rPr>
          <w:rStyle w:val="c1"/>
          <w:sz w:val="28"/>
          <w:szCs w:val="28"/>
        </w:rPr>
        <w:t>Налево сад...</w:t>
      </w:r>
    </w:p>
    <w:p w:rsidR="00F61C02" w:rsidRPr="00F17F42" w:rsidRDefault="00F61C02" w:rsidP="00AF5A75">
      <w:pPr>
        <w:pStyle w:val="c6c60"/>
        <w:spacing w:before="0" w:beforeAutospacing="0" w:after="0" w:afterAutospacing="0" w:line="386" w:lineRule="atLeast"/>
        <w:ind w:left="428" w:right="436" w:firstLine="268"/>
        <w:rPr>
          <w:sz w:val="28"/>
          <w:szCs w:val="28"/>
        </w:rPr>
      </w:pPr>
      <w:r w:rsidRPr="00F17F42">
        <w:rPr>
          <w:rStyle w:val="c1c7"/>
          <w:i/>
          <w:iCs/>
          <w:sz w:val="28"/>
          <w:szCs w:val="28"/>
        </w:rPr>
        <w:t>Кисти рук скрещиваются в запястьях («деревья»), шевелить раздвинутыми пальцами («ветер раскачивает ветки»).</w:t>
      </w:r>
    </w:p>
    <w:p w:rsidR="00F61C02" w:rsidRPr="00F17F42" w:rsidRDefault="00F61C02" w:rsidP="00AF5A75">
      <w:pPr>
        <w:pStyle w:val="c6"/>
        <w:spacing w:before="0" w:beforeAutospacing="0" w:after="0" w:afterAutospacing="0" w:line="386" w:lineRule="atLeast"/>
        <w:ind w:left="428" w:right="436" w:firstLine="268"/>
        <w:rPr>
          <w:sz w:val="28"/>
          <w:szCs w:val="28"/>
        </w:rPr>
      </w:pPr>
      <w:r w:rsidRPr="00F17F42">
        <w:rPr>
          <w:rStyle w:val="c1"/>
          <w:sz w:val="28"/>
          <w:szCs w:val="28"/>
        </w:rPr>
        <w:t>В лесу двенадцать кочек.</w:t>
      </w:r>
    </w:p>
    <w:p w:rsidR="00F61C02" w:rsidRPr="00F17F42" w:rsidRDefault="00F61C02" w:rsidP="00AF5A75">
      <w:pPr>
        <w:pStyle w:val="c6"/>
        <w:spacing w:before="0" w:beforeAutospacing="0" w:after="0" w:afterAutospacing="0" w:line="386" w:lineRule="atLeast"/>
        <w:ind w:left="428" w:right="436" w:firstLine="268"/>
        <w:rPr>
          <w:sz w:val="28"/>
          <w:szCs w:val="28"/>
        </w:rPr>
      </w:pPr>
      <w:r w:rsidRPr="00F17F42">
        <w:rPr>
          <w:rStyle w:val="c1c7"/>
          <w:i/>
          <w:iCs/>
          <w:sz w:val="28"/>
          <w:szCs w:val="28"/>
        </w:rPr>
        <w:t>Указательным пальцем правой руки рисуют точки на левой</w:t>
      </w:r>
    </w:p>
    <w:p w:rsidR="00F61C02" w:rsidRPr="00F17F42" w:rsidRDefault="00F61C02" w:rsidP="00AF5A75">
      <w:pPr>
        <w:pStyle w:val="c6"/>
        <w:spacing w:before="0" w:beforeAutospacing="0" w:after="0" w:afterAutospacing="0" w:line="386" w:lineRule="atLeast"/>
        <w:ind w:left="428" w:right="436" w:firstLine="268"/>
        <w:rPr>
          <w:sz w:val="28"/>
          <w:szCs w:val="28"/>
        </w:rPr>
      </w:pPr>
      <w:r w:rsidRPr="00F17F42">
        <w:rPr>
          <w:rStyle w:val="c1c7"/>
          <w:i/>
          <w:iCs/>
          <w:sz w:val="28"/>
          <w:szCs w:val="28"/>
        </w:rPr>
        <w:t>ладони.</w:t>
      </w:r>
    </w:p>
    <w:p w:rsidR="00F61C02" w:rsidRPr="00F17F42" w:rsidRDefault="00F61C02" w:rsidP="00AF5A75">
      <w:pPr>
        <w:pStyle w:val="c6"/>
        <w:spacing w:before="0" w:beforeAutospacing="0" w:after="0" w:afterAutospacing="0" w:line="386" w:lineRule="atLeast"/>
        <w:ind w:left="428" w:right="436" w:firstLine="268"/>
        <w:rPr>
          <w:sz w:val="28"/>
          <w:szCs w:val="28"/>
        </w:rPr>
      </w:pPr>
      <w:r w:rsidRPr="00F17F42">
        <w:rPr>
          <w:rStyle w:val="c1"/>
          <w:sz w:val="28"/>
          <w:szCs w:val="28"/>
        </w:rPr>
        <w:t>На ветках яблочки висят,</w:t>
      </w:r>
    </w:p>
    <w:p w:rsidR="00F61C02" w:rsidRPr="00F17F42" w:rsidRDefault="00F61C02" w:rsidP="00AF5A75">
      <w:pPr>
        <w:pStyle w:val="c6c31"/>
        <w:spacing w:before="0" w:beforeAutospacing="0" w:after="0" w:afterAutospacing="0" w:line="386" w:lineRule="atLeast"/>
        <w:ind w:left="428" w:right="436" w:firstLine="268"/>
        <w:rPr>
          <w:sz w:val="28"/>
          <w:szCs w:val="28"/>
        </w:rPr>
      </w:pPr>
      <w:r w:rsidRPr="00F17F42">
        <w:rPr>
          <w:rStyle w:val="c1c7"/>
          <w:i/>
          <w:iCs/>
          <w:sz w:val="28"/>
          <w:szCs w:val="28"/>
        </w:rPr>
        <w:t>Встряхивание кистей — имитация капель дождя.</w:t>
      </w:r>
    </w:p>
    <w:p w:rsidR="00F61C02" w:rsidRPr="00F17F42" w:rsidRDefault="00F61C02" w:rsidP="00AF5A75">
      <w:pPr>
        <w:pStyle w:val="c6"/>
        <w:spacing w:before="0" w:beforeAutospacing="0" w:after="0" w:afterAutospacing="0" w:line="386" w:lineRule="atLeast"/>
        <w:ind w:left="428" w:right="436" w:firstLine="268"/>
        <w:rPr>
          <w:sz w:val="28"/>
          <w:szCs w:val="28"/>
        </w:rPr>
      </w:pPr>
      <w:r w:rsidRPr="00F17F42">
        <w:rPr>
          <w:rStyle w:val="c1"/>
          <w:sz w:val="28"/>
          <w:szCs w:val="28"/>
        </w:rPr>
        <w:t>И дождичек их мочит.</w:t>
      </w:r>
    </w:p>
    <w:p w:rsidR="00F61C02" w:rsidRPr="00F17F42" w:rsidRDefault="00F61C02" w:rsidP="00AF5A75">
      <w:pPr>
        <w:pStyle w:val="c6"/>
        <w:spacing w:before="0" w:beforeAutospacing="0" w:after="0" w:afterAutospacing="0" w:line="386" w:lineRule="atLeast"/>
        <w:ind w:left="428" w:right="436" w:firstLine="268"/>
        <w:rPr>
          <w:sz w:val="28"/>
          <w:szCs w:val="28"/>
        </w:rPr>
      </w:pPr>
      <w:r w:rsidRPr="00F17F42">
        <w:rPr>
          <w:rStyle w:val="c1"/>
          <w:sz w:val="28"/>
          <w:szCs w:val="28"/>
        </w:rPr>
        <w:t>Потом поставил стул на стол,</w:t>
      </w:r>
    </w:p>
    <w:p w:rsidR="00F61C02" w:rsidRPr="00F17F42" w:rsidRDefault="00F61C02" w:rsidP="00AF5A75">
      <w:pPr>
        <w:pStyle w:val="c6c80"/>
        <w:spacing w:before="0" w:beforeAutospacing="0" w:after="0" w:afterAutospacing="0" w:line="386" w:lineRule="atLeast"/>
        <w:ind w:left="428" w:right="436" w:firstLine="268"/>
        <w:rPr>
          <w:sz w:val="28"/>
          <w:szCs w:val="28"/>
        </w:rPr>
      </w:pPr>
      <w:r w:rsidRPr="00F17F42">
        <w:rPr>
          <w:rStyle w:val="c1c7"/>
          <w:i/>
          <w:iCs/>
          <w:sz w:val="28"/>
          <w:szCs w:val="28"/>
        </w:rPr>
        <w:t>Левая рука сжимается в кулак и кладется на приподнятую вверх ладонь правой.</w:t>
      </w:r>
    </w:p>
    <w:p w:rsidR="00F61C02" w:rsidRPr="00F17F42" w:rsidRDefault="00F61C02" w:rsidP="00AF5A75">
      <w:pPr>
        <w:pStyle w:val="c6"/>
        <w:spacing w:before="0" w:beforeAutospacing="0" w:after="0" w:afterAutospacing="0" w:line="386" w:lineRule="atLeast"/>
        <w:ind w:left="428" w:right="436" w:firstLine="268"/>
        <w:rPr>
          <w:sz w:val="28"/>
          <w:szCs w:val="28"/>
        </w:rPr>
      </w:pPr>
      <w:r w:rsidRPr="00F17F42">
        <w:rPr>
          <w:rStyle w:val="c1"/>
          <w:sz w:val="28"/>
          <w:szCs w:val="28"/>
        </w:rPr>
        <w:t>Тянусь как можно выше.</w:t>
      </w:r>
    </w:p>
    <w:p w:rsidR="00F61C02" w:rsidRPr="00F17F42" w:rsidRDefault="00F61C02" w:rsidP="00AF5A75">
      <w:pPr>
        <w:pStyle w:val="c6"/>
        <w:spacing w:before="0" w:beforeAutospacing="0" w:after="0" w:afterAutospacing="0" w:line="386" w:lineRule="atLeast"/>
        <w:ind w:left="428" w:right="436" w:firstLine="268"/>
        <w:rPr>
          <w:sz w:val="28"/>
          <w:szCs w:val="28"/>
        </w:rPr>
      </w:pPr>
      <w:r w:rsidRPr="00F17F42">
        <w:rPr>
          <w:rStyle w:val="c1c7"/>
          <w:i/>
          <w:iCs/>
          <w:sz w:val="28"/>
          <w:szCs w:val="28"/>
        </w:rPr>
        <w:t>Левый кулак медленно</w:t>
      </w:r>
      <w:r w:rsidRPr="00F17F42">
        <w:rPr>
          <w:rStyle w:val="c1"/>
          <w:sz w:val="28"/>
          <w:szCs w:val="28"/>
        </w:rPr>
        <w:t> </w:t>
      </w:r>
      <w:r w:rsidRPr="00F17F42">
        <w:rPr>
          <w:rStyle w:val="c1c7"/>
          <w:i/>
          <w:iCs/>
          <w:sz w:val="28"/>
          <w:szCs w:val="28"/>
        </w:rPr>
        <w:t>разжимается, пальцы с напряжением</w:t>
      </w:r>
    </w:p>
    <w:p w:rsidR="00F61C02" w:rsidRPr="00F17F42" w:rsidRDefault="00F61C02" w:rsidP="00AF5A75">
      <w:pPr>
        <w:pStyle w:val="c22c15c49"/>
        <w:spacing w:before="0" w:beforeAutospacing="0" w:after="0" w:afterAutospacing="0" w:line="386" w:lineRule="atLeast"/>
        <w:ind w:right="436"/>
        <w:rPr>
          <w:sz w:val="28"/>
          <w:szCs w:val="28"/>
        </w:rPr>
      </w:pPr>
      <w:r w:rsidRPr="00F17F42">
        <w:rPr>
          <w:rStyle w:val="c1c7"/>
          <w:i/>
          <w:iCs/>
          <w:sz w:val="28"/>
          <w:szCs w:val="28"/>
        </w:rPr>
        <w:t>      тянутся вверх.</w:t>
      </w:r>
    </w:p>
    <w:p w:rsidR="00F61C02" w:rsidRPr="00F17F42" w:rsidRDefault="00F61C02" w:rsidP="00AF5A75">
      <w:pPr>
        <w:pStyle w:val="c6"/>
        <w:spacing w:before="0" w:beforeAutospacing="0" w:after="0" w:afterAutospacing="0" w:line="386" w:lineRule="atLeast"/>
        <w:ind w:left="428" w:right="436" w:firstLine="268"/>
        <w:rPr>
          <w:sz w:val="28"/>
          <w:szCs w:val="28"/>
        </w:rPr>
      </w:pPr>
      <w:r w:rsidRPr="00F17F42">
        <w:rPr>
          <w:rStyle w:val="c1"/>
          <w:sz w:val="28"/>
          <w:szCs w:val="28"/>
        </w:rPr>
        <w:t>Уф! Свой рисунок приколол —</w:t>
      </w:r>
    </w:p>
    <w:p w:rsidR="00F61C02" w:rsidRPr="00F17F42" w:rsidRDefault="00F61C02" w:rsidP="00AF5A75">
      <w:pPr>
        <w:pStyle w:val="c6"/>
        <w:spacing w:before="0" w:beforeAutospacing="0" w:after="0" w:afterAutospacing="0" w:line="386" w:lineRule="atLeast"/>
        <w:ind w:left="428" w:right="436" w:firstLine="268"/>
        <w:rPr>
          <w:sz w:val="28"/>
          <w:szCs w:val="28"/>
        </w:rPr>
      </w:pPr>
      <w:r w:rsidRPr="00F17F42">
        <w:rPr>
          <w:rStyle w:val="c1"/>
          <w:sz w:val="28"/>
          <w:szCs w:val="28"/>
        </w:rPr>
        <w:t>Совсем неплохо вышел!</w:t>
      </w:r>
    </w:p>
    <w:p w:rsidR="00F61C02" w:rsidRDefault="00F61C02" w:rsidP="00AF5A75">
      <w:pPr>
        <w:pStyle w:val="c22c15c71"/>
        <w:spacing w:before="0" w:beforeAutospacing="0" w:after="0" w:afterAutospacing="0" w:line="386" w:lineRule="atLeast"/>
        <w:ind w:left="562" w:firstLine="202"/>
        <w:rPr>
          <w:rStyle w:val="c1c7"/>
          <w:i/>
          <w:iCs/>
          <w:sz w:val="28"/>
          <w:szCs w:val="28"/>
        </w:rPr>
      </w:pPr>
      <w:r w:rsidRPr="00F17F42">
        <w:rPr>
          <w:rStyle w:val="c1c7"/>
          <w:i/>
          <w:iCs/>
          <w:sz w:val="28"/>
          <w:szCs w:val="28"/>
        </w:rPr>
        <w:t>Правая рука разглаживает воображаемый рисунок – поднятую в вертикальном положении левую ладонь. Улыбка удовлетворения на лице.</w:t>
      </w:r>
    </w:p>
    <w:p w:rsidR="00F61C02" w:rsidRDefault="00F61C02" w:rsidP="00AF5A75">
      <w:pPr>
        <w:pStyle w:val="c22c15c71"/>
        <w:spacing w:before="0" w:beforeAutospacing="0" w:after="0" w:afterAutospacing="0" w:line="386" w:lineRule="atLeast"/>
        <w:ind w:left="562" w:firstLine="202"/>
        <w:rPr>
          <w:rStyle w:val="c1c7"/>
          <w:i/>
          <w:iCs/>
          <w:sz w:val="28"/>
          <w:szCs w:val="28"/>
        </w:rPr>
      </w:pPr>
    </w:p>
    <w:p w:rsidR="00F61C02" w:rsidRPr="00F17F42" w:rsidRDefault="00F61C02" w:rsidP="00AF5A75">
      <w:pPr>
        <w:pStyle w:val="c22c15c71"/>
        <w:spacing w:before="0" w:beforeAutospacing="0" w:after="0" w:afterAutospacing="0" w:line="386" w:lineRule="atLeast"/>
        <w:ind w:left="562" w:firstLine="202"/>
        <w:rPr>
          <w:sz w:val="28"/>
          <w:szCs w:val="28"/>
        </w:rPr>
      </w:pPr>
    </w:p>
    <w:p w:rsidR="00F61C02" w:rsidRDefault="00F61C02" w:rsidP="00F54818">
      <w:pPr>
        <w:spacing w:after="0"/>
        <w:rPr>
          <w:rFonts w:ascii="Times New Roman" w:hAnsi="Times New Roman"/>
          <w:b/>
          <w:i/>
          <w:sz w:val="28"/>
          <w:szCs w:val="28"/>
        </w:rPr>
      </w:pPr>
      <w:r>
        <w:rPr>
          <w:noProof/>
          <w:lang w:eastAsia="ru-RU"/>
        </w:rPr>
        <w:pict>
          <v:shape id="_x0000_s1046" type="#_x0000_t75" alt="" style="position:absolute;margin-left:351pt;margin-top:-.3pt;width:85.15pt;height:108pt;z-index:251660288">
            <v:imagedata r:id="rId18" o:title=""/>
          </v:shape>
        </w:pict>
      </w:r>
      <w:r>
        <w:rPr>
          <w:rFonts w:ascii="Times New Roman" w:hAnsi="Times New Roman"/>
          <w:b/>
          <w:i/>
          <w:sz w:val="28"/>
          <w:szCs w:val="28"/>
        </w:rPr>
        <w:t xml:space="preserve">        </w:t>
      </w:r>
      <w:r w:rsidRPr="00BF7F2D">
        <w:rPr>
          <w:rFonts w:ascii="Times New Roman" w:hAnsi="Times New Roman"/>
          <w:b/>
          <w:i/>
          <w:sz w:val="28"/>
          <w:szCs w:val="28"/>
        </w:rPr>
        <w:t>Слайд</w:t>
      </w:r>
      <w:r>
        <w:rPr>
          <w:rFonts w:ascii="Times New Roman" w:hAnsi="Times New Roman"/>
          <w:b/>
          <w:i/>
          <w:sz w:val="28"/>
          <w:szCs w:val="28"/>
        </w:rPr>
        <w:t xml:space="preserve"> № 8.                     Сарафан. 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_x0000_s1047" type="#_x0000_t75" alt="http://www.millionairekids.ru/wp-content/uploads/2014/11/razvitie_rechi.jpg" style="position:absolute;margin-left:441pt;margin-top:8.2pt;width:39.55pt;height:70.15pt;z-index:251663360;visibility:visible">
            <v:imagedata r:id="rId19" o:title="" croptop="4588f" cropleft="34516f" cropright="7864f"/>
          </v:shape>
        </w:pict>
      </w:r>
      <w:r>
        <w:rPr>
          <w:noProof/>
          <w:lang w:eastAsia="ru-RU"/>
        </w:rPr>
        <w:pict>
          <v:shape id="Рисунок 1" o:spid="_x0000_s1048" type="#_x0000_t75" alt="http://www.millionairekids.ru/wp-content/uploads/2014/11/razvitie_rechi.jpg" style="position:absolute;margin-left:306pt;margin-top:8.2pt;width:40.3pt;height:69.6pt;z-index:251662336;visibility:visible">
            <v:imagedata r:id="rId19" o:title="" croptop="3441f" cropleft="7537f" cropright="34297f"/>
          </v:shape>
        </w:pict>
      </w:r>
      <w:r>
        <w:rPr>
          <w:rFonts w:ascii="Times New Roman" w:hAnsi="Times New Roman"/>
          <w:sz w:val="28"/>
          <w:szCs w:val="28"/>
        </w:rPr>
        <w:t xml:space="preserve"> </w:t>
      </w:r>
      <w:r w:rsidRPr="00FE1A10">
        <w:rPr>
          <w:rFonts w:ascii="Times New Roman" w:hAnsi="Times New Roman"/>
          <w:b/>
          <w:i/>
          <w:sz w:val="28"/>
          <w:szCs w:val="28"/>
        </w:rPr>
        <w:t>Воспитатель.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E1A10">
        <w:rPr>
          <w:rFonts w:ascii="Times New Roman" w:hAnsi="Times New Roman"/>
          <w:sz w:val="28"/>
          <w:szCs w:val="28"/>
        </w:rPr>
        <w:t>Ну, а теперь</w:t>
      </w:r>
      <w:r>
        <w:rPr>
          <w:rFonts w:ascii="Times New Roman" w:hAnsi="Times New Roman"/>
          <w:sz w:val="28"/>
          <w:szCs w:val="28"/>
        </w:rPr>
        <w:t xml:space="preserve">, вырезайте цветы, 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потом магнитиками прикрепите к сарафану </w:t>
      </w:r>
    </w:p>
    <w:p w:rsidR="00F61C02" w:rsidRPr="00FE1A10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магнитной доске</w:t>
      </w:r>
    </w:p>
    <w:p w:rsidR="00F61C02" w:rsidRDefault="00F61C02" w:rsidP="00F54818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F61C02" w:rsidRDefault="00F61C02" w:rsidP="00F54818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F61C02" w:rsidRDefault="00F61C02" w:rsidP="00F54818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F61C02" w:rsidRDefault="00F61C02" w:rsidP="00F54818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F61C02" w:rsidRPr="00BF7F2D" w:rsidRDefault="00F61C02" w:rsidP="00F54818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F61C02" w:rsidRDefault="00F61C02" w:rsidP="00F54818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EF3CF1">
        <w:rPr>
          <w:rFonts w:ascii="Times New Roman" w:hAnsi="Times New Roman"/>
          <w:b/>
          <w:i/>
          <w:sz w:val="28"/>
          <w:szCs w:val="28"/>
        </w:rPr>
        <w:t>Рефлексия.</w:t>
      </w:r>
    </w:p>
    <w:p w:rsidR="00F61C02" w:rsidRPr="00F17F4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 w:rsidRPr="00EF3CF1">
        <w:rPr>
          <w:rFonts w:ascii="Times New Roman" w:hAnsi="Times New Roman"/>
          <w:b/>
          <w:i/>
          <w:sz w:val="28"/>
          <w:szCs w:val="28"/>
        </w:rPr>
        <w:t>Воспитатель.</w:t>
      </w:r>
      <w:r>
        <w:rPr>
          <w:rFonts w:ascii="Times New Roman" w:hAnsi="Times New Roman"/>
          <w:b/>
          <w:i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Ребята, я предлагаю вам отгадать загадку:</w:t>
      </w:r>
    </w:p>
    <w:p w:rsidR="00F61C02" w:rsidRPr="00F54818" w:rsidRDefault="00F61C02" w:rsidP="00F54818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_x0000_s1049" type="#_x0000_t75" alt="" style="position:absolute;margin-left:252pt;margin-top:5.1pt;width:90pt;height:86.85pt;z-index:251659264">
            <v:imagedata r:id="rId20" o:title="" croptop="6549f" cropright="2531f"/>
          </v:shape>
        </w:pict>
      </w:r>
      <w:r w:rsidRPr="00F54818">
        <w:rPr>
          <w:rFonts w:ascii="Times New Roman" w:hAnsi="Times New Roman"/>
          <w:sz w:val="28"/>
          <w:szCs w:val="28"/>
        </w:rPr>
        <w:t>Свою косичку без опаски </w:t>
      </w:r>
      <w:r w:rsidRPr="00F54818">
        <w:rPr>
          <w:rFonts w:ascii="Times New Roman" w:hAnsi="Times New Roman"/>
          <w:sz w:val="28"/>
          <w:szCs w:val="28"/>
        </w:rPr>
        <w:br/>
        <w:t>Она обмакивает в краски, </w:t>
      </w:r>
      <w:r w:rsidRPr="00F54818">
        <w:rPr>
          <w:rFonts w:ascii="Times New Roman" w:hAnsi="Times New Roman"/>
          <w:sz w:val="28"/>
          <w:szCs w:val="28"/>
        </w:rPr>
        <w:br/>
        <w:t>Потом окрашенной косичкой </w:t>
      </w:r>
      <w:r w:rsidRPr="00F54818">
        <w:rPr>
          <w:rFonts w:ascii="Times New Roman" w:hAnsi="Times New Roman"/>
          <w:sz w:val="28"/>
          <w:szCs w:val="28"/>
        </w:rPr>
        <w:br/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F54818">
        <w:rPr>
          <w:rFonts w:ascii="Times New Roman" w:hAnsi="Times New Roman"/>
          <w:sz w:val="28"/>
          <w:szCs w:val="28"/>
        </w:rPr>
        <w:t xml:space="preserve"> альбоме водит по страничке.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 w:rsidRPr="005A2AAA">
        <w:rPr>
          <w:rFonts w:ascii="Times New Roman" w:hAnsi="Times New Roman"/>
          <w:b/>
          <w:i/>
          <w:sz w:val="28"/>
          <w:szCs w:val="28"/>
        </w:rPr>
        <w:t>Дети.</w:t>
      </w:r>
      <w:r>
        <w:rPr>
          <w:rFonts w:ascii="Times New Roman" w:hAnsi="Times New Roman"/>
          <w:sz w:val="28"/>
          <w:szCs w:val="28"/>
        </w:rPr>
        <w:t xml:space="preserve">    Это кисточка.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  <w:shd w:val="clear" w:color="auto" w:fill="FDF7DF"/>
        </w:rPr>
      </w:pPr>
      <w:r w:rsidRPr="00EF3CF1">
        <w:rPr>
          <w:rFonts w:ascii="Times New Roman" w:hAnsi="Times New Roman"/>
          <w:b/>
          <w:i/>
          <w:sz w:val="28"/>
          <w:szCs w:val="28"/>
        </w:rPr>
        <w:t>Воспитатель</w:t>
      </w:r>
      <w:r>
        <w:rPr>
          <w:rFonts w:ascii="Times New Roman" w:hAnsi="Times New Roman"/>
          <w:b/>
          <w:i/>
          <w:sz w:val="28"/>
          <w:szCs w:val="28"/>
        </w:rPr>
        <w:t xml:space="preserve"> показывает большую кисточку в юбочке.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Ребята, эта забавная кисточка поможет нам вспомнить о том, что происходило сегодня во время нашей необычной экскурсии. Я буду задавать вопросы, а вы будете передавать кисточку и отвечать на них.</w:t>
      </w:r>
    </w:p>
    <w:p w:rsidR="00F61C02" w:rsidRDefault="00F61C02" w:rsidP="00F54818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F61C02" w:rsidRDefault="00F61C02" w:rsidP="00F54818">
      <w:pPr>
        <w:spacing w:after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Вопросы.    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-  </w:t>
      </w:r>
      <w:r w:rsidRPr="00AC5E26">
        <w:rPr>
          <w:rFonts w:ascii="Times New Roman" w:hAnsi="Times New Roman"/>
          <w:sz w:val="28"/>
          <w:szCs w:val="28"/>
        </w:rPr>
        <w:t>Как зовут художника</w:t>
      </w:r>
      <w:r>
        <w:rPr>
          <w:rFonts w:ascii="Times New Roman" w:hAnsi="Times New Roman"/>
          <w:sz w:val="28"/>
          <w:szCs w:val="28"/>
        </w:rPr>
        <w:t xml:space="preserve"> картин, с которыми мы познакомили Машу?                                 -  А как называются эти картины?                                                                                                        -  Где находятся картины художника Васнецова, где их можно увидеть зрителям?                                                      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_x0000_s1050" type="#_x0000_t75" alt="" style="position:absolute;margin-left:423pt;margin-top:16.75pt;width:76.1pt;height:135pt;z-index:251668480">
            <v:imagedata r:id="rId21" r:href="rId22" croptop="11341f" cropbottom="3854f" cropleft="17229f" cropright="19975f"/>
          </v:shape>
        </w:pic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 w:rsidRPr="00EF3CF1">
        <w:rPr>
          <w:rFonts w:ascii="Times New Roman" w:hAnsi="Times New Roman"/>
          <w:b/>
          <w:i/>
          <w:sz w:val="28"/>
          <w:szCs w:val="28"/>
        </w:rPr>
        <w:t>Воспитатель.</w:t>
      </w:r>
      <w:r>
        <w:rPr>
          <w:rFonts w:ascii="Times New Roman" w:hAnsi="Times New Roman"/>
          <w:sz w:val="28"/>
          <w:szCs w:val="28"/>
        </w:rPr>
        <w:t xml:space="preserve">     Наша экскурсия подошла к концу.</w:t>
      </w:r>
      <w:r w:rsidRPr="00F17F42">
        <w:rPr>
          <w:rFonts w:ascii="Times New Roman" w:hAnsi="Times New Roman"/>
          <w:sz w:val="28"/>
          <w:szCs w:val="28"/>
        </w:rPr>
        <w:t xml:space="preserve"> Маша, </w:t>
      </w:r>
    </w:p>
    <w:p w:rsidR="00F61C02" w:rsidRDefault="00F61C02" w:rsidP="00F548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тебе понравилось с нами играть?</w:t>
      </w:r>
    </w:p>
    <w:p w:rsidR="00F61C02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_x0000_s1051" type="#_x0000_t75" alt="" style="position:absolute;margin-left:397.5pt;margin-top:15.2pt;width:30pt;height:36pt;z-index:251670528">
            <v:imagedata r:id="rId23" r:href="rId24"/>
          </v:shape>
        </w:pict>
      </w:r>
      <w:r>
        <w:rPr>
          <w:noProof/>
          <w:lang w:eastAsia="ru-RU"/>
        </w:rPr>
        <w:pict>
          <v:shape id="_x0000_s1052" type="#_x0000_t75" alt="" style="position:absolute;margin-left:396pt;margin-top:6.2pt;width:33.75pt;height:50.25pt;rotation:-360;z-index:251669504">
            <v:imagedata r:id="rId25" r:href="rId26" croptop="3311f" cropbottom="4981f" cropleft="12755f" cropright="17978f"/>
          </v:shape>
        </w:pict>
      </w:r>
      <w:r w:rsidRPr="0049192C">
        <w:rPr>
          <w:rFonts w:ascii="Times New Roman" w:hAnsi="Times New Roman"/>
          <w:b/>
          <w:i/>
          <w:sz w:val="28"/>
          <w:szCs w:val="28"/>
        </w:rPr>
        <w:t>Маша</w:t>
      </w:r>
      <w:r>
        <w:rPr>
          <w:rFonts w:ascii="Times New Roman" w:hAnsi="Times New Roman"/>
          <w:i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Ой! Так здорово все было. Я Мише обязательно расскажу </w:t>
      </w:r>
    </w:p>
    <w:p w:rsidR="00F61C02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сказочных картинах Васнецова и во все игры поиграю с ним. </w:t>
      </w:r>
    </w:p>
    <w:p w:rsidR="00F61C02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Спасибо вам всем. Я хочу подарить вам замечательные прописи,</w:t>
      </w:r>
    </w:p>
    <w:p w:rsidR="00F61C02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которые помогут подготовиться к школе. Ну, побежала я к Мише,</w:t>
      </w:r>
    </w:p>
    <w:p w:rsidR="00F61C02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 то ведь ему скучно без меня. До свидания!</w:t>
      </w:r>
    </w:p>
    <w:p w:rsidR="00F61C02" w:rsidRDefault="00F61C02" w:rsidP="00AF41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9192C">
        <w:rPr>
          <w:rFonts w:ascii="Times New Roman" w:hAnsi="Times New Roman"/>
          <w:b/>
          <w:i/>
          <w:sz w:val="28"/>
          <w:szCs w:val="28"/>
        </w:rPr>
        <w:t>Маша</w:t>
      </w:r>
      <w:r>
        <w:rPr>
          <w:rFonts w:ascii="Times New Roman" w:hAnsi="Times New Roman"/>
          <w:b/>
          <w:i/>
          <w:sz w:val="28"/>
          <w:szCs w:val="28"/>
        </w:rPr>
        <w:t xml:space="preserve"> под музыку выходит из зала.</w:t>
      </w:r>
    </w:p>
    <w:p w:rsidR="00F61C02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F3CF1">
        <w:rPr>
          <w:rFonts w:ascii="Times New Roman" w:hAnsi="Times New Roman"/>
          <w:b/>
          <w:i/>
          <w:sz w:val="28"/>
          <w:szCs w:val="28"/>
        </w:rPr>
        <w:t>Воспитатель.</w:t>
      </w:r>
      <w:r>
        <w:rPr>
          <w:rFonts w:ascii="Times New Roman" w:hAnsi="Times New Roman"/>
          <w:sz w:val="28"/>
          <w:szCs w:val="28"/>
        </w:rPr>
        <w:t xml:space="preserve">   Ребята, а нам пора возвращаться в группу. </w:t>
      </w:r>
    </w:p>
    <w:p w:rsidR="00F61C02" w:rsidRDefault="00F61C02" w:rsidP="00F5481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61C02" w:rsidRDefault="00F61C02" w:rsidP="00AF4186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833FAD">
        <w:rPr>
          <w:rFonts w:ascii="Times New Roman" w:hAnsi="Times New Roman"/>
          <w:b/>
          <w:i/>
          <w:sz w:val="28"/>
          <w:szCs w:val="28"/>
        </w:rPr>
        <w:t>Дети</w:t>
      </w:r>
      <w:r>
        <w:rPr>
          <w:rFonts w:ascii="Times New Roman" w:hAnsi="Times New Roman"/>
          <w:b/>
          <w:i/>
          <w:sz w:val="28"/>
          <w:szCs w:val="28"/>
        </w:rPr>
        <w:t xml:space="preserve"> прощаются и покидают зал.</w:t>
      </w:r>
    </w:p>
    <w:p w:rsidR="00F61C02" w:rsidRDefault="00F61C02" w:rsidP="00AF4186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F61C02" w:rsidRDefault="00F61C02" w:rsidP="00AF4186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F61C02" w:rsidRDefault="00F61C02" w:rsidP="00AF4186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F61C02" w:rsidRDefault="00F61C02" w:rsidP="00AF4186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F61C02" w:rsidRPr="00833FAD" w:rsidRDefault="00F61C02" w:rsidP="00AF4186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F61C02" w:rsidRDefault="00F61C02" w:rsidP="00F42B57">
      <w:pPr>
        <w:spacing w:after="0"/>
        <w:jc w:val="center"/>
      </w:pPr>
    </w:p>
    <w:p w:rsidR="00F61C02" w:rsidRDefault="00F61C02" w:rsidP="00F42B57"/>
    <w:p w:rsidR="00F61C02" w:rsidRPr="00F42B57" w:rsidRDefault="00F61C02" w:rsidP="00F42B57">
      <w:pPr>
        <w:tabs>
          <w:tab w:val="left" w:pos="3525"/>
        </w:tabs>
      </w:pPr>
      <w:r>
        <w:tab/>
      </w:r>
    </w:p>
    <w:sectPr w:rsidR="00F61C02" w:rsidRPr="00F42B57" w:rsidSect="007054C5">
      <w:pgSz w:w="11906" w:h="16838"/>
      <w:pgMar w:top="1134" w:right="746" w:bottom="899" w:left="1134" w:header="708" w:footer="708" w:gutter="0"/>
      <w:pgBorders w:display="firstPage" w:offsetFrom="page">
        <w:top w:val="eclipsingSquares2" w:sz="24" w:space="24" w:color="0000FF"/>
        <w:left w:val="eclipsingSquares2" w:sz="24" w:space="24" w:color="0000FF"/>
        <w:bottom w:val="eclipsingSquares2" w:sz="24" w:space="24" w:color="0000FF"/>
        <w:right w:val="eclipsingSquares2" w:sz="24" w:space="24" w:color="0000F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0A77"/>
    <w:rsid w:val="00011F07"/>
    <w:rsid w:val="0001775D"/>
    <w:rsid w:val="000453BA"/>
    <w:rsid w:val="000556B7"/>
    <w:rsid w:val="00057319"/>
    <w:rsid w:val="0006198A"/>
    <w:rsid w:val="00064DF8"/>
    <w:rsid w:val="000A1FB3"/>
    <w:rsid w:val="000A52AD"/>
    <w:rsid w:val="000A69E2"/>
    <w:rsid w:val="000B4E62"/>
    <w:rsid w:val="000B596E"/>
    <w:rsid w:val="000E635E"/>
    <w:rsid w:val="000F30AB"/>
    <w:rsid w:val="001002D0"/>
    <w:rsid w:val="00103C1A"/>
    <w:rsid w:val="00115D47"/>
    <w:rsid w:val="0012245A"/>
    <w:rsid w:val="00123256"/>
    <w:rsid w:val="001319CE"/>
    <w:rsid w:val="00141C5F"/>
    <w:rsid w:val="001576D7"/>
    <w:rsid w:val="00160EFF"/>
    <w:rsid w:val="001656A2"/>
    <w:rsid w:val="00183B6F"/>
    <w:rsid w:val="00191694"/>
    <w:rsid w:val="00195AFD"/>
    <w:rsid w:val="001A1C89"/>
    <w:rsid w:val="001A454D"/>
    <w:rsid w:val="001B56BD"/>
    <w:rsid w:val="001C35AD"/>
    <w:rsid w:val="001C475A"/>
    <w:rsid w:val="001D271A"/>
    <w:rsid w:val="001E2ECE"/>
    <w:rsid w:val="001E34EE"/>
    <w:rsid w:val="001E6FAF"/>
    <w:rsid w:val="001F599D"/>
    <w:rsid w:val="002067D7"/>
    <w:rsid w:val="002109F6"/>
    <w:rsid w:val="00211DD6"/>
    <w:rsid w:val="0021368F"/>
    <w:rsid w:val="00236FCD"/>
    <w:rsid w:val="0025746E"/>
    <w:rsid w:val="00257EE2"/>
    <w:rsid w:val="00263112"/>
    <w:rsid w:val="00267505"/>
    <w:rsid w:val="0027009E"/>
    <w:rsid w:val="00284D88"/>
    <w:rsid w:val="00285250"/>
    <w:rsid w:val="002A5C68"/>
    <w:rsid w:val="002B45E4"/>
    <w:rsid w:val="002C33B4"/>
    <w:rsid w:val="002C3483"/>
    <w:rsid w:val="002D7DD3"/>
    <w:rsid w:val="002E3D73"/>
    <w:rsid w:val="002E7C6F"/>
    <w:rsid w:val="002F2D10"/>
    <w:rsid w:val="002F7295"/>
    <w:rsid w:val="0030173B"/>
    <w:rsid w:val="00301F7A"/>
    <w:rsid w:val="003113F2"/>
    <w:rsid w:val="003120D6"/>
    <w:rsid w:val="00323EC4"/>
    <w:rsid w:val="00332E06"/>
    <w:rsid w:val="0035173E"/>
    <w:rsid w:val="00353203"/>
    <w:rsid w:val="00353AD7"/>
    <w:rsid w:val="003566DB"/>
    <w:rsid w:val="00356BF8"/>
    <w:rsid w:val="0036691D"/>
    <w:rsid w:val="0037080B"/>
    <w:rsid w:val="003720F3"/>
    <w:rsid w:val="00375914"/>
    <w:rsid w:val="0039007C"/>
    <w:rsid w:val="003969A7"/>
    <w:rsid w:val="003A4216"/>
    <w:rsid w:val="003B40D1"/>
    <w:rsid w:val="003F44A9"/>
    <w:rsid w:val="00427167"/>
    <w:rsid w:val="00431614"/>
    <w:rsid w:val="00431F8C"/>
    <w:rsid w:val="004424BF"/>
    <w:rsid w:val="00450991"/>
    <w:rsid w:val="0045258A"/>
    <w:rsid w:val="004525CB"/>
    <w:rsid w:val="0047473C"/>
    <w:rsid w:val="00485C47"/>
    <w:rsid w:val="0049057B"/>
    <w:rsid w:val="0049192C"/>
    <w:rsid w:val="004A6F0A"/>
    <w:rsid w:val="004B3A29"/>
    <w:rsid w:val="004C52AB"/>
    <w:rsid w:val="004C57DF"/>
    <w:rsid w:val="004D1AFB"/>
    <w:rsid w:val="004F63B4"/>
    <w:rsid w:val="005178A1"/>
    <w:rsid w:val="00527238"/>
    <w:rsid w:val="00530D91"/>
    <w:rsid w:val="00531CE9"/>
    <w:rsid w:val="00540C63"/>
    <w:rsid w:val="0055468E"/>
    <w:rsid w:val="005617B2"/>
    <w:rsid w:val="005737B1"/>
    <w:rsid w:val="005812C8"/>
    <w:rsid w:val="00583C03"/>
    <w:rsid w:val="005A09C9"/>
    <w:rsid w:val="005A2AAA"/>
    <w:rsid w:val="005A663C"/>
    <w:rsid w:val="005D1703"/>
    <w:rsid w:val="005F2085"/>
    <w:rsid w:val="00600BFD"/>
    <w:rsid w:val="00607AA9"/>
    <w:rsid w:val="00621CCA"/>
    <w:rsid w:val="00645CFB"/>
    <w:rsid w:val="00653E85"/>
    <w:rsid w:val="00662585"/>
    <w:rsid w:val="00675708"/>
    <w:rsid w:val="00677218"/>
    <w:rsid w:val="00680E82"/>
    <w:rsid w:val="00690034"/>
    <w:rsid w:val="00690C54"/>
    <w:rsid w:val="006A241C"/>
    <w:rsid w:val="006B6BB5"/>
    <w:rsid w:val="006C49C8"/>
    <w:rsid w:val="006C5975"/>
    <w:rsid w:val="006D5EF0"/>
    <w:rsid w:val="006E0DA7"/>
    <w:rsid w:val="006E78E3"/>
    <w:rsid w:val="006F267C"/>
    <w:rsid w:val="006F7951"/>
    <w:rsid w:val="00700306"/>
    <w:rsid w:val="00700F36"/>
    <w:rsid w:val="00701A4F"/>
    <w:rsid w:val="00703BBB"/>
    <w:rsid w:val="007054C5"/>
    <w:rsid w:val="00705F3B"/>
    <w:rsid w:val="007100D7"/>
    <w:rsid w:val="00715C5B"/>
    <w:rsid w:val="007179E1"/>
    <w:rsid w:val="007458FB"/>
    <w:rsid w:val="0075502F"/>
    <w:rsid w:val="007B4EB6"/>
    <w:rsid w:val="007C016E"/>
    <w:rsid w:val="007C0525"/>
    <w:rsid w:val="007C0E8D"/>
    <w:rsid w:val="007C3D91"/>
    <w:rsid w:val="007C66FE"/>
    <w:rsid w:val="007D2423"/>
    <w:rsid w:val="007D3D7D"/>
    <w:rsid w:val="007D6667"/>
    <w:rsid w:val="007E0CF5"/>
    <w:rsid w:val="008015F8"/>
    <w:rsid w:val="00803F0F"/>
    <w:rsid w:val="00814D73"/>
    <w:rsid w:val="00823D1D"/>
    <w:rsid w:val="00827E7F"/>
    <w:rsid w:val="00833FAD"/>
    <w:rsid w:val="0083602F"/>
    <w:rsid w:val="00842DAC"/>
    <w:rsid w:val="008468A3"/>
    <w:rsid w:val="008477A9"/>
    <w:rsid w:val="008551C2"/>
    <w:rsid w:val="008557AF"/>
    <w:rsid w:val="00865739"/>
    <w:rsid w:val="00865B01"/>
    <w:rsid w:val="00883F16"/>
    <w:rsid w:val="00890A77"/>
    <w:rsid w:val="00893F42"/>
    <w:rsid w:val="00896A87"/>
    <w:rsid w:val="00897F51"/>
    <w:rsid w:val="008A0954"/>
    <w:rsid w:val="008C5367"/>
    <w:rsid w:val="008D00BE"/>
    <w:rsid w:val="008D150E"/>
    <w:rsid w:val="008F6AE9"/>
    <w:rsid w:val="009224E9"/>
    <w:rsid w:val="009230FA"/>
    <w:rsid w:val="00927522"/>
    <w:rsid w:val="00936155"/>
    <w:rsid w:val="00936893"/>
    <w:rsid w:val="009551AA"/>
    <w:rsid w:val="009711D3"/>
    <w:rsid w:val="00971695"/>
    <w:rsid w:val="00985D99"/>
    <w:rsid w:val="00990BFC"/>
    <w:rsid w:val="009A72D2"/>
    <w:rsid w:val="009D40E9"/>
    <w:rsid w:val="009D4ED5"/>
    <w:rsid w:val="009E5AE4"/>
    <w:rsid w:val="009E738F"/>
    <w:rsid w:val="009E7D02"/>
    <w:rsid w:val="009F2189"/>
    <w:rsid w:val="00A07CA1"/>
    <w:rsid w:val="00A1103A"/>
    <w:rsid w:val="00A23A35"/>
    <w:rsid w:val="00A26227"/>
    <w:rsid w:val="00A42150"/>
    <w:rsid w:val="00A839E9"/>
    <w:rsid w:val="00A86FFD"/>
    <w:rsid w:val="00A87B4E"/>
    <w:rsid w:val="00A925FC"/>
    <w:rsid w:val="00A95905"/>
    <w:rsid w:val="00AA195C"/>
    <w:rsid w:val="00AA4042"/>
    <w:rsid w:val="00AC2439"/>
    <w:rsid w:val="00AC36BE"/>
    <w:rsid w:val="00AC5E26"/>
    <w:rsid w:val="00AE297D"/>
    <w:rsid w:val="00AF4186"/>
    <w:rsid w:val="00AF5A75"/>
    <w:rsid w:val="00AF7844"/>
    <w:rsid w:val="00B00930"/>
    <w:rsid w:val="00B032C7"/>
    <w:rsid w:val="00B5142F"/>
    <w:rsid w:val="00B649D7"/>
    <w:rsid w:val="00B74DC4"/>
    <w:rsid w:val="00B861E5"/>
    <w:rsid w:val="00B8741D"/>
    <w:rsid w:val="00B94D44"/>
    <w:rsid w:val="00B9624E"/>
    <w:rsid w:val="00BA2918"/>
    <w:rsid w:val="00BA3129"/>
    <w:rsid w:val="00BF0E2D"/>
    <w:rsid w:val="00BF375C"/>
    <w:rsid w:val="00BF7F2D"/>
    <w:rsid w:val="00C05552"/>
    <w:rsid w:val="00C06668"/>
    <w:rsid w:val="00C07DEC"/>
    <w:rsid w:val="00C3052E"/>
    <w:rsid w:val="00C334BF"/>
    <w:rsid w:val="00C33683"/>
    <w:rsid w:val="00C4228F"/>
    <w:rsid w:val="00C67CA5"/>
    <w:rsid w:val="00C71FE1"/>
    <w:rsid w:val="00C8223A"/>
    <w:rsid w:val="00C85AB7"/>
    <w:rsid w:val="00CB1066"/>
    <w:rsid w:val="00CB4F5D"/>
    <w:rsid w:val="00CE1179"/>
    <w:rsid w:val="00CF6D24"/>
    <w:rsid w:val="00D065E3"/>
    <w:rsid w:val="00D1046B"/>
    <w:rsid w:val="00D201BE"/>
    <w:rsid w:val="00D22EA4"/>
    <w:rsid w:val="00D36962"/>
    <w:rsid w:val="00D37660"/>
    <w:rsid w:val="00D41BDD"/>
    <w:rsid w:val="00D5117C"/>
    <w:rsid w:val="00D63657"/>
    <w:rsid w:val="00D678C7"/>
    <w:rsid w:val="00D9599A"/>
    <w:rsid w:val="00DA0565"/>
    <w:rsid w:val="00DB084B"/>
    <w:rsid w:val="00DB71CE"/>
    <w:rsid w:val="00DD0F17"/>
    <w:rsid w:val="00DF0E56"/>
    <w:rsid w:val="00E10DD1"/>
    <w:rsid w:val="00E1728B"/>
    <w:rsid w:val="00E23CF2"/>
    <w:rsid w:val="00E2537B"/>
    <w:rsid w:val="00E30DD1"/>
    <w:rsid w:val="00E350A6"/>
    <w:rsid w:val="00E37151"/>
    <w:rsid w:val="00E757B6"/>
    <w:rsid w:val="00E76533"/>
    <w:rsid w:val="00E836DF"/>
    <w:rsid w:val="00E93170"/>
    <w:rsid w:val="00EA1122"/>
    <w:rsid w:val="00EA22D2"/>
    <w:rsid w:val="00EA5560"/>
    <w:rsid w:val="00EB006A"/>
    <w:rsid w:val="00ED202D"/>
    <w:rsid w:val="00EE783E"/>
    <w:rsid w:val="00EF3CF1"/>
    <w:rsid w:val="00EF6690"/>
    <w:rsid w:val="00EF72B3"/>
    <w:rsid w:val="00F17F42"/>
    <w:rsid w:val="00F220EA"/>
    <w:rsid w:val="00F263D9"/>
    <w:rsid w:val="00F30F56"/>
    <w:rsid w:val="00F32853"/>
    <w:rsid w:val="00F42B57"/>
    <w:rsid w:val="00F472B9"/>
    <w:rsid w:val="00F54818"/>
    <w:rsid w:val="00F61C02"/>
    <w:rsid w:val="00F639B7"/>
    <w:rsid w:val="00F65780"/>
    <w:rsid w:val="00F7565D"/>
    <w:rsid w:val="00F77AE7"/>
    <w:rsid w:val="00F850A8"/>
    <w:rsid w:val="00F87908"/>
    <w:rsid w:val="00FA4E10"/>
    <w:rsid w:val="00FA5957"/>
    <w:rsid w:val="00FC1CC0"/>
    <w:rsid w:val="00FD2B8B"/>
    <w:rsid w:val="00FE1A10"/>
    <w:rsid w:val="00FF7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975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locked/>
    <w:rsid w:val="00C71FE1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065E3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rsid w:val="002067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hcc">
    <w:name w:val="hcc"/>
    <w:basedOn w:val="DefaultParagraphFont"/>
    <w:uiPriority w:val="99"/>
    <w:rsid w:val="002067D7"/>
    <w:rPr>
      <w:rFonts w:cs="Times New Roman"/>
    </w:rPr>
  </w:style>
  <w:style w:type="paragraph" w:customStyle="1" w:styleId="c6">
    <w:name w:val="c6"/>
    <w:basedOn w:val="Normal"/>
    <w:uiPriority w:val="99"/>
    <w:rsid w:val="00F17F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">
    <w:name w:val="c1"/>
    <w:basedOn w:val="DefaultParagraphFont"/>
    <w:uiPriority w:val="99"/>
    <w:rsid w:val="00F17F42"/>
    <w:rPr>
      <w:rFonts w:cs="Times New Roman"/>
    </w:rPr>
  </w:style>
  <w:style w:type="paragraph" w:customStyle="1" w:styleId="c6c77">
    <w:name w:val="c6 c77"/>
    <w:basedOn w:val="Normal"/>
    <w:uiPriority w:val="99"/>
    <w:rsid w:val="00F17F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c7">
    <w:name w:val="c1 c7"/>
    <w:basedOn w:val="DefaultParagraphFont"/>
    <w:uiPriority w:val="99"/>
    <w:rsid w:val="00F17F42"/>
    <w:rPr>
      <w:rFonts w:cs="Times New Roman"/>
    </w:rPr>
  </w:style>
  <w:style w:type="paragraph" w:customStyle="1" w:styleId="c6c70">
    <w:name w:val="c6 c70"/>
    <w:basedOn w:val="Normal"/>
    <w:uiPriority w:val="99"/>
    <w:rsid w:val="00F17F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6c74">
    <w:name w:val="c6 c74"/>
    <w:basedOn w:val="Normal"/>
    <w:uiPriority w:val="99"/>
    <w:rsid w:val="00F17F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6c60">
    <w:name w:val="c6 c60"/>
    <w:basedOn w:val="Normal"/>
    <w:uiPriority w:val="99"/>
    <w:rsid w:val="00F17F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6c31">
    <w:name w:val="c6 c31"/>
    <w:basedOn w:val="Normal"/>
    <w:uiPriority w:val="99"/>
    <w:rsid w:val="00F17F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6c80">
    <w:name w:val="c6 c80"/>
    <w:basedOn w:val="Normal"/>
    <w:uiPriority w:val="99"/>
    <w:rsid w:val="00F17F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22c15c49">
    <w:name w:val="c22 c15 c49"/>
    <w:basedOn w:val="Normal"/>
    <w:uiPriority w:val="99"/>
    <w:rsid w:val="00F17F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22c15c71">
    <w:name w:val="c22 c15 c71"/>
    <w:basedOn w:val="Normal"/>
    <w:uiPriority w:val="99"/>
    <w:rsid w:val="00F17F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5A2AAA"/>
    <w:rPr>
      <w:rFonts w:cs="Times New Roman"/>
    </w:rPr>
  </w:style>
  <w:style w:type="paragraph" w:customStyle="1" w:styleId="c3">
    <w:name w:val="c3"/>
    <w:basedOn w:val="Normal"/>
    <w:uiPriority w:val="99"/>
    <w:rsid w:val="00C0555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4c6">
    <w:name w:val="c4 c6"/>
    <w:basedOn w:val="DefaultParagraphFont"/>
    <w:uiPriority w:val="99"/>
    <w:rsid w:val="00C05552"/>
    <w:rPr>
      <w:rFonts w:cs="Times New Roman"/>
    </w:rPr>
  </w:style>
  <w:style w:type="character" w:customStyle="1" w:styleId="c4">
    <w:name w:val="c4"/>
    <w:basedOn w:val="DefaultParagraphFont"/>
    <w:uiPriority w:val="99"/>
    <w:rsid w:val="00C05552"/>
    <w:rPr>
      <w:rFonts w:cs="Times New Roman"/>
    </w:rPr>
  </w:style>
  <w:style w:type="character" w:styleId="Emphasis">
    <w:name w:val="Emphasis"/>
    <w:basedOn w:val="DefaultParagraphFont"/>
    <w:uiPriority w:val="99"/>
    <w:qFormat/>
    <w:locked/>
    <w:rsid w:val="00C71FE1"/>
    <w:rPr>
      <w:rFonts w:cs="Times New Roman"/>
      <w:i/>
      <w:iCs/>
    </w:rPr>
  </w:style>
  <w:style w:type="character" w:styleId="Hyperlink">
    <w:name w:val="Hyperlink"/>
    <w:basedOn w:val="DefaultParagraphFont"/>
    <w:uiPriority w:val="99"/>
    <w:rsid w:val="00C71FE1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F548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5481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101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1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1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1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101305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0130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http://thumb1.shutterstock.com/thumb_large/549697/150988154/stock-vector-illustration-of-classic-green-book-in-front-vertical-view-isolated-on-white-background-150988154.jpg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http://ds9ishim.ru/sites/default/files/images/128302162_0_11f602_168e7580_orig.pn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http://img-fotki.yandex.ru/get/6512/72397637.2af/0_8eae8_15575ceb_L.jpg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2770</TotalTime>
  <Pages>9</Pages>
  <Words>2128</Words>
  <Characters>12134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USER</cp:lastModifiedBy>
  <cp:revision>53</cp:revision>
  <cp:lastPrinted>2017-02-17T05:01:00Z</cp:lastPrinted>
  <dcterms:created xsi:type="dcterms:W3CDTF">2017-01-26T20:28:00Z</dcterms:created>
  <dcterms:modified xsi:type="dcterms:W3CDTF">2018-01-11T12:04:00Z</dcterms:modified>
</cp:coreProperties>
</file>