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Владимирский институт развития образования</w:t>
      </w:r>
    </w:p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Кафедра Дошкольного образования</w:t>
      </w:r>
    </w:p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Pr="00981939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36"/>
          <w:szCs w:val="28"/>
        </w:rPr>
      </w:pPr>
      <w:r w:rsidRPr="00981939">
        <w:rPr>
          <w:rFonts w:ascii="Times New Roman" w:hAnsi="Times New Roman"/>
          <w:b/>
          <w:sz w:val="36"/>
          <w:szCs w:val="28"/>
        </w:rPr>
        <w:t>Проект</w:t>
      </w:r>
      <w:r>
        <w:rPr>
          <w:rFonts w:ascii="Times New Roman" w:hAnsi="Times New Roman"/>
          <w:b/>
          <w:sz w:val="36"/>
          <w:szCs w:val="28"/>
        </w:rPr>
        <w:t>:</w:t>
      </w:r>
    </w:p>
    <w:p w:rsidR="00464604" w:rsidRPr="00981939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464604" w:rsidRPr="00BA5F12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44"/>
          <w:szCs w:val="28"/>
        </w:rPr>
      </w:pPr>
      <w:r>
        <w:rPr>
          <w:rFonts w:ascii="Times New Roman" w:hAnsi="Times New Roman"/>
          <w:b/>
          <w:sz w:val="44"/>
          <w:szCs w:val="28"/>
        </w:rPr>
        <w:t>«Интервью у сотрудников возьмём, на концерт их позовём»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ind w:firstLine="850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Авторы:</w:t>
      </w:r>
    </w:p>
    <w:p w:rsidR="00464604" w:rsidRDefault="00464604" w:rsidP="00BA5F12">
      <w:pPr>
        <w:spacing w:after="0" w:line="360" w:lineRule="auto"/>
        <w:ind w:firstLine="850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Соколик Татьяна Михайлова – </w:t>
      </w:r>
    </w:p>
    <w:p w:rsidR="00464604" w:rsidRPr="00606999" w:rsidRDefault="00464604" w:rsidP="00BA5F12">
      <w:pPr>
        <w:spacing w:after="0" w:line="360" w:lineRule="auto"/>
        <w:ind w:firstLine="10348"/>
        <w:jc w:val="right"/>
        <w:rPr>
          <w:rFonts w:ascii="Times New Roman" w:hAnsi="Times New Roman"/>
          <w:sz w:val="28"/>
          <w:szCs w:val="28"/>
        </w:rPr>
      </w:pPr>
      <w:r w:rsidRPr="00606999">
        <w:rPr>
          <w:rFonts w:ascii="Times New Roman" w:hAnsi="Times New Roman"/>
          <w:sz w:val="28"/>
          <w:szCs w:val="28"/>
        </w:rPr>
        <w:t xml:space="preserve">воспитатель высшей категории </w:t>
      </w:r>
    </w:p>
    <w:p w:rsidR="00464604" w:rsidRDefault="00464604" w:rsidP="00BA5F12">
      <w:pPr>
        <w:spacing w:after="0" w:line="360" w:lineRule="auto"/>
        <w:ind w:firstLine="850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Петрова Ирина Леонидовна – </w:t>
      </w:r>
    </w:p>
    <w:p w:rsidR="00464604" w:rsidRPr="00BA5F12" w:rsidRDefault="00464604" w:rsidP="00BA5F12">
      <w:pPr>
        <w:spacing w:after="0" w:line="360" w:lineRule="auto"/>
        <w:ind w:firstLine="8505"/>
        <w:jc w:val="right"/>
        <w:rPr>
          <w:rFonts w:ascii="Times New Roman" w:hAnsi="Times New Roman"/>
          <w:sz w:val="28"/>
          <w:szCs w:val="28"/>
        </w:rPr>
      </w:pPr>
      <w:r w:rsidRPr="00606999">
        <w:rPr>
          <w:rFonts w:ascii="Times New Roman" w:hAnsi="Times New Roman"/>
          <w:sz w:val="28"/>
          <w:szCs w:val="28"/>
        </w:rPr>
        <w:t>воспитатель высшей категории</w:t>
      </w:r>
    </w:p>
    <w:p w:rsidR="00464604" w:rsidRPr="00BA5F12" w:rsidRDefault="00464604" w:rsidP="00BA5F12">
      <w:pPr>
        <w:spacing w:after="0" w:line="360" w:lineRule="auto"/>
        <w:ind w:firstLine="8505"/>
        <w:rPr>
          <w:rFonts w:ascii="Times New Roman" w:hAnsi="Times New Roman"/>
          <w:sz w:val="28"/>
          <w:szCs w:val="28"/>
        </w:rPr>
      </w:pPr>
      <w:r w:rsidRPr="00606999">
        <w:rPr>
          <w:rFonts w:ascii="Times New Roman" w:hAnsi="Times New Roman"/>
          <w:sz w:val="28"/>
          <w:szCs w:val="28"/>
        </w:rPr>
        <w:t>МБДОУ Д/с №32 Александровского района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604" w:rsidRDefault="00464604" w:rsidP="00BA5F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п. Балакирево  2018 год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>«Интервью у сотрудников возьмём, на концерт их позовём».</w:t>
      </w: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Участники:</w:t>
      </w:r>
      <w:r w:rsidRPr="006C59CE">
        <w:rPr>
          <w:rFonts w:ascii="Times New Roman" w:hAnsi="Times New Roman"/>
          <w:sz w:val="28"/>
          <w:szCs w:val="28"/>
        </w:rPr>
        <w:t xml:space="preserve"> дети</w:t>
      </w:r>
      <w:r>
        <w:rPr>
          <w:rFonts w:ascii="Times New Roman" w:hAnsi="Times New Roman"/>
          <w:sz w:val="28"/>
          <w:szCs w:val="28"/>
        </w:rPr>
        <w:t xml:space="preserve"> 6-7 лет, воспитатели, родители, сотрудники детского сада.</w:t>
      </w: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Сроки проведения:</w:t>
      </w:r>
      <w:r>
        <w:rPr>
          <w:rFonts w:ascii="Times New Roman" w:hAnsi="Times New Roman"/>
          <w:sz w:val="28"/>
          <w:szCs w:val="28"/>
        </w:rPr>
        <w:t xml:space="preserve"> 2-4 неделя сентября.</w:t>
      </w: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Итоговое событие:</w:t>
      </w:r>
      <w:r>
        <w:rPr>
          <w:rFonts w:ascii="Times New Roman" w:hAnsi="Times New Roman"/>
          <w:sz w:val="28"/>
          <w:szCs w:val="28"/>
        </w:rPr>
        <w:t>Праздник «Поздравление с днем дошкольного работника»</w:t>
      </w:r>
      <w:r w:rsidRPr="006C59CE">
        <w:rPr>
          <w:rFonts w:ascii="Times New Roman" w:hAnsi="Times New Roman"/>
          <w:sz w:val="28"/>
          <w:szCs w:val="28"/>
        </w:rPr>
        <w:t>»</w:t>
      </w: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Предпосылки к определению цели детьми</w:t>
      </w:r>
      <w:r w:rsidRPr="006C59CE">
        <w:rPr>
          <w:rFonts w:ascii="Times New Roman" w:hAnsi="Times New Roman"/>
          <w:sz w:val="28"/>
          <w:szCs w:val="28"/>
        </w:rPr>
        <w:t>: В присутствии детей воспитатель просматривает видеоролик о том, как дети берут интервью.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C59CE">
        <w:rPr>
          <w:rFonts w:ascii="Times New Roman" w:hAnsi="Times New Roman"/>
          <w:b/>
          <w:sz w:val="28"/>
          <w:szCs w:val="28"/>
        </w:rPr>
        <w:t>Цель (детей):</w:t>
      </w:r>
      <w:r>
        <w:rPr>
          <w:rFonts w:ascii="Times New Roman" w:hAnsi="Times New Roman"/>
          <w:sz w:val="28"/>
          <w:szCs w:val="28"/>
        </w:rPr>
        <w:t xml:space="preserve"> взять интервью у сотрудников</w:t>
      </w:r>
      <w:r w:rsidRPr="006C59CE">
        <w:rPr>
          <w:rFonts w:ascii="Times New Roman" w:hAnsi="Times New Roman"/>
          <w:sz w:val="28"/>
          <w:szCs w:val="28"/>
        </w:rPr>
        <w:t xml:space="preserve"> и показать свои ролики на празднике. </w:t>
      </w:r>
    </w:p>
    <w:p w:rsidR="00464604" w:rsidRPr="006C59CE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149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3827"/>
        <w:gridCol w:w="4253"/>
        <w:gridCol w:w="4219"/>
      </w:tblGrid>
      <w:tr w:rsidR="00464604" w:rsidRPr="004D662A" w:rsidTr="004D662A">
        <w:tc>
          <w:tcPr>
            <w:tcW w:w="2694" w:type="dxa"/>
            <w:vMerge w:val="restart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Направление развития</w:t>
            </w:r>
          </w:p>
        </w:tc>
        <w:tc>
          <w:tcPr>
            <w:tcW w:w="12299" w:type="dxa"/>
            <w:gridSpan w:val="3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</w:tc>
      </w:tr>
      <w:tr w:rsidR="00464604" w:rsidRPr="004D662A" w:rsidTr="004D662A">
        <w:trPr>
          <w:trHeight w:val="494"/>
        </w:trPr>
        <w:tc>
          <w:tcPr>
            <w:tcW w:w="2694" w:type="dxa"/>
            <w:vMerge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 xml:space="preserve">Воспитательные </w:t>
            </w: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Развивающие</w:t>
            </w: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Обучающие</w:t>
            </w:r>
          </w:p>
        </w:tc>
      </w:tr>
      <w:tr w:rsidR="00464604" w:rsidRPr="004D662A" w:rsidTr="004D662A">
        <w:tc>
          <w:tcPr>
            <w:tcW w:w="2694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Учить детей во время интервью сидеть (стоять) ровно, следить за осанкой. </w:t>
            </w:r>
          </w:p>
        </w:tc>
      </w:tr>
      <w:tr w:rsidR="00464604" w:rsidRPr="004D662A" w:rsidTr="004D662A">
        <w:tc>
          <w:tcPr>
            <w:tcW w:w="2694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Воспитывать доброжелательное отношение к собеседнику </w:t>
            </w: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Развивать речевое творчество, фантазию, коммуникативные способности. </w:t>
            </w: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2694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Формировать первичные 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представления о людях, </w:t>
            </w: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Развивать любознательность.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Формировать навык установления причинно-следственных связей</w:t>
            </w: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Расширять представление детей о телевидение.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Дать представление о профессиях имеющихотношение к журналистике, к детскому саду,объектах окружающего мира.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Продолжать детей ориентироваться в пространстве. </w:t>
            </w:r>
          </w:p>
        </w:tc>
      </w:tr>
      <w:tr w:rsidR="00464604" w:rsidRPr="004D662A" w:rsidTr="004D662A">
        <w:tc>
          <w:tcPr>
            <w:tcW w:w="2694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Воспитывать эстетическое отношение к продуктам деятельности.</w:t>
            </w: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Создавать условия для развития предпосылок ценностно смыслового восприятия и понимания произведения искусств (словесного и музыкального).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Развивать артистические способности детей,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Развивать самостоятельность в творческой деятельности. </w:t>
            </w: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Продолжать учить детей аккуратно пользоваться ножницами, клеем, красками.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Красиво оформлять место для интервью. </w:t>
            </w:r>
          </w:p>
        </w:tc>
      </w:tr>
      <w:tr w:rsidR="00464604" w:rsidRPr="004D662A" w:rsidTr="004D662A">
        <w:tc>
          <w:tcPr>
            <w:tcW w:w="2694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3827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Воспитывать уважительное отношение к слову.</w:t>
            </w:r>
          </w:p>
        </w:tc>
        <w:tc>
          <w:tcPr>
            <w:tcW w:w="4253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связной, диалогической речи. </w:t>
            </w:r>
          </w:p>
        </w:tc>
        <w:tc>
          <w:tcPr>
            <w:tcW w:w="4219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Обогатить активный словарь.</w:t>
            </w:r>
            <w:r w:rsidRPr="004D662A">
              <w:rPr>
                <w:rFonts w:ascii="Times New Roman" w:hAnsi="Times New Roman"/>
                <w:i/>
                <w:sz w:val="32"/>
                <w:szCs w:val="28"/>
              </w:rPr>
              <w:t>(</w:t>
            </w:r>
            <w:r w:rsidRPr="004D662A">
              <w:rPr>
                <w:rFonts w:ascii="Times New Roman" w:hAnsi="Times New Roman"/>
                <w:i/>
                <w:sz w:val="28"/>
                <w:szCs w:val="28"/>
              </w:rPr>
              <w:t>Интервью, журналист, видеокамера, корреспондент, репортер, режиссер, гример, сотрудник)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Продолжать обучать умению вести диалог, формулировать и задавать вопрос.</w:t>
            </w:r>
          </w:p>
        </w:tc>
      </w:tr>
    </w:tbl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p w:rsidR="00464604" w:rsidRPr="00C62181" w:rsidRDefault="00464604" w:rsidP="00BA5F12">
      <w:pPr>
        <w:spacing w:after="0" w:line="360" w:lineRule="auto"/>
        <w:rPr>
          <w:rFonts w:ascii="Times New Roman" w:hAnsi="Times New Roman"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0"/>
        <w:gridCol w:w="3764"/>
        <w:gridCol w:w="3640"/>
        <w:gridCol w:w="3392"/>
      </w:tblGrid>
      <w:tr w:rsidR="00464604" w:rsidRPr="004D662A" w:rsidTr="004D662A">
        <w:trPr>
          <w:trHeight w:val="408"/>
        </w:trPr>
        <w:tc>
          <w:tcPr>
            <w:tcW w:w="14312" w:type="dxa"/>
            <w:gridSpan w:val="4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Изменение образовательной среду</w:t>
            </w:r>
          </w:p>
        </w:tc>
      </w:tr>
      <w:tr w:rsidR="00464604" w:rsidRPr="004D662A" w:rsidTr="004D662A">
        <w:trPr>
          <w:trHeight w:val="413"/>
        </w:trPr>
        <w:tc>
          <w:tcPr>
            <w:tcW w:w="14312" w:type="dxa"/>
            <w:gridSpan w:val="4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</w:tr>
      <w:tr w:rsidR="00464604" w:rsidRPr="004D662A" w:rsidTr="004D662A">
        <w:tc>
          <w:tcPr>
            <w:tcW w:w="3640" w:type="dxa"/>
            <w:vMerge w:val="restart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Центры развития</w:t>
            </w:r>
          </w:p>
        </w:tc>
        <w:tc>
          <w:tcPr>
            <w:tcW w:w="7280" w:type="dxa"/>
            <w:gridSpan w:val="2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Предметы (деятельность)</w:t>
            </w:r>
          </w:p>
        </w:tc>
        <w:tc>
          <w:tcPr>
            <w:tcW w:w="3392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(наблюдение за деятельностью детей)</w:t>
            </w:r>
          </w:p>
        </w:tc>
      </w:tr>
      <w:tr w:rsidR="00464604" w:rsidRPr="004D662A" w:rsidTr="004D662A">
        <w:trPr>
          <w:trHeight w:val="470"/>
        </w:trPr>
        <w:tc>
          <w:tcPr>
            <w:tcW w:w="3640" w:type="dxa"/>
            <w:vMerge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Педагоги</w:t>
            </w:r>
          </w:p>
        </w:tc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Дети, семья</w:t>
            </w:r>
          </w:p>
        </w:tc>
        <w:tc>
          <w:tcPr>
            <w:tcW w:w="3392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книги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Иллюстрации(рассматривать, беседовать, составлять альбом «Телевидение», «Профессии детского сада»), 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Д/и «Кому что нужно для работы», «Можно – нельзя» (играть, беседовать, сопоставлять)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Журналы, газеты (рассматривать)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Книги о профессиях(читать).</w:t>
            </w: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ИЗО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Раскраски на тему телевидение, детский сад (раскрашивать)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Трафареты на тему телевидения: видеокамера, микрофон, телевизор. (обводить, штриховать)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Раскраски на тему телевидение, профессий  (раскрашивать)</w:t>
            </w: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 xml:space="preserve">Центр экспериментирования 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Правила пользования телевизором, микрофоном, магнитофоном (рассматривать, беседовать)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Видеокамеру для съемки роликов (снимать, воспроизводить)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Настоящий микрофон (говорить, слушать)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сюжетно-ролевой игры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Фотоаппарат (игрушка) – делать 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Зеркало – смотреть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Видеокамеру (игрушка)- снимать, записывать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театра и музыки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Телевизор-ширму(играть, вещать)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Атрибуты: головные уборы, парики, усы и предметы одежды (перевоплощаться)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Диктофон (записывать, слушать)</w:t>
            </w:r>
          </w:p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Микрофон (говорить, петь)</w:t>
            </w: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конструирование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>Схемы «Телевизора», «телестудии» (строить, фантазировать)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>Центр Математики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Полотно для самостоятельной работы на тему «Телевидение» - рисовать, клеить, вырезать, считать. 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604" w:rsidRPr="004D662A" w:rsidTr="004D662A">
        <w:tc>
          <w:tcPr>
            <w:tcW w:w="3640" w:type="dxa"/>
            <w:vAlign w:val="center"/>
          </w:tcPr>
          <w:p w:rsidR="00464604" w:rsidRPr="004D662A" w:rsidRDefault="00464604" w:rsidP="004D662A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D662A">
              <w:rPr>
                <w:rFonts w:ascii="Times New Roman" w:hAnsi="Times New Roman"/>
                <w:b/>
                <w:sz w:val="28"/>
                <w:szCs w:val="28"/>
              </w:rPr>
              <w:t xml:space="preserve">Центр </w:t>
            </w:r>
            <w:r w:rsidRPr="004D662A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познавательно-исследовательской деятельности» (дидактические игры)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D662A">
              <w:rPr>
                <w:rFonts w:ascii="Times New Roman" w:hAnsi="Times New Roman"/>
                <w:sz w:val="28"/>
                <w:szCs w:val="28"/>
              </w:rPr>
              <w:t xml:space="preserve">Дидактические игры – на тему: «Профессии», «Телевидение» , «Аппаратура» - играть, беседовать, сравнивать, сопоставлять. , </w:t>
            </w:r>
          </w:p>
        </w:tc>
        <w:tc>
          <w:tcPr>
            <w:tcW w:w="3640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2" w:type="dxa"/>
          </w:tcPr>
          <w:p w:rsidR="00464604" w:rsidRPr="004D662A" w:rsidRDefault="00464604" w:rsidP="004D662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4604" w:rsidRDefault="00464604" w:rsidP="00BA5F1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4604" w:rsidRDefault="00464604" w:rsidP="006253C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86796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ормы</w:t>
      </w:r>
      <w:r w:rsidRPr="00386796">
        <w:rPr>
          <w:rFonts w:ascii="Times New Roman" w:hAnsi="Times New Roman"/>
          <w:b/>
          <w:sz w:val="28"/>
          <w:szCs w:val="28"/>
        </w:rPr>
        <w:t xml:space="preserve"> взаимодействия с родителями </w:t>
      </w:r>
      <w:r w:rsidRPr="00386796">
        <w:rPr>
          <w:rFonts w:ascii="Times New Roman" w:hAnsi="Times New Roman"/>
          <w:sz w:val="28"/>
          <w:szCs w:val="28"/>
        </w:rPr>
        <w:t xml:space="preserve">– беседы о теме проекта, </w:t>
      </w:r>
      <w:r>
        <w:rPr>
          <w:rFonts w:ascii="Times New Roman" w:hAnsi="Times New Roman"/>
          <w:sz w:val="28"/>
          <w:szCs w:val="28"/>
        </w:rPr>
        <w:t>гость группы (рассказ папы-оператора о своей работе)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53C5">
        <w:rPr>
          <w:rFonts w:ascii="Times New Roman" w:hAnsi="Times New Roman"/>
          <w:b/>
          <w:sz w:val="28"/>
          <w:szCs w:val="28"/>
        </w:rPr>
        <w:t>Формы взаимодействия с сотрудниками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386796">
        <w:rPr>
          <w:rFonts w:ascii="Times New Roman" w:hAnsi="Times New Roman"/>
          <w:sz w:val="28"/>
          <w:szCs w:val="28"/>
        </w:rPr>
        <w:t>буклет «Как быть для ребенка интересным собеседником</w:t>
      </w:r>
      <w:r>
        <w:rPr>
          <w:rFonts w:ascii="Times New Roman" w:hAnsi="Times New Roman"/>
          <w:sz w:val="28"/>
          <w:szCs w:val="28"/>
        </w:rPr>
        <w:t>?</w:t>
      </w:r>
      <w:r w:rsidRPr="0038679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</w:p>
    <w:p w:rsidR="00464604" w:rsidRDefault="00464604" w:rsidP="00BA5F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видеороликов с сотрудниками детского сада,совместный досуг «поздравление с днем дошкольного работника».</w: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 w:rsidP="00AA11CA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noProof/>
          <w:lang w:eastAsia="ru-RU"/>
        </w:rPr>
        <w:pict>
          <v:rect id="Прямоугольник 4" o:spid="_x0000_s1026" style="position:absolute;left:0;text-align:left;margin-left:480.15pt;margin-top:6.1pt;width:281.2pt;height:159.6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" strokecolor="#0d0d0d" strokeweight="1pt">
            <v:textbox>
              <w:txbxContent>
                <w:p w:rsidR="00464604" w:rsidRPr="00963EB1" w:rsidRDefault="00464604" w:rsidP="00AA11CA">
                  <w:pPr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>8. Самообслуживание и элементарный бытовой труд</w:t>
                  </w:r>
                </w:p>
                <w:p w:rsidR="00464604" w:rsidRPr="00963EB1" w:rsidRDefault="00464604" w:rsidP="00AA11CA">
                  <w:pPr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 xml:space="preserve">9. Конструирование </w:t>
                  </w:r>
                </w:p>
                <w:p w:rsidR="00464604" w:rsidRPr="00963EB1" w:rsidRDefault="00464604" w:rsidP="00AA11CA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Конструирование по схемам «Телевизор», «Телебашня»</w:t>
                  </w:r>
                </w:p>
                <w:p w:rsidR="00464604" w:rsidRPr="00963EB1" w:rsidRDefault="00464604" w:rsidP="00AA11CA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Создание площадки для сьемки.</w:t>
                  </w:r>
                </w:p>
                <w:p w:rsidR="00464604" w:rsidRPr="00001E05" w:rsidRDefault="00464604" w:rsidP="00AA11CA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Изготовление атрибутов к сюжетно-ролевой игре «Телевидение»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" o:spid="_x0000_s1027" style="position:absolute;left:0;text-align:left;margin-left:-6.8pt;margin-top:8.1pt;width:240.8pt;height:321.95pt;z-index:251646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" strokecolor="#0d0d0d" strokeweight="1pt">
            <v:textbox>
              <w:txbxContent>
                <w:p w:rsidR="00464604" w:rsidRPr="00963EB1" w:rsidRDefault="00464604" w:rsidP="002F48D6">
                  <w:pPr>
                    <w:pStyle w:val="ListParagraph"/>
                    <w:spacing w:line="240" w:lineRule="auto"/>
                    <w:ind w:left="0"/>
                    <w:rPr>
                      <w:rFonts w:ascii="Times New Roman" w:hAnsi="Times New Roman"/>
                      <w:b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Cs w:val="28"/>
                      <w:u w:val="single"/>
                    </w:rPr>
                    <w:t>1. Познавательно-исследовательская д-ть</w:t>
                  </w:r>
                </w:p>
                <w:p w:rsidR="00464604" w:rsidRPr="00963EB1" w:rsidRDefault="00464604" w:rsidP="002F48D6">
                  <w:pPr>
                    <w:pStyle w:val="ListParagraph"/>
                    <w:spacing w:line="240" w:lineRule="auto"/>
                    <w:ind w:left="0"/>
                    <w:rPr>
                      <w:rFonts w:ascii="Times New Roman" w:hAnsi="Times New Roman"/>
                      <w:b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Cs w:val="28"/>
                      <w:u w:val="single"/>
                    </w:rPr>
                    <w:t>2. Музыкальная деятельность</w:t>
                  </w:r>
                </w:p>
                <w:p w:rsidR="00464604" w:rsidRPr="00963EB1" w:rsidRDefault="00464604" w:rsidP="002F48D6">
                  <w:pPr>
                    <w:pStyle w:val="ListParagraph"/>
                    <w:spacing w:line="240" w:lineRule="auto"/>
                    <w:ind w:left="0"/>
                    <w:rPr>
                      <w:rFonts w:ascii="Times New Roman" w:hAnsi="Times New Roman"/>
                      <w:b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Cs w:val="28"/>
                      <w:u w:val="single"/>
                    </w:rPr>
                    <w:t>3. Восприятие художественной литературы и фольклора</w:t>
                  </w:r>
                </w:p>
                <w:p w:rsidR="00464604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д/и «Что сначала, что потом?»</w:t>
                  </w:r>
                </w:p>
                <w:p w:rsidR="00464604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д//и «Парные картинки»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Наблюдение за воспитателем (просматривает видео)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Просмотр видеороликов (берут интервью)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Прослушивание записей (свой голос)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Беседа «О безопасном использовании телевизора и магнитофона»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Д/и «Кому что нужно для работы», «Можно- нельзя»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Чтение: Е. Потапова «Телевизор»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В.В. Маяковский «Кем быть?»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Р. Сеф «Баллада о ТВ»</w:t>
                  </w:r>
                </w:p>
                <w:p w:rsidR="00464604" w:rsidRDefault="00464604" w:rsidP="00963EB1">
                  <w:pPr>
                    <w:jc w:val="center"/>
                  </w:pPr>
                </w:p>
              </w:txbxContent>
            </v:textbox>
          </v:rect>
        </w:pict>
      </w:r>
    </w:p>
    <w:p w:rsidR="00464604" w:rsidRPr="006253C5" w:rsidRDefault="00464604" w:rsidP="00AA11CA">
      <w:pPr>
        <w:jc w:val="center"/>
        <w:rPr>
          <w:rFonts w:ascii="Times New Roman" w:hAnsi="Times New Roman"/>
          <w:b/>
          <w:sz w:val="28"/>
          <w:szCs w:val="28"/>
        </w:rPr>
      </w:pPr>
      <w:r w:rsidRPr="006253C5">
        <w:rPr>
          <w:rFonts w:ascii="Times New Roman" w:hAnsi="Times New Roman"/>
          <w:b/>
          <w:sz w:val="28"/>
          <w:szCs w:val="28"/>
        </w:rPr>
        <w:t xml:space="preserve">Ментальная карта </w:t>
      </w:r>
    </w:p>
    <w:p w:rsidR="00464604" w:rsidRPr="006253C5" w:rsidRDefault="00464604" w:rsidP="00AA11CA">
      <w:pPr>
        <w:jc w:val="center"/>
        <w:rPr>
          <w:rFonts w:ascii="Times New Roman" w:hAnsi="Times New Roman"/>
          <w:b/>
          <w:sz w:val="28"/>
          <w:szCs w:val="28"/>
        </w:rPr>
      </w:pPr>
      <w:r w:rsidRPr="006253C5">
        <w:rPr>
          <w:rFonts w:ascii="Times New Roman" w:hAnsi="Times New Roman"/>
          <w:b/>
          <w:sz w:val="24"/>
          <w:szCs w:val="28"/>
        </w:rPr>
        <w:t>по теме:</w:t>
      </w:r>
    </w:p>
    <w:p w:rsidR="00464604" w:rsidRPr="006253C5" w:rsidRDefault="00464604" w:rsidP="00AA11CA">
      <w:pPr>
        <w:jc w:val="center"/>
        <w:rPr>
          <w:rFonts w:ascii="Times New Roman" w:hAnsi="Times New Roman"/>
          <w:b/>
          <w:sz w:val="28"/>
          <w:szCs w:val="28"/>
        </w:rPr>
      </w:pPr>
      <w:r w:rsidRPr="006253C5">
        <w:rPr>
          <w:rFonts w:ascii="Times New Roman" w:hAnsi="Times New Roman"/>
          <w:b/>
          <w:sz w:val="28"/>
          <w:szCs w:val="28"/>
        </w:rPr>
        <w:t xml:space="preserve">«Интервью у сотрудников возьмём, </w:t>
      </w:r>
    </w:p>
    <w:p w:rsidR="00464604" w:rsidRPr="00F860E1" w:rsidRDefault="00464604" w:rsidP="00AA11CA">
      <w:pPr>
        <w:jc w:val="center"/>
        <w:rPr>
          <w:rFonts w:ascii="Times New Roman" w:hAnsi="Times New Roman"/>
          <w:b/>
          <w:sz w:val="36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" o:spid="_x0000_s1028" type="#_x0000_t32" style="position:absolute;left:0;text-align:left;margin-left:244.15pt;margin-top:10.55pt;width:71.2pt;height:61.4pt;flip:x y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" strokeweight="3pt">
            <v:stroke startarrow="block" endarrow="block" joinstyle="miter"/>
          </v:shape>
        </w:pict>
      </w:r>
      <w:r>
        <w:rPr>
          <w:noProof/>
          <w:lang w:eastAsia="ru-RU"/>
        </w:rPr>
        <w:pict>
          <v:shape id="Прямая со стрелкой 8" o:spid="_x0000_s1029" type="#_x0000_t32" style="position:absolute;left:0;text-align:left;margin-left:400.6pt;margin-top:10.85pt;width:68.4pt;height:61.3pt;flip:y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" strokecolor="#0d0d0d" strokeweight="3pt">
            <v:stroke startarrow="block" endarrow="block" joinstyle="miter"/>
          </v:shape>
        </w:pict>
      </w:r>
      <w:bookmarkStart w:id="0" w:name="_GoBack"/>
      <w:bookmarkEnd w:id="0"/>
      <w:r w:rsidRPr="006253C5">
        <w:rPr>
          <w:rFonts w:ascii="Times New Roman" w:hAnsi="Times New Roman"/>
          <w:b/>
          <w:sz w:val="28"/>
          <w:szCs w:val="28"/>
        </w:rPr>
        <w:t>на концерт их позовём</w:t>
      </w:r>
      <w:r w:rsidRPr="00F860E1">
        <w:rPr>
          <w:rFonts w:ascii="Times New Roman" w:hAnsi="Times New Roman"/>
          <w:b/>
          <w:sz w:val="32"/>
          <w:szCs w:val="28"/>
        </w:rPr>
        <w:t>»</w: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3" o:spid="_x0000_s1030" style="position:absolute;margin-left:459.65pt;margin-top:19.35pt;width:301.55pt;height:186.55pt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" strokecolor="#0d0d0d" strokeweight="1pt">
            <v:textbox>
              <w:txbxContent>
                <w:p w:rsidR="00464604" w:rsidRPr="00963EB1" w:rsidRDefault="00464604" w:rsidP="00963EB1">
                  <w:pPr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>6. Игровая деятельность</w:t>
                  </w:r>
                </w:p>
                <w:p w:rsidR="00464604" w:rsidRPr="00963EB1" w:rsidRDefault="00464604" w:rsidP="00963EB1">
                  <w:pPr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>7. Двигательная деятельность</w:t>
                  </w:r>
                </w:p>
                <w:p w:rsidR="00464604" w:rsidRPr="00963EB1" w:rsidRDefault="00464604" w:rsidP="00963EB1">
                  <w:pPr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Д/и «разрезные картинки»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(телевизор, микрофон, фотоаппарат, видеокамера)</w:t>
                  </w:r>
                </w:p>
                <w:p w:rsidR="00464604" w:rsidRPr="00963EB1" w:rsidRDefault="00464604" w:rsidP="00963EB1">
                  <w:pPr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Игры драматизации «Диктор новостей»,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«Я корреспондент», «Интервью с папой как с сотрудником детского сада</w:t>
                  </w: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»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. </w:t>
                  </w:r>
                </w:p>
                <w:p w:rsidR="00464604" w:rsidRDefault="00464604" w:rsidP="00001E05">
                  <w:pPr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Эстафета «Ловкий корреспондент»</w:t>
                  </w:r>
                </w:p>
                <w:p w:rsidR="00464604" w:rsidRPr="00001E05" w:rsidRDefault="00464604" w:rsidP="00001E05">
                  <w:pPr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Сюжетно-ролевая игра «Телевиденье» 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oundrect id="Скругленный прямоугольник 1" o:spid="_x0000_s1031" style="position:absolute;margin-left:271.85pt;margin-top:25.65pt;width:158.95pt;height:77.6pt;z-index:2516454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" strokeweight="3pt">
            <v:stroke joinstyle="miter"/>
            <v:textbox>
              <w:txbxContent>
                <w:p w:rsidR="00464604" w:rsidRPr="007E0E1E" w:rsidRDefault="00464604" w:rsidP="00F376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8"/>
                    </w:rPr>
                  </w:pPr>
                  <w:r w:rsidRPr="007E0E1E">
                    <w:rPr>
                      <w:rFonts w:ascii="Times New Roman" w:hAnsi="Times New Roman"/>
                      <w:b/>
                      <w:sz w:val="24"/>
                      <w:szCs w:val="28"/>
                    </w:rPr>
                    <w:t>Итоговое событие</w:t>
                  </w:r>
                </w:p>
                <w:p w:rsidR="00464604" w:rsidRPr="007E0E1E" w:rsidRDefault="00464604" w:rsidP="00F376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8"/>
                    </w:rPr>
                  </w:pPr>
                  <w:r w:rsidRPr="007E0E1E">
                    <w:rPr>
                      <w:rFonts w:ascii="Times New Roman" w:hAnsi="Times New Roman"/>
                      <w:b/>
                      <w:sz w:val="24"/>
                      <w:szCs w:val="28"/>
                    </w:rPr>
                    <w:t>Праздник</w:t>
                  </w:r>
                </w:p>
                <w:p w:rsidR="00464604" w:rsidRPr="007E0E1E" w:rsidRDefault="00464604" w:rsidP="00F376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8"/>
                    </w:rPr>
                  </w:pPr>
                  <w:r w:rsidRPr="007E0E1E">
                    <w:rPr>
                      <w:rFonts w:ascii="Times New Roman" w:hAnsi="Times New Roman"/>
                      <w:b/>
                      <w:sz w:val="24"/>
                      <w:szCs w:val="28"/>
                    </w:rPr>
                    <w:t>«День дошкольного работника»»</w:t>
                  </w:r>
                </w:p>
              </w:txbxContent>
            </v:textbox>
          </v:roundrect>
        </w:pic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Прямая со стрелкой 10" o:spid="_x0000_s1032" type="#_x0000_t32" style="position:absolute;margin-left:415.55pt;margin-top:21.15pt;width:31.85pt;height:18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" strokecolor="#0d0d0d" strokeweight="3pt">
            <v:stroke startarrow="block" endarrow="block" joinstyle="miter"/>
          </v:shape>
        </w:pic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Прямая со стрелкой 11" o:spid="_x0000_s1033" type="#_x0000_t32" style="position:absolute;margin-left:397.3pt;margin-top:3.65pt;width:9pt;height:84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" strokecolor="#0d0d0d" strokeweight="3pt">
            <v:stroke startarrow="block" endarrow="block" joinstyle="miter"/>
          </v:shape>
        </w:pict>
      </w:r>
      <w:r>
        <w:rPr>
          <w:noProof/>
          <w:lang w:eastAsia="ru-RU"/>
        </w:rPr>
        <w:pict>
          <v:shape id="Прямая со стрелкой 12" o:spid="_x0000_s1034" type="#_x0000_t32" style="position:absolute;margin-left:258.2pt;margin-top:3.4pt;width:33.4pt;height:34.75pt;flip:x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" strokecolor="#0d0d0d" strokeweight="3pt">
            <v:stroke startarrow="block" endarrow="block" joinstyle="miter"/>
          </v:shape>
        </w:pic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6" o:spid="_x0000_s1035" style="position:absolute;margin-left:-7.2pt;margin-top:24.45pt;width:313.85pt;height:169.8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" strokecolor="#0d0d0d" strokeweight="1pt">
            <v:textbox>
              <w:txbxContent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>4. Изобразительная деятельность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Раскраски: «Телевидение».</w:t>
                  </w:r>
                </w:p>
                <w:p w:rsidR="00464604" w:rsidRPr="00963EB1" w:rsidRDefault="00464604" w:rsidP="00CD1298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Трафареты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 xml:space="preserve"> - </w:t>
                  </w:r>
                  <w:r w:rsidRPr="00CD1298">
                    <w:rPr>
                      <w:rFonts w:ascii="Times New Roman" w:hAnsi="Times New Roman"/>
                      <w:sz w:val="24"/>
                      <w:szCs w:val="28"/>
                    </w:rPr>
                    <w:t>на тему телевидения: видеокамера, микрофон, телевизор.</w:t>
                  </w:r>
                </w:p>
                <w:p w:rsidR="00464604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Рисование «Диктор новостей на экране телевизора»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>,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коллективная работа «Афиша к празднику».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Лепка «Видеокамера», «Фотоаппарат»</w:t>
                  </w:r>
                </w:p>
                <w:p w:rsidR="00464604" w:rsidRPr="00001E05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А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ппликация «Приглашение» (для сотрудника на интер.</w:t>
                  </w: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 xml:space="preserve">)  </w:t>
                  </w:r>
                </w:p>
              </w:txbxContent>
            </v:textbox>
          </v:rect>
        </w:pic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rect id="Прямоугольник 5" o:spid="_x0000_s1036" style="position:absolute;margin-left:394.45pt;margin-top:17.3pt;width:346.4pt;height:164.3pt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" strokecolor="#0d0d0d" strokeweight="1pt">
            <v:textbox>
              <w:txbxContent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</w:pPr>
                  <w:r w:rsidRPr="00963EB1">
                    <w:rPr>
                      <w:rFonts w:ascii="Times New Roman" w:hAnsi="Times New Roman"/>
                      <w:b/>
                      <w:sz w:val="24"/>
                      <w:szCs w:val="28"/>
                      <w:u w:val="single"/>
                    </w:rPr>
                    <w:t>5. Коммуникативная деятельность</w:t>
                  </w:r>
                </w:p>
                <w:p w:rsidR="00464604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Рассказ папы – оператора о своей работе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8"/>
                    </w:rPr>
                    <w:t>Словесная игра: «Подскажи словечко» (</w:t>
                  </w: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Интервью, журналист, видеокамера, корреспонд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ент, репортер, режиссер, гример).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Составление рассказа «Моя любимая телепередача»</w:t>
                  </w:r>
                </w:p>
                <w:p w:rsidR="00464604" w:rsidRPr="00963EB1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Выбор вопросов для интервью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>, составление плана.</w:t>
                  </w:r>
                </w:p>
                <w:p w:rsidR="00464604" w:rsidRPr="00001E05" w:rsidRDefault="00464604" w:rsidP="002F48D6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>Сьемка инт</w:t>
                  </w:r>
                  <w:r>
                    <w:rPr>
                      <w:rFonts w:ascii="Times New Roman" w:hAnsi="Times New Roman"/>
                      <w:sz w:val="24"/>
                      <w:szCs w:val="28"/>
                    </w:rPr>
                    <w:t>ервью «Сотрудники о своей работе</w:t>
                  </w:r>
                  <w:r w:rsidRPr="00963EB1">
                    <w:rPr>
                      <w:rFonts w:ascii="Times New Roman" w:hAnsi="Times New Roman"/>
                      <w:sz w:val="24"/>
                      <w:szCs w:val="28"/>
                    </w:rPr>
                    <w:t xml:space="preserve"> говорят»</w:t>
                  </w:r>
                </w:p>
              </w:txbxContent>
            </v:textbox>
          </v:rect>
        </w:pict>
      </w: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8"/>
          <w:szCs w:val="28"/>
        </w:rPr>
      </w:pPr>
    </w:p>
    <w:p w:rsidR="00464604" w:rsidRDefault="00464604">
      <w:pPr>
        <w:rPr>
          <w:rFonts w:ascii="Times New Roman" w:hAnsi="Times New Roman"/>
          <w:sz w:val="24"/>
          <w:szCs w:val="28"/>
        </w:rPr>
      </w:pPr>
    </w:p>
    <w:p w:rsidR="00464604" w:rsidRPr="000E1528" w:rsidRDefault="00464604" w:rsidP="000E152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6" o:spid="_x0000_s1037" type="#_x0000_t75" style="position:absolute;left:0;text-align:left;margin-left:-10.55pt;margin-top:28.55pt;width:382.9pt;height:473.1pt;z-index:-251659776;visibility:visible">
            <v:imagedata cropbottom="8294f"/>
            <v:textbox style="mso-rotate-with-shape:t"/>
          </v:shape>
        </w:pict>
      </w:r>
      <w:r w:rsidRPr="000E1528">
        <w:rPr>
          <w:rFonts w:ascii="Times New Roman" w:hAnsi="Times New Roman"/>
          <w:b/>
          <w:sz w:val="28"/>
          <w:szCs w:val="28"/>
        </w:rPr>
        <w:t xml:space="preserve">Приложение №1. </w:t>
      </w:r>
      <w:r>
        <w:rPr>
          <w:rFonts w:ascii="Times New Roman" w:hAnsi="Times New Roman"/>
          <w:b/>
          <w:sz w:val="28"/>
          <w:szCs w:val="28"/>
        </w:rPr>
        <w:t xml:space="preserve"> Раскраски</w:t>
      </w:r>
    </w:p>
    <w:p w:rsidR="00464604" w:rsidRDefault="00464604" w:rsidP="000E1528">
      <w:pPr>
        <w:rPr>
          <w:rFonts w:ascii="Times New Roman" w:hAnsi="Times New Roman"/>
          <w:sz w:val="24"/>
          <w:szCs w:val="28"/>
        </w:rPr>
      </w:pPr>
      <w:r>
        <w:rPr>
          <w:noProof/>
          <w:lang w:eastAsia="ru-RU"/>
        </w:rPr>
        <w:pict>
          <v:shape id="Рисунок 17" o:spid="_x0000_s1038" type="#_x0000_t75" style="position:absolute;margin-left:353.8pt;margin-top:0;width:384pt;height:473.3pt;z-index:-251658752;visibility:visible">
            <v:imagedata cropbottom="8430f"/>
            <v:textbox style="mso-rotate-with-shape:t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46"/>
        <w:gridCol w:w="7246"/>
      </w:tblGrid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19" o:spid="_x0000_s1039" type="#_x0000_t75" style="position:absolute;left:0;text-align:left;margin-left:20.7pt;margin-top:12.2pt;width:304.1pt;height:215.25pt;z-index:-251657728;visibility:visible">
                  <v:imagedata r:id="rId7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0" o:spid="_x0000_s1040" type="#_x0000_t75" style="position:absolute;left:0;text-align:left;margin-left:23.8pt;margin-top:12.2pt;width:299.95pt;height:212.35pt;z-index:-251654656;visibility:visible;mso-position-horizontal-relative:text;mso-position-vertical-relative:text">
                  <v:imagedata r:id="rId8" o:title=""/>
                </v:shape>
              </w:pict>
            </w:r>
          </w:p>
        </w:tc>
      </w:tr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1" o:spid="_x0000_s1041" type="#_x0000_t75" style="position:absolute;left:0;text-align:left;margin-left:37.35pt;margin-top:17.25pt;width:286.8pt;height:203.05pt;z-index:-251656704;visibility:visible;mso-position-horizontal-relative:text;mso-position-vertical-relative:text">
                  <v:imagedata r:id="rId9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2" o:spid="_x0000_s1042" type="#_x0000_t75" style="position:absolute;left:0;text-align:left;margin-left:51.65pt;margin-top:33.35pt;width:272.1pt;height:192.6pt;z-index:-251655680;visibility:visible;mso-position-horizontal-relative:text;mso-position-vertical-relative:text">
                  <v:imagedata r:id="rId10" o:title=""/>
                </v:shape>
              </w:pict>
            </w:r>
          </w:p>
        </w:tc>
      </w:tr>
    </w:tbl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46"/>
        <w:gridCol w:w="7246"/>
      </w:tblGrid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7" o:spid="_x0000_s1043" type="#_x0000_t75" style="position:absolute;left:0;text-align:left;margin-left:20.7pt;margin-top:9.1pt;width:300.5pt;height:212.7pt;z-index:-251653632;visibility:visible">
                  <v:imagedata r:id="rId11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8" o:spid="_x0000_s1044" type="#_x0000_t75" style="position:absolute;left:0;text-align:left;margin-left:38.35pt;margin-top:9.05pt;width:4in;height:218.4pt;z-index:-251652608;visibility:visible;mso-position-horizontal-relative:text;mso-position-vertical-relative:text">
                  <v:imagedata r:id="rId12" o:title="" croptop="5507f" cropleft="9503f"/>
                </v:shape>
              </w:pict>
            </w:r>
          </w:p>
        </w:tc>
      </w:tr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29" o:spid="_x0000_s1045" type="#_x0000_t75" style="position:absolute;left:0;text-align:left;margin-left:20.7pt;margin-top:7.45pt;width:310.4pt;height:219.75pt;z-index:-251651584;visibility:visible;mso-position-horizontal-relative:text;mso-position-vertical-relative:text">
                  <v:imagedata r:id="rId13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30" o:spid="_x0000_s1046" type="#_x0000_t75" style="position:absolute;left:0;text-align:left;margin-left:17.4pt;margin-top:13.95pt;width:321.1pt;height:198.25pt;z-index:-251650560;visibility:visible;mso-position-horizontal-relative:text;mso-position-vertical-relative:text" wrapcoords="-164 0 -164 21550 21600 21550 21600 0 -164 0">
                  <v:imagedata r:id="rId14" o:title="" croptop="10269f" cropbottom="12622f" cropleft="5980f" cropright="10023f"/>
                  <w10:wrap type="tight"/>
                </v:shape>
              </w:pict>
            </w:r>
          </w:p>
        </w:tc>
      </w:tr>
    </w:tbl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46"/>
        <w:gridCol w:w="7246"/>
      </w:tblGrid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35" o:spid="_x0000_s1047" type="#_x0000_t75" style="position:absolute;left:0;text-align:left;margin-left:36.55pt;margin-top:4.85pt;width:314.3pt;height:222.5pt;z-index:-251649536;visibility:visible">
                  <v:imagedata r:id="rId15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36" o:spid="_x0000_s1048" type="#_x0000_t75" style="position:absolute;left:0;text-align:left;margin-left:36.15pt;margin-top:14.95pt;width:283.55pt;height:200.7pt;z-index:-251648512;visibility:visible;mso-position-horizontal-relative:text;mso-position-vertical-relative:text" wrapcoords="-57 0 -57 21519 21600 21519 21600 0 -57 0">
                  <v:imagedata r:id="rId16" o:title=""/>
                  <w10:wrap type="tight"/>
                </v:shape>
              </w:pict>
            </w:r>
          </w:p>
        </w:tc>
      </w:tr>
      <w:tr w:rsidR="00464604" w:rsidRPr="004D662A" w:rsidTr="004D662A">
        <w:trPr>
          <w:trHeight w:val="4656"/>
        </w:trPr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37" o:spid="_x0000_s1049" type="#_x0000_t75" style="position:absolute;left:0;text-align:left;margin-left:24pt;margin-top:12.1pt;width:309.1pt;height:218.85pt;z-index:-251647488;visibility:visible;mso-position-horizontal-relative:text;mso-position-vertical-relative:text">
                  <v:imagedata r:id="rId17" o:title=""/>
                </v:shape>
              </w:pict>
            </w:r>
          </w:p>
        </w:tc>
        <w:tc>
          <w:tcPr>
            <w:tcW w:w="7246" w:type="dxa"/>
          </w:tcPr>
          <w:p w:rsidR="00464604" w:rsidRPr="004D662A" w:rsidRDefault="00464604" w:rsidP="004D662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  <w:lang w:eastAsia="ru-RU"/>
              </w:rPr>
              <w:pict>
                <v:shape id="Рисунок 38" o:spid="_x0000_s1050" type="#_x0000_t75" style="position:absolute;left:0;text-align:left;margin-left:30.1pt;margin-top:10.8pt;width:291.15pt;height:206.1pt;z-index:-251646464;visibility:visible;mso-position-horizontal-relative:text;mso-position-vertical-relative:text">
                  <v:imagedata r:id="rId18" o:title=""/>
                </v:shape>
              </w:pict>
            </w:r>
          </w:p>
        </w:tc>
      </w:tr>
    </w:tbl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p w:rsidR="00464604" w:rsidRDefault="00464604" w:rsidP="00C408FA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Приложение №2 Загадки</w:t>
      </w:r>
    </w:p>
    <w:p w:rsidR="00464604" w:rsidRDefault="00464604" w:rsidP="00654F5C">
      <w:pPr>
        <w:rPr>
          <w:rFonts w:ascii="Times New Roman" w:hAnsi="Times New Roman"/>
          <w:sz w:val="28"/>
          <w:szCs w:val="28"/>
        </w:rPr>
        <w:sectPr w:rsidR="00464604" w:rsidSect="00BA5F12">
          <w:footerReference w:type="default" r:id="rId19"/>
          <w:type w:val="continuous"/>
          <w:pgSz w:w="16838" w:h="11906" w:orient="landscape"/>
          <w:pgMar w:top="426" w:right="1134" w:bottom="850" w:left="1134" w:header="708" w:footer="458" w:gutter="0"/>
          <w:cols w:space="708"/>
          <w:docGrid w:linePitch="360"/>
        </w:sect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Живет в нем вся вселенная,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А вещь обыкновенная.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</w:t>
      </w:r>
      <w:r w:rsidRPr="00680B8A">
        <w:rPr>
          <w:rFonts w:ascii="Times New Roman" w:hAnsi="Times New Roman"/>
          <w:i/>
          <w:sz w:val="28"/>
          <w:szCs w:val="28"/>
        </w:rPr>
        <w:t>:</w:t>
      </w:r>
      <w:r w:rsidRPr="00680B8A">
        <w:rPr>
          <w:rFonts w:ascii="Times New Roman" w:hAnsi="Times New Roman"/>
          <w:sz w:val="28"/>
          <w:szCs w:val="28"/>
        </w:rPr>
        <w:t xml:space="preserve"> Телевизор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Вот так дом: Одно окно,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Каждый день В окне—кино.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Живет в нем вся Вселенная,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А вещь — обыкновенная.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</w:t>
      </w:r>
      <w:r w:rsidRPr="00680B8A">
        <w:rPr>
          <w:rFonts w:ascii="Times New Roman" w:hAnsi="Times New Roman"/>
          <w:sz w:val="28"/>
          <w:szCs w:val="28"/>
        </w:rPr>
        <w:t>: Телевизор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На моем, друзья, экране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То моря шумят в тумане,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То плоды качает сад.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Есть программы для ребят.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</w:t>
      </w:r>
      <w:r w:rsidRPr="00680B8A">
        <w:rPr>
          <w:rFonts w:ascii="Times New Roman" w:hAnsi="Times New Roman"/>
          <w:b/>
          <w:sz w:val="28"/>
          <w:szCs w:val="28"/>
        </w:rPr>
        <w:t xml:space="preserve">: </w:t>
      </w:r>
      <w:r w:rsidRPr="00680B8A">
        <w:rPr>
          <w:rFonts w:ascii="Times New Roman" w:hAnsi="Times New Roman"/>
          <w:sz w:val="28"/>
          <w:szCs w:val="28"/>
        </w:rPr>
        <w:t>Телевизор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Чудо-ящик. В нём окно.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В том окошечке — кино.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Ответ:</w:t>
      </w:r>
      <w:r w:rsidRPr="00680B8A">
        <w:rPr>
          <w:rFonts w:ascii="Times New Roman" w:hAnsi="Times New Roman"/>
          <w:sz w:val="28"/>
          <w:szCs w:val="28"/>
        </w:rPr>
        <w:t xml:space="preserve"> Телевизор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Фильмы, новости, рекламу,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Музыкальную программу,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Шутки, мультики, сюрпризы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Нам покажет...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Ответ:</w:t>
      </w:r>
      <w:r w:rsidRPr="00680B8A">
        <w:rPr>
          <w:rFonts w:ascii="Times New Roman" w:hAnsi="Times New Roman"/>
          <w:sz w:val="28"/>
          <w:szCs w:val="28"/>
        </w:rPr>
        <w:t xml:space="preserve"> Телевизор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Два волшебных колеса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Повторяют голоса, —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Друг за другом тянут сами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Полосочку с голосами.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>Ответ:</w:t>
      </w:r>
      <w:r w:rsidRPr="00680B8A">
        <w:rPr>
          <w:rFonts w:ascii="Times New Roman" w:hAnsi="Times New Roman"/>
          <w:sz w:val="28"/>
          <w:szCs w:val="28"/>
        </w:rPr>
        <w:t xml:space="preserve"> Магнитофон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>На что взглянет этот глаз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>Все картинке передаст.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Ответ:</w:t>
      </w: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Фотоаппарат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>Интервью, любую речь,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может он в себе сберечь. 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Ответ:</w:t>
      </w: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Диктофон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Ловит звук он очень чутко — 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>Акустическое чудо.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Ответ:</w:t>
      </w: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Микрофон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Музыка всегда играет, нас собою развлекает. </w:t>
      </w:r>
    </w:p>
    <w:p w:rsidR="00464604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Ответ:</w:t>
      </w: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Магнитофон, радио 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Из них музыка несется, громко, звонко раздается. </w:t>
      </w:r>
    </w:p>
    <w:p w:rsidR="00464604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80B8A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Ответ:</w:t>
      </w:r>
      <w:r w:rsidRPr="00680B8A">
        <w:rPr>
          <w:rFonts w:ascii="Times New Roman" w:hAnsi="Times New Roman"/>
          <w:sz w:val="28"/>
          <w:szCs w:val="28"/>
          <w:shd w:val="clear" w:color="auto" w:fill="FFFFFF"/>
        </w:rPr>
        <w:t xml:space="preserve"> Динамики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>Нет ушей, а слышит,</w:t>
      </w:r>
    </w:p>
    <w:p w:rsidR="00464604" w:rsidRPr="00680B8A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sz w:val="28"/>
          <w:szCs w:val="28"/>
        </w:rPr>
        <w:t xml:space="preserve">Нету рук, а пишет. </w:t>
      </w:r>
    </w:p>
    <w:p w:rsidR="00464604" w:rsidRDefault="00464604" w:rsidP="00654F5C">
      <w:pPr>
        <w:rPr>
          <w:rFonts w:ascii="Times New Roman" w:hAnsi="Times New Roman"/>
          <w:sz w:val="28"/>
          <w:szCs w:val="28"/>
        </w:rPr>
      </w:pPr>
      <w:r w:rsidRPr="00680B8A">
        <w:rPr>
          <w:rFonts w:ascii="Times New Roman" w:hAnsi="Times New Roman"/>
          <w:b/>
          <w:i/>
          <w:sz w:val="28"/>
          <w:szCs w:val="28"/>
        </w:rPr>
        <w:t xml:space="preserve">Ответ: </w:t>
      </w:r>
      <w:r>
        <w:rPr>
          <w:rFonts w:ascii="Times New Roman" w:hAnsi="Times New Roman"/>
          <w:sz w:val="28"/>
          <w:szCs w:val="28"/>
        </w:rPr>
        <w:t>Д</w:t>
      </w:r>
      <w:r w:rsidRPr="00680B8A">
        <w:rPr>
          <w:rFonts w:ascii="Times New Roman" w:hAnsi="Times New Roman"/>
          <w:sz w:val="28"/>
          <w:szCs w:val="28"/>
        </w:rPr>
        <w:t>иктофон</w:t>
      </w:r>
    </w:p>
    <w:p w:rsidR="00464604" w:rsidRPr="00654F5C" w:rsidRDefault="00464604" w:rsidP="00654F5C">
      <w:pPr>
        <w:rPr>
          <w:rFonts w:ascii="Times New Roman" w:hAnsi="Times New Roman"/>
          <w:sz w:val="24"/>
          <w:szCs w:val="28"/>
        </w:rPr>
      </w:pPr>
    </w:p>
    <w:p w:rsidR="00464604" w:rsidRPr="00654F5C" w:rsidRDefault="00464604" w:rsidP="00654F5C">
      <w:pPr>
        <w:spacing w:after="0" w:line="312" w:lineRule="atLeast"/>
        <w:rPr>
          <w:rFonts w:ascii="Times New Roman" w:hAnsi="Times New Roman"/>
          <w:sz w:val="28"/>
          <w:szCs w:val="18"/>
          <w:shd w:val="clear" w:color="auto" w:fill="FFFFFF"/>
        </w:rPr>
      </w:pPr>
      <w:r w:rsidRPr="00654F5C">
        <w:rPr>
          <w:rFonts w:ascii="Times New Roman" w:hAnsi="Times New Roman"/>
          <w:sz w:val="28"/>
          <w:szCs w:val="18"/>
          <w:shd w:val="clear" w:color="auto" w:fill="FFFFFF"/>
        </w:rPr>
        <w:t xml:space="preserve">Речь и дикция отменны, на экране всюду первый. </w:t>
      </w:r>
    </w:p>
    <w:p w:rsidR="00464604" w:rsidRDefault="00464604" w:rsidP="00654F5C">
      <w:pPr>
        <w:spacing w:after="0" w:line="312" w:lineRule="atLeast"/>
        <w:rPr>
          <w:rFonts w:ascii="Times New Roman" w:hAnsi="Times New Roman"/>
          <w:sz w:val="28"/>
          <w:szCs w:val="18"/>
        </w:rPr>
      </w:pPr>
      <w:r w:rsidRPr="00654F5C">
        <w:rPr>
          <w:rFonts w:ascii="Times New Roman" w:hAnsi="Times New Roman"/>
          <w:b/>
          <w:i/>
          <w:sz w:val="28"/>
          <w:szCs w:val="18"/>
          <w:shd w:val="clear" w:color="auto" w:fill="FFFFFF"/>
        </w:rPr>
        <w:t>Ответ:</w:t>
      </w:r>
      <w:r w:rsidRPr="00654F5C">
        <w:rPr>
          <w:rFonts w:ascii="Times New Roman" w:hAnsi="Times New Roman"/>
          <w:sz w:val="28"/>
          <w:szCs w:val="18"/>
          <w:shd w:val="clear" w:color="auto" w:fill="FFFFFF"/>
        </w:rPr>
        <w:t xml:space="preserve"> Ведущий, диктор, корреспондент</w:t>
      </w:r>
    </w:p>
    <w:p w:rsidR="00464604" w:rsidRPr="00654F5C" w:rsidRDefault="00464604" w:rsidP="00654F5C">
      <w:pPr>
        <w:spacing w:after="0" w:line="312" w:lineRule="atLeast"/>
        <w:rPr>
          <w:rFonts w:ascii="Times New Roman" w:hAnsi="Times New Roman"/>
          <w:sz w:val="28"/>
          <w:szCs w:val="18"/>
        </w:rPr>
      </w:pPr>
    </w:p>
    <w:p w:rsidR="00464604" w:rsidRPr="00654F5C" w:rsidRDefault="00464604" w:rsidP="00654F5C">
      <w:pPr>
        <w:rPr>
          <w:rFonts w:ascii="Times New Roman" w:hAnsi="Times New Roman"/>
          <w:sz w:val="28"/>
          <w:szCs w:val="18"/>
          <w:shd w:val="clear" w:color="auto" w:fill="FFFFFF"/>
        </w:rPr>
      </w:pPr>
      <w:r w:rsidRPr="00654F5C">
        <w:rPr>
          <w:rFonts w:ascii="Times New Roman" w:hAnsi="Times New Roman"/>
          <w:sz w:val="28"/>
          <w:szCs w:val="18"/>
          <w:shd w:val="clear" w:color="auto" w:fill="FFFFFF"/>
        </w:rPr>
        <w:t xml:space="preserve">Пишет, интервью берет, свои рубрики ведет. </w:t>
      </w:r>
    </w:p>
    <w:p w:rsidR="00464604" w:rsidRPr="00654F5C" w:rsidRDefault="00464604" w:rsidP="00654F5C">
      <w:pPr>
        <w:rPr>
          <w:rFonts w:ascii="Times New Roman" w:hAnsi="Times New Roman"/>
          <w:sz w:val="28"/>
          <w:szCs w:val="28"/>
        </w:rPr>
      </w:pPr>
      <w:r w:rsidRPr="00654F5C">
        <w:rPr>
          <w:rFonts w:ascii="Times New Roman" w:hAnsi="Times New Roman"/>
          <w:b/>
          <w:i/>
          <w:sz w:val="28"/>
          <w:szCs w:val="18"/>
          <w:shd w:val="clear" w:color="auto" w:fill="FFFFFF"/>
        </w:rPr>
        <w:t>Ответ:</w:t>
      </w:r>
      <w:r w:rsidRPr="00654F5C">
        <w:rPr>
          <w:rFonts w:ascii="Times New Roman" w:hAnsi="Times New Roman"/>
          <w:sz w:val="28"/>
          <w:szCs w:val="18"/>
          <w:shd w:val="clear" w:color="auto" w:fill="FFFFFF"/>
        </w:rPr>
        <w:t xml:space="preserve"> Журналист</w:t>
      </w:r>
    </w:p>
    <w:p w:rsidR="00464604" w:rsidRDefault="00464604" w:rsidP="00654F5C">
      <w:pPr>
        <w:spacing w:after="0" w:line="312" w:lineRule="atLeast"/>
        <w:rPr>
          <w:rFonts w:ascii="Times New Roman" w:hAnsi="Times New Roman"/>
          <w:sz w:val="28"/>
          <w:szCs w:val="28"/>
          <w:lang w:eastAsia="ru-RU"/>
        </w:rPr>
      </w:pPr>
    </w:p>
    <w:p w:rsidR="00464604" w:rsidRPr="00680B8A" w:rsidRDefault="00464604" w:rsidP="00654F5C">
      <w:pPr>
        <w:spacing w:after="0" w:line="312" w:lineRule="atLeast"/>
        <w:rPr>
          <w:rFonts w:ascii="Times New Roman" w:hAnsi="Times New Roman"/>
          <w:sz w:val="28"/>
          <w:szCs w:val="28"/>
          <w:lang w:eastAsia="ru-RU"/>
        </w:rPr>
      </w:pPr>
      <w:r w:rsidRPr="00680B8A">
        <w:rPr>
          <w:rFonts w:ascii="Times New Roman" w:hAnsi="Times New Roman"/>
          <w:sz w:val="28"/>
          <w:szCs w:val="28"/>
          <w:lang w:eastAsia="ru-RU"/>
        </w:rPr>
        <w:t>Каждый день он красит губы зеленой помадой.</w:t>
      </w:r>
    </w:p>
    <w:p w:rsidR="00464604" w:rsidRPr="00680B8A" w:rsidRDefault="00464604" w:rsidP="00654F5C">
      <w:pPr>
        <w:spacing w:after="0" w:line="312" w:lineRule="atLeast"/>
        <w:rPr>
          <w:rFonts w:ascii="Times New Roman" w:hAnsi="Times New Roman"/>
          <w:sz w:val="28"/>
          <w:szCs w:val="28"/>
          <w:lang w:eastAsia="ru-RU"/>
        </w:rPr>
      </w:pPr>
      <w:r w:rsidRPr="00680B8A">
        <w:rPr>
          <w:rFonts w:ascii="Times New Roman" w:hAnsi="Times New Roman"/>
          <w:sz w:val="28"/>
          <w:szCs w:val="28"/>
          <w:lang w:eastAsia="ru-RU"/>
        </w:rPr>
        <w:t>Но этого почти никто не замечает.</w:t>
      </w:r>
    </w:p>
    <w:p w:rsidR="00464604" w:rsidRDefault="00464604" w:rsidP="00654F5C">
      <w:pPr>
        <w:spacing w:after="0" w:line="312" w:lineRule="atLeast"/>
        <w:rPr>
          <w:rFonts w:ascii="Times New Roman" w:hAnsi="Times New Roman"/>
          <w:sz w:val="28"/>
          <w:szCs w:val="28"/>
          <w:lang w:eastAsia="ru-RU"/>
        </w:rPr>
      </w:pPr>
      <w:r w:rsidRPr="00680B8A">
        <w:rPr>
          <w:rFonts w:ascii="Times New Roman" w:hAnsi="Times New Roman"/>
          <w:sz w:val="28"/>
          <w:szCs w:val="28"/>
          <w:lang w:eastAsia="ru-RU"/>
        </w:rPr>
        <w:t>Вопрос: кто он и зачем он это делает?</w:t>
      </w:r>
    </w:p>
    <w:p w:rsidR="00464604" w:rsidRPr="00680B8A" w:rsidRDefault="00464604" w:rsidP="00654F5C">
      <w:pPr>
        <w:spacing w:after="0" w:line="312" w:lineRule="atLeast"/>
        <w:rPr>
          <w:rFonts w:ascii="Times New Roman" w:hAnsi="Times New Roman"/>
          <w:sz w:val="28"/>
          <w:szCs w:val="28"/>
          <w:lang w:eastAsia="ru-RU"/>
        </w:rPr>
      </w:pPr>
    </w:p>
    <w:p w:rsidR="00464604" w:rsidRPr="00680B8A" w:rsidRDefault="00464604" w:rsidP="00654F5C">
      <w:pPr>
        <w:spacing w:line="312" w:lineRule="atLeast"/>
        <w:rPr>
          <w:rFonts w:ascii="Times New Roman" w:hAnsi="Times New Roman"/>
          <w:sz w:val="28"/>
          <w:szCs w:val="28"/>
          <w:lang w:eastAsia="ru-RU"/>
        </w:rPr>
      </w:pPr>
      <w:r w:rsidRPr="00680B8A">
        <w:rPr>
          <w:rFonts w:ascii="Times New Roman" w:hAnsi="Times New Roman"/>
          <w:b/>
          <w:bCs/>
          <w:i/>
          <w:sz w:val="28"/>
          <w:szCs w:val="28"/>
          <w:lang w:eastAsia="ru-RU"/>
        </w:rPr>
        <w:t>Ответ</w:t>
      </w:r>
      <w:r w:rsidRPr="00680B8A">
        <w:rPr>
          <w:rFonts w:ascii="Times New Roman" w:hAnsi="Times New Roman"/>
          <w:sz w:val="28"/>
          <w:szCs w:val="28"/>
          <w:lang w:eastAsia="ru-RU"/>
        </w:rPr>
        <w:t>: В прошлом веке, когда телевидение было еще черно-белым, в камерах использовали красные фильтры, которые поглощали в изображении красный цвет, т.е. красная помада никак не оттеняла губы. Поэтому дикторам на телевидении при наведении макияжа, для выразительности, губы приходилось красить зеленой помадой. Он - диктор на телевидении. Телезрители понятия не имеют, что у него зеленые губы.</w:t>
      </w:r>
    </w:p>
    <w:p w:rsidR="00464604" w:rsidRPr="00A829A6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Default="00464604" w:rsidP="00654F5C">
      <w:pPr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заботливей мамаши</w:t>
      </w:r>
    </w:p>
    <w:p w:rsidR="00464604" w:rsidRDefault="00464604" w:rsidP="00654F5C">
      <w:pPr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Наших деток бережет?</w:t>
      </w:r>
    </w:p>
    <w:p w:rsidR="00464604" w:rsidRDefault="00464604" w:rsidP="00654F5C">
      <w:pPr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Им кладёт в тарелки каши,</w:t>
      </w:r>
    </w:p>
    <w:p w:rsidR="00464604" w:rsidRDefault="00464604" w:rsidP="00654F5C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чашки сладкий льёт компот?</w:t>
      </w:r>
    </w:p>
    <w:p w:rsidR="00464604" w:rsidRPr="00C15606" w:rsidRDefault="00464604" w:rsidP="00654F5C">
      <w:pPr>
        <w:rPr>
          <w:rFonts w:ascii="Times New Roman" w:hAnsi="Times New Roman"/>
          <w:b/>
          <w:i/>
          <w:sz w:val="28"/>
          <w:szCs w:val="28"/>
        </w:rPr>
      </w:pPr>
      <w:r w:rsidRPr="00C15606">
        <w:rPr>
          <w:rFonts w:ascii="Times New Roman CYR" w:hAnsi="Times New Roman CYR" w:cs="Times New Roman CYR"/>
          <w:b/>
          <w:i/>
          <w:color w:val="000000"/>
          <w:sz w:val="27"/>
          <w:szCs w:val="27"/>
          <w:shd w:val="clear" w:color="auto" w:fill="FFFFFF"/>
        </w:rPr>
        <w:t>Ответ:</w:t>
      </w:r>
      <w:r w:rsidRPr="00C15606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помощник воспитателя</w:t>
      </w:r>
    </w:p>
    <w:p w:rsidR="00464604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умеет приготовить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Десять блюд из макарон?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в приготовленье пищи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Ежедневно погружен?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Без кого не может точно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Детский сад и дня прожить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кого за это срочно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должны благодарить?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C15606">
        <w:rPr>
          <w:rFonts w:ascii="Times New Roman CYR" w:hAnsi="Times New Roman CYR" w:cs="Times New Roman CYR"/>
          <w:b/>
          <w:i/>
          <w:color w:val="000000"/>
          <w:sz w:val="27"/>
          <w:szCs w:val="27"/>
          <w:shd w:val="clear" w:color="auto" w:fill="FFFFFF"/>
        </w:rPr>
        <w:t>Ответ: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повара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бывает очень строгой,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умеет и шутить?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нас от любой комиссии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Способен защитить?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кого же в подчинении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Сто с лишним дошколят?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Центр развития ребёнка,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не просто детский сад?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за садик отвечает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Эти долгие года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к кому мы за советом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Обращаемся всегда?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 всех вопросах сведуща,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Конечно же…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C15606">
        <w:rPr>
          <w:rFonts w:ascii="Times New Roman CYR" w:hAnsi="Times New Roman CYR" w:cs="Times New Roman CYR"/>
          <w:b/>
          <w:i/>
          <w:color w:val="000000"/>
          <w:sz w:val="27"/>
          <w:szCs w:val="27"/>
          <w:shd w:val="clear" w:color="auto" w:fill="FFFFFF"/>
        </w:rPr>
        <w:t>Ответ 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заведующая!</w:t>
      </w: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464604" w:rsidRDefault="00464604" w:rsidP="00C15606">
      <w:pPr>
        <w:spacing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привык нести кошмарный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Груз хозяйственных забот?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Кто, увидев неполадки,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Вмиг порядок наведёт?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Отвечайте на вопрос,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Кто же это? </w:t>
      </w:r>
    </w:p>
    <w:p w:rsidR="00464604" w:rsidRPr="00A829A6" w:rsidRDefault="00464604" w:rsidP="00C15606">
      <w:pPr>
        <w:spacing w:line="240" w:lineRule="auto"/>
        <w:rPr>
          <w:rFonts w:ascii="Times New Roman" w:hAnsi="Times New Roman"/>
          <w:sz w:val="28"/>
          <w:szCs w:val="28"/>
        </w:rPr>
      </w:pPr>
      <w:r w:rsidRPr="00C15606">
        <w:rPr>
          <w:rFonts w:ascii="Times New Roman CYR" w:hAnsi="Times New Roman CYR" w:cs="Times New Roman CYR"/>
          <w:b/>
          <w:i/>
          <w:color w:val="000000"/>
          <w:sz w:val="27"/>
          <w:szCs w:val="27"/>
          <w:shd w:val="clear" w:color="auto" w:fill="FFFFFF"/>
        </w:rPr>
        <w:t>Ответ: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завхоз</w:t>
      </w:r>
    </w:p>
    <w:p w:rsidR="00464604" w:rsidRPr="00A829A6" w:rsidRDefault="00464604" w:rsidP="00654F5C">
      <w:pPr>
        <w:rPr>
          <w:rFonts w:ascii="Times New Roman" w:hAnsi="Times New Roman"/>
          <w:sz w:val="28"/>
          <w:szCs w:val="28"/>
        </w:rPr>
      </w:pPr>
    </w:p>
    <w:p w:rsidR="00464604" w:rsidRPr="00A829A6" w:rsidRDefault="00464604" w:rsidP="00C408FA">
      <w:pPr>
        <w:jc w:val="right"/>
        <w:rPr>
          <w:rFonts w:ascii="Times New Roman" w:hAnsi="Times New Roman"/>
          <w:sz w:val="24"/>
          <w:szCs w:val="28"/>
          <w:u w:val="single"/>
        </w:rPr>
        <w:sectPr w:rsidR="00464604" w:rsidRPr="00A829A6" w:rsidSect="00654F5C">
          <w:type w:val="continuous"/>
          <w:pgSz w:w="16838" w:h="11906" w:orient="landscape"/>
          <w:pgMar w:top="426" w:right="1134" w:bottom="850" w:left="1134" w:header="708" w:footer="708" w:gutter="0"/>
          <w:cols w:num="2" w:space="708"/>
          <w:docGrid w:linePitch="360"/>
        </w:sectPr>
      </w:pPr>
    </w:p>
    <w:p w:rsidR="00464604" w:rsidRPr="00A829A6" w:rsidRDefault="00464604" w:rsidP="00C408FA">
      <w:pPr>
        <w:jc w:val="right"/>
        <w:rPr>
          <w:rFonts w:ascii="Times New Roman" w:hAnsi="Times New Roman"/>
          <w:sz w:val="24"/>
          <w:szCs w:val="28"/>
        </w:rPr>
      </w:pPr>
    </w:p>
    <w:sectPr w:rsidR="00464604" w:rsidRPr="00A829A6" w:rsidSect="00F860E1">
      <w:type w:val="continuous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604" w:rsidRDefault="00464604" w:rsidP="00BA5F12">
      <w:pPr>
        <w:spacing w:after="0" w:line="240" w:lineRule="auto"/>
      </w:pPr>
      <w:r>
        <w:separator/>
      </w:r>
    </w:p>
  </w:endnote>
  <w:endnote w:type="continuationSeparator" w:id="1">
    <w:p w:rsidR="00464604" w:rsidRDefault="00464604" w:rsidP="00BA5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604" w:rsidRDefault="00464604" w:rsidP="00BA5F12">
    <w:pPr>
      <w:pStyle w:val="Footer"/>
      <w:jc w:val="right"/>
    </w:pPr>
    <w:fldSimple w:instr="PAGE   \* MERGEFORMAT">
      <w:r>
        <w:rPr>
          <w:noProof/>
        </w:rPr>
        <w:t>14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604" w:rsidRDefault="00464604" w:rsidP="00BA5F12">
      <w:pPr>
        <w:spacing w:after="0" w:line="240" w:lineRule="auto"/>
      </w:pPr>
      <w:r>
        <w:separator/>
      </w:r>
    </w:p>
  </w:footnote>
  <w:footnote w:type="continuationSeparator" w:id="1">
    <w:p w:rsidR="00464604" w:rsidRDefault="00464604" w:rsidP="00BA5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C32AB"/>
    <w:multiLevelType w:val="hybridMultilevel"/>
    <w:tmpl w:val="AE0CB01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20F"/>
    <w:rsid w:val="00001E05"/>
    <w:rsid w:val="00033F16"/>
    <w:rsid w:val="000E1528"/>
    <w:rsid w:val="001E612E"/>
    <w:rsid w:val="0022110B"/>
    <w:rsid w:val="002A5111"/>
    <w:rsid w:val="002F48D6"/>
    <w:rsid w:val="0033020F"/>
    <w:rsid w:val="0034285B"/>
    <w:rsid w:val="00367FDD"/>
    <w:rsid w:val="00386796"/>
    <w:rsid w:val="003B4A6E"/>
    <w:rsid w:val="003E72B3"/>
    <w:rsid w:val="00403E98"/>
    <w:rsid w:val="00464604"/>
    <w:rsid w:val="004845F8"/>
    <w:rsid w:val="00486E50"/>
    <w:rsid w:val="004D662A"/>
    <w:rsid w:val="005F3187"/>
    <w:rsid w:val="00606999"/>
    <w:rsid w:val="006253C5"/>
    <w:rsid w:val="00640689"/>
    <w:rsid w:val="00654F5C"/>
    <w:rsid w:val="00680B8A"/>
    <w:rsid w:val="006C59CE"/>
    <w:rsid w:val="0074478E"/>
    <w:rsid w:val="007818FC"/>
    <w:rsid w:val="007A023E"/>
    <w:rsid w:val="007E0E1E"/>
    <w:rsid w:val="008074E5"/>
    <w:rsid w:val="008218E2"/>
    <w:rsid w:val="008601A7"/>
    <w:rsid w:val="00880881"/>
    <w:rsid w:val="00937C33"/>
    <w:rsid w:val="00963EB1"/>
    <w:rsid w:val="00981939"/>
    <w:rsid w:val="0099505E"/>
    <w:rsid w:val="0099587E"/>
    <w:rsid w:val="00996D1B"/>
    <w:rsid w:val="009E3FA4"/>
    <w:rsid w:val="00A01D6F"/>
    <w:rsid w:val="00A031C5"/>
    <w:rsid w:val="00A37414"/>
    <w:rsid w:val="00A80357"/>
    <w:rsid w:val="00A829A6"/>
    <w:rsid w:val="00AA11CA"/>
    <w:rsid w:val="00AE5E5E"/>
    <w:rsid w:val="00B26F22"/>
    <w:rsid w:val="00B44CEB"/>
    <w:rsid w:val="00B518D8"/>
    <w:rsid w:val="00BA5F12"/>
    <w:rsid w:val="00BF3601"/>
    <w:rsid w:val="00C15606"/>
    <w:rsid w:val="00C408FA"/>
    <w:rsid w:val="00C62181"/>
    <w:rsid w:val="00CB2F5B"/>
    <w:rsid w:val="00CB40C0"/>
    <w:rsid w:val="00CD1298"/>
    <w:rsid w:val="00CF758E"/>
    <w:rsid w:val="00D304CB"/>
    <w:rsid w:val="00D3067F"/>
    <w:rsid w:val="00D4612F"/>
    <w:rsid w:val="00E47108"/>
    <w:rsid w:val="00E530EE"/>
    <w:rsid w:val="00E64FC0"/>
    <w:rsid w:val="00EB775D"/>
    <w:rsid w:val="00F35682"/>
    <w:rsid w:val="00F376C9"/>
    <w:rsid w:val="00F860E1"/>
    <w:rsid w:val="00FA1BEE"/>
    <w:rsid w:val="00FE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60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B40C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5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59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6C59C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54F5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A5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5F1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5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5F1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14</Pages>
  <Words>1010</Words>
  <Characters>5758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Владимирский институт развития образования</dc:title>
  <dc:subject/>
  <dc:creator>asus</dc:creator>
  <cp:keywords/>
  <dc:description/>
  <cp:lastModifiedBy>USER</cp:lastModifiedBy>
  <cp:revision>2</cp:revision>
  <cp:lastPrinted>2017-10-14T08:42:00Z</cp:lastPrinted>
  <dcterms:created xsi:type="dcterms:W3CDTF">2018-01-12T11:55:00Z</dcterms:created>
  <dcterms:modified xsi:type="dcterms:W3CDTF">2018-01-12T11:55:00Z</dcterms:modified>
</cp:coreProperties>
</file>