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9DF" w:rsidRDefault="00E269DF" w:rsidP="009339E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9DF" w:rsidRDefault="00E269DF" w:rsidP="009339E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9DF" w:rsidRPr="000374B3" w:rsidRDefault="00E269DF" w:rsidP="000374B3">
      <w:pPr>
        <w:pStyle w:val="msonormalbullet1gif"/>
        <w:spacing w:after="0" w:afterAutospacing="0"/>
        <w:contextualSpacing/>
        <w:jc w:val="center"/>
        <w:rPr>
          <w:b/>
          <w:sz w:val="32"/>
          <w:szCs w:val="32"/>
        </w:rPr>
      </w:pPr>
      <w:r w:rsidRPr="000374B3">
        <w:rPr>
          <w:b/>
          <w:sz w:val="32"/>
          <w:szCs w:val="32"/>
        </w:rPr>
        <w:t xml:space="preserve">Муниципальное бюджетное дошкольное образовательное учреждение  </w:t>
      </w:r>
    </w:p>
    <w:p w:rsidR="00E269DF" w:rsidRPr="000374B3" w:rsidRDefault="00E269DF" w:rsidP="000374B3">
      <w:pPr>
        <w:pStyle w:val="msonormalbullet1gif"/>
        <w:spacing w:after="0" w:afterAutospacing="0"/>
        <w:contextualSpacing/>
        <w:rPr>
          <w:b/>
          <w:sz w:val="32"/>
          <w:szCs w:val="32"/>
        </w:rPr>
      </w:pPr>
      <w:r w:rsidRPr="000374B3">
        <w:rPr>
          <w:b/>
          <w:sz w:val="32"/>
          <w:szCs w:val="32"/>
        </w:rPr>
        <w:t xml:space="preserve">              Детский сад комбинированного вида №32</w:t>
      </w:r>
    </w:p>
    <w:p w:rsidR="00E269DF" w:rsidRPr="000374B3" w:rsidRDefault="00E269DF" w:rsidP="009339ED">
      <w:pPr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E269DF" w:rsidRDefault="00E269DF" w:rsidP="009339E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9DF" w:rsidRDefault="00E269DF" w:rsidP="009339E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9DF" w:rsidRDefault="00E269DF" w:rsidP="009339E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-18pt;margin-top:2.45pt;width:468pt;height:126pt;z-index:251658240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&quot;;font-weight:bold;v-text-kern:t" trim="t" fitpath="t" string="«Подарок для щенка»&#10;&#10;"/>
          </v:shape>
        </w:pict>
      </w:r>
    </w:p>
    <w:p w:rsidR="00E269DF" w:rsidRDefault="00E269DF" w:rsidP="009339E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9DF" w:rsidRDefault="00E269DF" w:rsidP="009339E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9DF" w:rsidRPr="000374B3" w:rsidRDefault="00E269DF" w:rsidP="009339ED">
      <w:pPr>
        <w:spacing w:line="276" w:lineRule="auto"/>
        <w:jc w:val="center"/>
        <w:rPr>
          <w:rFonts w:ascii="Times New Roman" w:hAnsi="Times New Roman"/>
          <w:b/>
          <w:color w:val="0000FF"/>
          <w:kern w:val="36"/>
          <w:sz w:val="32"/>
          <w:szCs w:val="32"/>
          <w:lang w:eastAsia="ru-RU"/>
        </w:rPr>
      </w:pPr>
      <w:r w:rsidRPr="000374B3">
        <w:rPr>
          <w:rFonts w:ascii="Times New Roman" w:hAnsi="Times New Roman"/>
          <w:b/>
          <w:color w:val="0000FF"/>
          <w:kern w:val="36"/>
          <w:sz w:val="32"/>
          <w:szCs w:val="32"/>
          <w:lang w:eastAsia="ru-RU"/>
        </w:rPr>
        <w:t xml:space="preserve">Конспект НОД в средней группе </w:t>
      </w:r>
    </w:p>
    <w:p w:rsidR="00E269DF" w:rsidRPr="000374B3" w:rsidRDefault="00E269DF" w:rsidP="009339ED">
      <w:pPr>
        <w:spacing w:line="276" w:lineRule="auto"/>
        <w:jc w:val="center"/>
        <w:rPr>
          <w:rFonts w:ascii="Times New Roman" w:hAnsi="Times New Roman"/>
          <w:b/>
          <w:color w:val="0000FF"/>
          <w:sz w:val="32"/>
          <w:szCs w:val="32"/>
        </w:rPr>
      </w:pPr>
      <w:r w:rsidRPr="000374B3">
        <w:rPr>
          <w:rFonts w:ascii="Times New Roman" w:hAnsi="Times New Roman"/>
          <w:b/>
          <w:color w:val="0000FF"/>
          <w:kern w:val="36"/>
          <w:sz w:val="32"/>
          <w:szCs w:val="32"/>
          <w:lang w:eastAsia="ru-RU"/>
        </w:rPr>
        <w:t>по образовательной области – художественное творчество.</w:t>
      </w:r>
    </w:p>
    <w:p w:rsidR="00E269DF" w:rsidRPr="000374B3" w:rsidRDefault="00E269DF" w:rsidP="007902B7">
      <w:pPr>
        <w:shd w:val="clear" w:color="auto" w:fill="FFFFFF"/>
        <w:spacing w:after="0" w:line="276" w:lineRule="auto"/>
        <w:jc w:val="center"/>
        <w:outlineLvl w:val="0"/>
        <w:rPr>
          <w:rFonts w:ascii="Times New Roman" w:hAnsi="Times New Roman"/>
          <w:b/>
          <w:color w:val="0000FF"/>
          <w:kern w:val="36"/>
          <w:sz w:val="32"/>
          <w:szCs w:val="32"/>
          <w:lang w:eastAsia="ru-RU"/>
        </w:rPr>
      </w:pPr>
      <w:r w:rsidRPr="000374B3">
        <w:rPr>
          <w:rFonts w:ascii="Times New Roman" w:hAnsi="Times New Roman"/>
          <w:b/>
          <w:color w:val="0000FF"/>
          <w:kern w:val="36"/>
          <w:sz w:val="32"/>
          <w:szCs w:val="32"/>
          <w:lang w:eastAsia="ru-RU"/>
        </w:rPr>
        <w:t xml:space="preserve">аппликация, </w:t>
      </w:r>
      <w:r w:rsidRPr="000374B3">
        <w:rPr>
          <w:rFonts w:ascii="Times New Roman" w:hAnsi="Times New Roman"/>
          <w:b/>
          <w:color w:val="0000FF"/>
          <w:sz w:val="32"/>
          <w:szCs w:val="32"/>
        </w:rPr>
        <w:t>создание коллажа.</w:t>
      </w:r>
    </w:p>
    <w:p w:rsidR="00E269DF" w:rsidRPr="000374B3" w:rsidRDefault="00E269DF" w:rsidP="009339ED">
      <w:pPr>
        <w:spacing w:line="276" w:lineRule="auto"/>
        <w:jc w:val="center"/>
        <w:rPr>
          <w:rFonts w:ascii="Times New Roman" w:hAnsi="Times New Roman"/>
          <w:b/>
          <w:color w:val="0000FF"/>
          <w:sz w:val="32"/>
          <w:szCs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alt="" style="position:absolute;left:0;text-align:left;margin-left:-63pt;margin-top:18.3pt;width:337.5pt;height:221.25pt;z-index:251657216">
            <v:imagedata r:id="rId4" r:href="rId5"/>
          </v:shape>
        </w:pict>
      </w:r>
    </w:p>
    <w:p w:rsidR="00E269DF" w:rsidRDefault="00E269DF" w:rsidP="009339E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9DF" w:rsidRDefault="00E269DF" w:rsidP="009339E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9DF" w:rsidRDefault="00E269DF" w:rsidP="009339E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9DF" w:rsidRDefault="00E269DF" w:rsidP="009339E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9DF" w:rsidRDefault="00E269DF" w:rsidP="009339E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9DF" w:rsidRDefault="00E269DF" w:rsidP="009339E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9DF" w:rsidRDefault="00E269DF" w:rsidP="009339E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9DF" w:rsidRDefault="00E269DF" w:rsidP="009339E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9DF" w:rsidRDefault="00E269DF" w:rsidP="009339E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9DF" w:rsidRDefault="00E269DF" w:rsidP="009339E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Составила:</w:t>
      </w:r>
    </w:p>
    <w:p w:rsidR="00E269DF" w:rsidRDefault="00E269DF" w:rsidP="009339E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Ключникова Светлана Юрьевна,</w:t>
      </w:r>
    </w:p>
    <w:p w:rsidR="00E269DF" w:rsidRDefault="00E269DF" w:rsidP="009339E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воспитатель высшей категории.</w:t>
      </w:r>
    </w:p>
    <w:p w:rsidR="00E269DF" w:rsidRDefault="00E269DF" w:rsidP="009339E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9DF" w:rsidRDefault="00E269DF" w:rsidP="000374B3">
      <w:pPr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E269DF" w:rsidRPr="009A29C4" w:rsidRDefault="00E269DF" w:rsidP="009339E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269DF" w:rsidRPr="00083D7C" w:rsidRDefault="00E269DF" w:rsidP="009339ED">
      <w:pPr>
        <w:spacing w:after="0" w:line="276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083D7C">
        <w:rPr>
          <w:rFonts w:ascii="Times New Roman" w:hAnsi="Times New Roman"/>
          <w:b/>
          <w:color w:val="000000"/>
          <w:sz w:val="28"/>
          <w:szCs w:val="28"/>
        </w:rPr>
        <w:t xml:space="preserve">Ведущая образовательная область: </w:t>
      </w:r>
      <w:r w:rsidRPr="00083D7C">
        <w:rPr>
          <w:rFonts w:ascii="Times New Roman" w:hAnsi="Times New Roman"/>
          <w:color w:val="000000"/>
          <w:sz w:val="28"/>
          <w:szCs w:val="28"/>
        </w:rPr>
        <w:t>Художественное творчество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 w:rsidRPr="009A29C4">
        <w:rPr>
          <w:rFonts w:ascii="Times New Roman" w:hAnsi="Times New Roman"/>
          <w:b/>
          <w:sz w:val="28"/>
          <w:szCs w:val="28"/>
        </w:rPr>
        <w:t xml:space="preserve">Цель: </w:t>
      </w:r>
      <w:r>
        <w:rPr>
          <w:rFonts w:ascii="Times New Roman" w:hAnsi="Times New Roman"/>
          <w:sz w:val="28"/>
          <w:szCs w:val="28"/>
        </w:rPr>
        <w:t>Обогащение и систематизирование знаний детей о домашних животных; их приспособленности к среде обитания, пользе для человека.</w:t>
      </w:r>
    </w:p>
    <w:p w:rsidR="00E269DF" w:rsidRDefault="00E269DF" w:rsidP="009339ED">
      <w:pPr>
        <w:shd w:val="clear" w:color="auto" w:fill="FFFFFF"/>
        <w:spacing w:after="0" w:line="276" w:lineRule="auto"/>
        <w:rPr>
          <w:rFonts w:ascii="Times New Roman" w:hAnsi="Times New Roman"/>
          <w:sz w:val="28"/>
          <w:szCs w:val="28"/>
        </w:rPr>
      </w:pPr>
      <w:r w:rsidRPr="009A29C4">
        <w:rPr>
          <w:rFonts w:ascii="Times New Roman" w:hAnsi="Times New Roman"/>
          <w:b/>
          <w:sz w:val="28"/>
          <w:szCs w:val="28"/>
        </w:rPr>
        <w:t>Задачи:</w:t>
      </w:r>
    </w:p>
    <w:p w:rsidR="00E269DF" w:rsidRPr="00920E6D" w:rsidRDefault="00E269DF" w:rsidP="009339ED">
      <w:pPr>
        <w:shd w:val="clear" w:color="auto" w:fill="FFFFFF"/>
        <w:spacing w:after="0" w:line="276" w:lineRule="auto"/>
        <w:rPr>
          <w:rFonts w:ascii="Times New Roman" w:hAnsi="Times New Roman"/>
          <w:sz w:val="28"/>
          <w:szCs w:val="28"/>
          <w:lang w:eastAsia="ru-RU"/>
        </w:rPr>
      </w:pPr>
      <w:r w:rsidRPr="00035409">
        <w:rPr>
          <w:rFonts w:ascii="Times New Roman" w:hAnsi="Times New Roman"/>
          <w:b/>
          <w:bCs/>
          <w:iCs/>
          <w:sz w:val="28"/>
          <w:szCs w:val="28"/>
          <w:lang w:eastAsia="ru-RU"/>
        </w:rPr>
        <w:t>Образовательные:</w:t>
      </w:r>
    </w:p>
    <w:p w:rsidR="00E269DF" w:rsidRPr="00920E6D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 w:rsidRPr="00920E6D">
        <w:rPr>
          <w:rFonts w:ascii="Verdana" w:hAnsi="Verdana"/>
          <w:b/>
          <w:bCs/>
          <w:i/>
          <w:iCs/>
          <w:color w:val="2B2B2B"/>
          <w:sz w:val="21"/>
          <w:szCs w:val="21"/>
          <w:shd w:val="clear" w:color="auto" w:fill="FFFFFF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</w:rPr>
        <w:t>Упражнять в умении соотносить внешние особенности со средой обитания, повадки со способами питания, закрепление названий мамы и детеныша</w:t>
      </w:r>
      <w:r w:rsidRPr="00920E6D">
        <w:rPr>
          <w:rFonts w:ascii="Verdana" w:hAnsi="Verdana"/>
          <w:b/>
          <w:bCs/>
          <w:i/>
          <w:iCs/>
          <w:color w:val="2B2B2B"/>
          <w:sz w:val="21"/>
          <w:szCs w:val="21"/>
          <w:shd w:val="clear" w:color="auto" w:fill="FFFFFF"/>
          <w:lang w:eastAsia="ru-RU"/>
        </w:rPr>
        <w:t>;</w:t>
      </w:r>
    </w:p>
    <w:p w:rsidR="00E269DF" w:rsidRPr="00920E6D" w:rsidRDefault="00E269DF" w:rsidP="009339ED">
      <w:pPr>
        <w:spacing w:after="0" w:line="276" w:lineRule="auto"/>
        <w:rPr>
          <w:rFonts w:ascii="Times New Roman" w:hAnsi="Times New Roman"/>
          <w:bCs/>
          <w:iCs/>
          <w:sz w:val="28"/>
          <w:szCs w:val="28"/>
          <w:shd w:val="clear" w:color="auto" w:fill="FFFFFF"/>
          <w:lang w:eastAsia="ru-RU"/>
        </w:rPr>
      </w:pPr>
      <w:r w:rsidRPr="00920E6D">
        <w:rPr>
          <w:rFonts w:ascii="Times New Roman" w:hAnsi="Times New Roman"/>
          <w:bCs/>
          <w:iCs/>
          <w:sz w:val="28"/>
          <w:szCs w:val="28"/>
          <w:shd w:val="clear" w:color="auto" w:fill="FFFFFF"/>
          <w:lang w:eastAsia="ru-RU"/>
        </w:rPr>
        <w:t>- Закреп</w:t>
      </w:r>
      <w:r>
        <w:rPr>
          <w:rFonts w:ascii="Times New Roman" w:hAnsi="Times New Roman"/>
          <w:bCs/>
          <w:iCs/>
          <w:sz w:val="28"/>
          <w:szCs w:val="28"/>
          <w:shd w:val="clear" w:color="auto" w:fill="FFFFFF"/>
          <w:lang w:eastAsia="ru-RU"/>
        </w:rPr>
        <w:t>и</w:t>
      </w:r>
      <w:r w:rsidRPr="00920E6D">
        <w:rPr>
          <w:rFonts w:ascii="Times New Roman" w:hAnsi="Times New Roman"/>
          <w:bCs/>
          <w:iCs/>
          <w:sz w:val="28"/>
          <w:szCs w:val="28"/>
          <w:shd w:val="clear" w:color="auto" w:fill="FFFFFF"/>
          <w:lang w:eastAsia="ru-RU"/>
        </w:rPr>
        <w:t xml:space="preserve">ть </w:t>
      </w:r>
      <w:r>
        <w:rPr>
          <w:rFonts w:ascii="Times New Roman" w:hAnsi="Times New Roman"/>
          <w:bCs/>
          <w:iCs/>
          <w:sz w:val="28"/>
          <w:szCs w:val="28"/>
          <w:shd w:val="clear" w:color="auto" w:fill="FFFFFF"/>
          <w:lang w:eastAsia="ru-RU"/>
        </w:rPr>
        <w:t>понятие</w:t>
      </w:r>
      <w:r w:rsidRPr="00920E6D">
        <w:rPr>
          <w:rFonts w:ascii="Times New Roman" w:hAnsi="Times New Roman"/>
          <w:bCs/>
          <w:iCs/>
          <w:sz w:val="28"/>
          <w:szCs w:val="28"/>
          <w:shd w:val="clear" w:color="auto" w:fill="FFFFFF"/>
          <w:lang w:eastAsia="ru-RU"/>
        </w:rPr>
        <w:t xml:space="preserve"> о форме, цвете, величине;</w:t>
      </w:r>
    </w:p>
    <w:p w:rsidR="00E269DF" w:rsidRPr="00920E6D" w:rsidRDefault="00E269DF" w:rsidP="009339ED">
      <w:pPr>
        <w:spacing w:after="0" w:line="276" w:lineRule="auto"/>
        <w:rPr>
          <w:rFonts w:ascii="Times New Roman" w:hAnsi="Times New Roman"/>
          <w:bCs/>
          <w:iCs/>
          <w:sz w:val="28"/>
          <w:szCs w:val="28"/>
          <w:shd w:val="clear" w:color="auto" w:fill="FFFFFF"/>
          <w:lang w:eastAsia="ru-RU"/>
        </w:rPr>
      </w:pPr>
      <w:r w:rsidRPr="00920E6D">
        <w:rPr>
          <w:rFonts w:ascii="Times New Roman" w:hAnsi="Times New Roman"/>
          <w:bCs/>
          <w:iCs/>
          <w:sz w:val="28"/>
          <w:szCs w:val="28"/>
          <w:shd w:val="clear" w:color="auto" w:fill="FFFFFF"/>
          <w:lang w:eastAsia="ru-RU"/>
        </w:rPr>
        <w:t xml:space="preserve">- </w:t>
      </w:r>
      <w:r>
        <w:rPr>
          <w:rFonts w:ascii="Times New Roman" w:hAnsi="Times New Roman"/>
          <w:bCs/>
          <w:iCs/>
          <w:sz w:val="28"/>
          <w:szCs w:val="28"/>
          <w:shd w:val="clear" w:color="auto" w:fill="FFFFFF"/>
          <w:lang w:eastAsia="ru-RU"/>
        </w:rPr>
        <w:t>Формировать умение</w:t>
      </w:r>
      <w:r w:rsidRPr="00920E6D">
        <w:rPr>
          <w:rFonts w:ascii="Times New Roman" w:hAnsi="Times New Roman"/>
          <w:bCs/>
          <w:iCs/>
          <w:sz w:val="28"/>
          <w:szCs w:val="28"/>
          <w:shd w:val="clear" w:color="auto" w:fill="FFFFFF"/>
          <w:lang w:eastAsia="ru-RU"/>
        </w:rPr>
        <w:t xml:space="preserve"> детей работать ножницами, вырезая отдельные детали заготовки</w:t>
      </w:r>
      <w:r>
        <w:rPr>
          <w:rFonts w:ascii="Times New Roman" w:hAnsi="Times New Roman"/>
          <w:bCs/>
          <w:iCs/>
          <w:sz w:val="28"/>
          <w:szCs w:val="28"/>
          <w:shd w:val="clear" w:color="auto" w:fill="FFFFFF"/>
          <w:lang w:eastAsia="ru-RU"/>
        </w:rPr>
        <w:t xml:space="preserve">, </w:t>
      </w:r>
      <w:r w:rsidRPr="00920E6D">
        <w:rPr>
          <w:rFonts w:ascii="Times New Roman" w:hAnsi="Times New Roman"/>
          <w:bCs/>
          <w:iCs/>
          <w:sz w:val="28"/>
          <w:szCs w:val="28"/>
          <w:shd w:val="clear" w:color="auto" w:fill="FFFFFF"/>
          <w:lang w:eastAsia="ru-RU"/>
        </w:rPr>
        <w:t>навык аккуратного приклеивания;</w:t>
      </w:r>
    </w:p>
    <w:p w:rsidR="00E269DF" w:rsidRPr="00920E6D" w:rsidRDefault="00E269DF" w:rsidP="009339ED">
      <w:pPr>
        <w:spacing w:after="0" w:line="276" w:lineRule="auto"/>
        <w:rPr>
          <w:rFonts w:ascii="Times New Roman" w:hAnsi="Times New Roman"/>
          <w:bCs/>
          <w:iCs/>
          <w:sz w:val="28"/>
          <w:szCs w:val="28"/>
          <w:shd w:val="clear" w:color="auto" w:fill="FFFFFF"/>
          <w:lang w:eastAsia="ru-RU"/>
        </w:rPr>
      </w:pPr>
      <w:r w:rsidRPr="00920E6D">
        <w:rPr>
          <w:rFonts w:ascii="Times New Roman" w:hAnsi="Times New Roman"/>
          <w:bCs/>
          <w:iCs/>
          <w:sz w:val="28"/>
          <w:szCs w:val="28"/>
          <w:shd w:val="clear" w:color="auto" w:fill="FFFFFF"/>
          <w:lang w:eastAsia="ru-RU"/>
        </w:rPr>
        <w:t xml:space="preserve">- </w:t>
      </w:r>
      <w:r>
        <w:rPr>
          <w:rFonts w:ascii="Times New Roman" w:hAnsi="Times New Roman"/>
          <w:bCs/>
          <w:iCs/>
          <w:sz w:val="28"/>
          <w:szCs w:val="28"/>
          <w:shd w:val="clear" w:color="auto" w:fill="FFFFFF"/>
          <w:lang w:eastAsia="ru-RU"/>
        </w:rPr>
        <w:t>Закрепить в самостоятельной деятельности умение</w:t>
      </w:r>
      <w:r w:rsidRPr="00920E6D">
        <w:rPr>
          <w:rFonts w:ascii="Times New Roman" w:hAnsi="Times New Roman"/>
          <w:bCs/>
          <w:iCs/>
          <w:sz w:val="28"/>
          <w:szCs w:val="28"/>
          <w:shd w:val="clear" w:color="auto" w:fill="FFFFFF"/>
          <w:lang w:eastAsia="ru-RU"/>
        </w:rPr>
        <w:t xml:space="preserve"> ориентироваться в пространстве листа бумаги: вверху, внизу, посередине, слева, справа.</w:t>
      </w:r>
    </w:p>
    <w:p w:rsidR="00E269DF" w:rsidRPr="00920E6D" w:rsidRDefault="00E269DF" w:rsidP="009339ED">
      <w:pPr>
        <w:spacing w:after="0" w:line="276" w:lineRule="auto"/>
        <w:rPr>
          <w:rFonts w:ascii="Times New Roman" w:hAnsi="Times New Roman"/>
          <w:b/>
          <w:bCs/>
          <w:iCs/>
          <w:sz w:val="28"/>
          <w:szCs w:val="28"/>
          <w:shd w:val="clear" w:color="auto" w:fill="FFFFFF"/>
          <w:lang w:eastAsia="ru-RU"/>
        </w:rPr>
      </w:pPr>
      <w:r w:rsidRPr="00035409">
        <w:rPr>
          <w:rFonts w:ascii="Times New Roman" w:hAnsi="Times New Roman"/>
          <w:b/>
          <w:bCs/>
          <w:iCs/>
          <w:sz w:val="28"/>
          <w:szCs w:val="28"/>
          <w:shd w:val="clear" w:color="auto" w:fill="FFFFFF"/>
          <w:lang w:eastAsia="ru-RU"/>
        </w:rPr>
        <w:t>Воспитательные:</w:t>
      </w:r>
    </w:p>
    <w:p w:rsidR="00E269DF" w:rsidRPr="00920E6D" w:rsidRDefault="00E269DF" w:rsidP="009339ED">
      <w:pPr>
        <w:spacing w:after="0" w:line="276" w:lineRule="auto"/>
        <w:rPr>
          <w:rFonts w:ascii="Times New Roman" w:hAnsi="Times New Roman"/>
          <w:bCs/>
          <w:iCs/>
          <w:sz w:val="28"/>
          <w:szCs w:val="28"/>
          <w:shd w:val="clear" w:color="auto" w:fill="FFFFFF"/>
          <w:lang w:eastAsia="ru-RU"/>
        </w:rPr>
      </w:pPr>
      <w:r w:rsidRPr="00920E6D">
        <w:rPr>
          <w:rFonts w:ascii="Times New Roman" w:hAnsi="Times New Roman"/>
          <w:bCs/>
          <w:iCs/>
          <w:sz w:val="28"/>
          <w:szCs w:val="28"/>
          <w:shd w:val="clear" w:color="auto" w:fill="FFFFFF"/>
          <w:lang w:eastAsia="ru-RU"/>
        </w:rPr>
        <w:t>– Воспитывать у детей эмоционально положительное отношение к собственным работам и работам сверстников;</w:t>
      </w:r>
    </w:p>
    <w:p w:rsidR="00E269DF" w:rsidRPr="00920E6D" w:rsidRDefault="00E269DF" w:rsidP="009339ED">
      <w:pPr>
        <w:spacing w:after="0" w:line="276" w:lineRule="auto"/>
        <w:rPr>
          <w:rFonts w:ascii="Times New Roman" w:hAnsi="Times New Roman"/>
          <w:bCs/>
          <w:iCs/>
          <w:sz w:val="28"/>
          <w:szCs w:val="28"/>
          <w:shd w:val="clear" w:color="auto" w:fill="FFFFFF"/>
          <w:lang w:eastAsia="ru-RU"/>
        </w:rPr>
      </w:pPr>
      <w:r w:rsidRPr="00920E6D">
        <w:rPr>
          <w:rFonts w:ascii="Times New Roman" w:hAnsi="Times New Roman"/>
          <w:bCs/>
          <w:iCs/>
          <w:sz w:val="28"/>
          <w:szCs w:val="28"/>
          <w:shd w:val="clear" w:color="auto" w:fill="FFFFFF"/>
          <w:lang w:eastAsia="ru-RU"/>
        </w:rPr>
        <w:t>- Воспитывать бережное отношение к природе, уважение к труду человека.</w:t>
      </w:r>
    </w:p>
    <w:p w:rsidR="00E269DF" w:rsidRPr="00920E6D" w:rsidRDefault="00E269DF" w:rsidP="009339ED">
      <w:pPr>
        <w:spacing w:after="0" w:line="276" w:lineRule="auto"/>
        <w:rPr>
          <w:rFonts w:ascii="Times New Roman" w:hAnsi="Times New Roman"/>
          <w:b/>
          <w:bCs/>
          <w:iCs/>
          <w:sz w:val="28"/>
          <w:szCs w:val="28"/>
          <w:shd w:val="clear" w:color="auto" w:fill="FFFFFF"/>
          <w:lang w:eastAsia="ru-RU"/>
        </w:rPr>
      </w:pPr>
      <w:r w:rsidRPr="00035409">
        <w:rPr>
          <w:rFonts w:ascii="Times New Roman" w:hAnsi="Times New Roman"/>
          <w:b/>
          <w:bCs/>
          <w:iCs/>
          <w:sz w:val="28"/>
          <w:szCs w:val="28"/>
          <w:shd w:val="clear" w:color="auto" w:fill="FFFFFF"/>
          <w:lang w:eastAsia="ru-RU"/>
        </w:rPr>
        <w:t>Коррекционно-развивающие:</w:t>
      </w:r>
    </w:p>
    <w:p w:rsidR="00E269DF" w:rsidRPr="00920E6D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Pr="00920E6D">
        <w:rPr>
          <w:rFonts w:ascii="Times New Roman" w:hAnsi="Times New Roman"/>
          <w:sz w:val="28"/>
          <w:szCs w:val="28"/>
          <w:shd w:val="clear" w:color="auto" w:fill="FFFFFF"/>
        </w:rPr>
        <w:t>Развивать слуховое и зрительное восприятие, общую и мелкую моторику;</w:t>
      </w:r>
      <w:r w:rsidRPr="00920E6D">
        <w:rPr>
          <w:rFonts w:ascii="Times New Roman" w:hAnsi="Times New Roman"/>
          <w:sz w:val="28"/>
          <w:szCs w:val="28"/>
        </w:rPr>
        <w:br/>
      </w:r>
      <w:r w:rsidRPr="00920E6D">
        <w:rPr>
          <w:rFonts w:ascii="Times New Roman" w:hAnsi="Times New Roman"/>
          <w:sz w:val="28"/>
          <w:szCs w:val="28"/>
          <w:shd w:val="clear" w:color="auto" w:fill="FFFFFF"/>
        </w:rPr>
        <w:t>-Совершенствовать мыслительные процессы и внимание.</w:t>
      </w:r>
      <w:r w:rsidRPr="00920E6D">
        <w:rPr>
          <w:rFonts w:ascii="Times New Roman" w:hAnsi="Times New Roman"/>
          <w:sz w:val="28"/>
          <w:szCs w:val="28"/>
        </w:rPr>
        <w:br/>
      </w:r>
    </w:p>
    <w:p w:rsidR="00E269DF" w:rsidRPr="007C737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 w:rsidRPr="007C737F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Предварительная работа:</w:t>
      </w:r>
      <w:r w:rsidRPr="007C737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Беседа по содержанию картины «Ферма».Конструирование образов домашних животных из геометрической мозаики.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C737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Рассматривание изображений домашних и диких животных. </w:t>
      </w:r>
    </w:p>
    <w:p w:rsidR="00E269DF" w:rsidRPr="007C737F" w:rsidRDefault="00E269DF" w:rsidP="009339ED">
      <w:pPr>
        <w:pStyle w:val="NormalWeb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7C737F">
        <w:rPr>
          <w:rStyle w:val="Strong"/>
          <w:sz w:val="28"/>
          <w:szCs w:val="28"/>
          <w:bdr w:val="none" w:sz="0" w:space="0" w:color="auto" w:frame="1"/>
        </w:rPr>
        <w:t>Оборудование и материалы:</w:t>
      </w:r>
    </w:p>
    <w:p w:rsidR="00E269DF" w:rsidRPr="007C737F" w:rsidRDefault="00E269DF" w:rsidP="009339ED">
      <w:pPr>
        <w:pStyle w:val="NormalWeb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7C737F">
        <w:rPr>
          <w:sz w:val="28"/>
          <w:szCs w:val="28"/>
        </w:rPr>
        <w:t>- картинки с изображением домашних животных (корова, коза, свинья, собака, кот и др.</w:t>
      </w:r>
      <w:r>
        <w:rPr>
          <w:sz w:val="28"/>
          <w:szCs w:val="28"/>
        </w:rPr>
        <w:t>, и их детенышей</w:t>
      </w:r>
      <w:r w:rsidRPr="007C737F">
        <w:rPr>
          <w:sz w:val="28"/>
          <w:szCs w:val="28"/>
        </w:rPr>
        <w:t>);</w:t>
      </w:r>
    </w:p>
    <w:p w:rsidR="00E269DF" w:rsidRPr="007C737F" w:rsidRDefault="00E269DF" w:rsidP="009339ED">
      <w:pPr>
        <w:pStyle w:val="NormalWeb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7C737F">
        <w:rPr>
          <w:sz w:val="28"/>
          <w:szCs w:val="28"/>
        </w:rPr>
        <w:t>- силуэтные и контурные изображения домашних животных;</w:t>
      </w:r>
    </w:p>
    <w:p w:rsidR="00E269DF" w:rsidRPr="007C737F" w:rsidRDefault="00E269DF" w:rsidP="009339ED">
      <w:pPr>
        <w:pStyle w:val="NormalWeb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7C737F">
        <w:rPr>
          <w:sz w:val="28"/>
          <w:szCs w:val="28"/>
        </w:rPr>
        <w:t>- цветная бумага;</w:t>
      </w:r>
    </w:p>
    <w:p w:rsidR="00E269DF" w:rsidRPr="007C737F" w:rsidRDefault="00E269DF" w:rsidP="009339ED">
      <w:pPr>
        <w:pStyle w:val="NormalWeb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7C737F">
        <w:rPr>
          <w:sz w:val="28"/>
          <w:szCs w:val="28"/>
        </w:rPr>
        <w:t>- кисточки для клея, клей, салфетки, тарелочки.</w:t>
      </w:r>
    </w:p>
    <w:p w:rsidR="00E269DF" w:rsidRDefault="00E269DF" w:rsidP="009339ED">
      <w:pPr>
        <w:shd w:val="clear" w:color="auto" w:fill="FFFFFF"/>
        <w:spacing w:before="225" w:after="225" w:line="276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E269DF" w:rsidRDefault="00E269DF" w:rsidP="009339ED">
      <w:pPr>
        <w:shd w:val="clear" w:color="auto" w:fill="FFFFFF"/>
        <w:spacing w:before="225" w:after="225" w:line="276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E269DF" w:rsidRDefault="00E269DF" w:rsidP="009339ED">
      <w:pPr>
        <w:shd w:val="clear" w:color="auto" w:fill="FFFFFF"/>
        <w:spacing w:before="225" w:after="225" w:line="276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E269DF" w:rsidRDefault="00E269DF" w:rsidP="009339ED">
      <w:pPr>
        <w:shd w:val="clear" w:color="auto" w:fill="FFFFFF"/>
        <w:spacing w:before="225" w:after="225" w:line="276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E269DF" w:rsidRPr="000D0EC7" w:rsidRDefault="00E269DF" w:rsidP="009339ED">
      <w:pPr>
        <w:shd w:val="clear" w:color="auto" w:fill="FFFFFF"/>
        <w:spacing w:before="225" w:after="225" w:line="276" w:lineRule="auto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Ход </w:t>
      </w:r>
      <w:r w:rsidRPr="000D0EC7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НОД</w:t>
      </w:r>
    </w:p>
    <w:p w:rsidR="00E269DF" w:rsidRPr="00DF6026" w:rsidRDefault="00E269DF" w:rsidP="009339ED">
      <w:pPr>
        <w:spacing w:after="120" w:line="276" w:lineRule="auto"/>
        <w:rPr>
          <w:rFonts w:ascii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DF6026">
        <w:rPr>
          <w:rFonts w:ascii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1. Организационный момент.</w:t>
      </w:r>
    </w:p>
    <w:p w:rsidR="00E269DF" w:rsidRPr="000D0EC7" w:rsidRDefault="00E269DF" w:rsidP="009339ED">
      <w:pPr>
        <w:shd w:val="clear" w:color="auto" w:fill="FFFFFF"/>
        <w:spacing w:after="120" w:line="276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D0EC7">
        <w:rPr>
          <w:rFonts w:ascii="Times New Roman" w:hAnsi="Times New Roman"/>
          <w:color w:val="000000"/>
          <w:sz w:val="28"/>
          <w:szCs w:val="28"/>
          <w:lang w:eastAsia="ru-RU"/>
        </w:rPr>
        <w:t>Дети входят в группу под музыку.</w:t>
      </w:r>
    </w:p>
    <w:p w:rsidR="00E269DF" w:rsidRPr="00035409" w:rsidRDefault="00E269DF" w:rsidP="009339ED">
      <w:pPr>
        <w:shd w:val="clear" w:color="auto" w:fill="FFFFFF"/>
        <w:spacing w:after="120" w:line="276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0D0EC7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Воспитатель: 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Ребята посмотрите, кто к нам в гости пришел (</w:t>
      </w:r>
      <w:r w:rsidRPr="00035409"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t>игрушки домашних животных)</w:t>
      </w:r>
      <w:r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t xml:space="preserve">. 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Мы с вами очень много знаем о животных. 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Попробуйте отгадать загадки: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Голодна - мычит,</w:t>
      </w:r>
    </w:p>
    <w:p w:rsidR="00E269DF" w:rsidRDefault="00E269DF" w:rsidP="009339ED">
      <w:pPr>
        <w:spacing w:after="0" w:line="276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Сыта – жуёт,</w:t>
      </w:r>
    </w:p>
    <w:p w:rsidR="00E269DF" w:rsidRDefault="00E269DF" w:rsidP="009339ED">
      <w:pPr>
        <w:spacing w:after="0" w:line="276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Малышкам – ребятишкам</w:t>
      </w:r>
    </w:p>
    <w:p w:rsidR="00E269DF" w:rsidRDefault="00E269DF" w:rsidP="009339ED">
      <w:pPr>
        <w:spacing w:after="0" w:line="276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Молочка дает (</w:t>
      </w:r>
      <w:r w:rsidRPr="009A29C4">
        <w:rPr>
          <w:rFonts w:ascii="Times New Roman" w:hAnsi="Times New Roman"/>
          <w:i/>
          <w:sz w:val="28"/>
          <w:szCs w:val="28"/>
        </w:rPr>
        <w:t>корова</w:t>
      </w:r>
      <w:r>
        <w:rPr>
          <w:rFonts w:ascii="Times New Roman" w:hAnsi="Times New Roman"/>
          <w:sz w:val="28"/>
          <w:szCs w:val="28"/>
        </w:rPr>
        <w:t>)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Какая она?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Где живет корова? (</w:t>
      </w:r>
      <w:r w:rsidRPr="009A29C4">
        <w:rPr>
          <w:rFonts w:ascii="Times New Roman" w:hAnsi="Times New Roman"/>
          <w:i/>
          <w:sz w:val="28"/>
          <w:szCs w:val="28"/>
        </w:rPr>
        <w:t>коровник</w:t>
      </w:r>
      <w:r>
        <w:rPr>
          <w:rFonts w:ascii="Times New Roman" w:hAnsi="Times New Roman"/>
          <w:sz w:val="28"/>
          <w:szCs w:val="28"/>
        </w:rPr>
        <w:t>)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Гладишь -  ласкается,</w:t>
      </w:r>
    </w:p>
    <w:p w:rsidR="00E269DF" w:rsidRDefault="00E269DF" w:rsidP="009339ED">
      <w:pPr>
        <w:spacing w:after="0" w:line="276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Дразнишь – кусается,</w:t>
      </w:r>
    </w:p>
    <w:p w:rsidR="00E269DF" w:rsidRDefault="00E269DF" w:rsidP="009339ED">
      <w:pPr>
        <w:spacing w:after="0" w:line="276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цепи сидит,</w:t>
      </w:r>
    </w:p>
    <w:p w:rsidR="00E269DF" w:rsidRDefault="00E269DF" w:rsidP="009339ED">
      <w:pPr>
        <w:spacing w:after="0" w:line="276" w:lineRule="auto"/>
        <w:ind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Дом сторожит (</w:t>
      </w:r>
      <w:r w:rsidRPr="009A29C4">
        <w:rPr>
          <w:rFonts w:ascii="Times New Roman" w:hAnsi="Times New Roman"/>
          <w:i/>
          <w:sz w:val="28"/>
          <w:szCs w:val="28"/>
        </w:rPr>
        <w:t>собака</w:t>
      </w:r>
      <w:r>
        <w:rPr>
          <w:rFonts w:ascii="Times New Roman" w:hAnsi="Times New Roman"/>
          <w:sz w:val="28"/>
          <w:szCs w:val="28"/>
        </w:rPr>
        <w:t>)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-Какая собака?</w:t>
      </w:r>
    </w:p>
    <w:p w:rsidR="00E269DF" w:rsidRPr="00F77804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-Как называется домик для собаки? (</w:t>
      </w:r>
      <w:r w:rsidRPr="009A29C4">
        <w:rPr>
          <w:rFonts w:ascii="Times New Roman" w:hAnsi="Times New Roman"/>
          <w:i/>
          <w:sz w:val="28"/>
          <w:szCs w:val="28"/>
        </w:rPr>
        <w:t>конура</w:t>
      </w:r>
      <w:r>
        <w:rPr>
          <w:rFonts w:ascii="Times New Roman" w:hAnsi="Times New Roman"/>
          <w:sz w:val="28"/>
          <w:szCs w:val="28"/>
        </w:rPr>
        <w:t>)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3.- А это кто? (</w:t>
      </w:r>
      <w:r w:rsidRPr="009A29C4">
        <w:rPr>
          <w:rFonts w:ascii="Times New Roman" w:hAnsi="Times New Roman"/>
          <w:i/>
          <w:sz w:val="28"/>
          <w:szCs w:val="28"/>
        </w:rPr>
        <w:t>свинья</w:t>
      </w:r>
      <w:r>
        <w:rPr>
          <w:rFonts w:ascii="Times New Roman" w:hAnsi="Times New Roman"/>
          <w:sz w:val="28"/>
          <w:szCs w:val="28"/>
        </w:rPr>
        <w:t>)</w:t>
      </w:r>
    </w:p>
    <w:p w:rsidR="00E269DF" w:rsidRDefault="00E269DF" w:rsidP="009339ED">
      <w:pPr>
        <w:spacing w:after="0" w:line="276" w:lineRule="auto"/>
        <w:ind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Какая она? (</w:t>
      </w:r>
      <w:r w:rsidRPr="009A29C4">
        <w:rPr>
          <w:rFonts w:ascii="Times New Roman" w:hAnsi="Times New Roman"/>
          <w:i/>
          <w:sz w:val="28"/>
          <w:szCs w:val="28"/>
        </w:rPr>
        <w:t>жирная, розовая, большая</w:t>
      </w:r>
      <w:r>
        <w:rPr>
          <w:rFonts w:ascii="Times New Roman" w:hAnsi="Times New Roman"/>
          <w:sz w:val="28"/>
          <w:szCs w:val="28"/>
        </w:rPr>
        <w:t>)</w:t>
      </w:r>
    </w:p>
    <w:p w:rsidR="00E269DF" w:rsidRDefault="00E269DF" w:rsidP="009339ED">
      <w:pPr>
        <w:spacing w:after="0" w:line="276" w:lineRule="auto"/>
        <w:ind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Где живет? (</w:t>
      </w:r>
      <w:r w:rsidRPr="009A29C4">
        <w:rPr>
          <w:rFonts w:ascii="Times New Roman" w:hAnsi="Times New Roman"/>
          <w:i/>
          <w:sz w:val="28"/>
          <w:szCs w:val="28"/>
        </w:rPr>
        <w:t>в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9A29C4">
        <w:rPr>
          <w:rFonts w:ascii="Times New Roman" w:hAnsi="Times New Roman"/>
          <w:i/>
          <w:sz w:val="28"/>
          <w:szCs w:val="28"/>
        </w:rPr>
        <w:t>сарае</w:t>
      </w:r>
      <w:r>
        <w:rPr>
          <w:rFonts w:ascii="Times New Roman" w:hAnsi="Times New Roman"/>
          <w:sz w:val="28"/>
          <w:szCs w:val="28"/>
        </w:rPr>
        <w:t>)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Посмотрите внимательно. Как одним словом можем их назвать? (</w:t>
      </w:r>
      <w:r w:rsidRPr="009A29C4">
        <w:rPr>
          <w:rFonts w:ascii="Times New Roman" w:hAnsi="Times New Roman"/>
          <w:i/>
          <w:sz w:val="28"/>
          <w:szCs w:val="28"/>
        </w:rPr>
        <w:t>домашние животные</w:t>
      </w:r>
      <w:r>
        <w:rPr>
          <w:rFonts w:ascii="Times New Roman" w:hAnsi="Times New Roman"/>
          <w:sz w:val="28"/>
          <w:szCs w:val="28"/>
        </w:rPr>
        <w:t>)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Кого можно еще назвать домашним животным?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Почему их называют домашними?</w:t>
      </w:r>
    </w:p>
    <w:p w:rsidR="00E269DF" w:rsidRPr="00DF6026" w:rsidRDefault="00E269DF" w:rsidP="009339ED">
      <w:pPr>
        <w:spacing w:after="120" w:line="276" w:lineRule="auto"/>
        <w:rPr>
          <w:rFonts w:ascii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DF6026">
        <w:rPr>
          <w:rFonts w:ascii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2.</w:t>
      </w:r>
      <w:r>
        <w:rPr>
          <w:rFonts w:ascii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Pr="00DF6026">
        <w:rPr>
          <w:rFonts w:ascii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Основная часть. 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Ребята, нас  щенок пригласил на день рождения. Мы с вами отправимся в деревню на лошадке.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 w:rsidRPr="009A29C4">
        <w:rPr>
          <w:rFonts w:ascii="Times New Roman" w:hAnsi="Times New Roman"/>
          <w:b/>
          <w:sz w:val="28"/>
          <w:szCs w:val="28"/>
        </w:rPr>
        <w:t>Физкультминутка</w:t>
      </w:r>
      <w:r>
        <w:rPr>
          <w:rFonts w:ascii="Times New Roman" w:hAnsi="Times New Roman"/>
          <w:sz w:val="28"/>
          <w:szCs w:val="28"/>
        </w:rPr>
        <w:t>.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Серая лошадка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Цок, цок, цок, цок!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лошадка – серый бок! (</w:t>
      </w:r>
      <w:r w:rsidRPr="009A29C4">
        <w:rPr>
          <w:rFonts w:ascii="Times New Roman" w:hAnsi="Times New Roman"/>
          <w:i/>
          <w:sz w:val="28"/>
          <w:szCs w:val="28"/>
        </w:rPr>
        <w:t>Поочередное топанье одной ногой, затем другой</w:t>
      </w:r>
      <w:r>
        <w:rPr>
          <w:rFonts w:ascii="Times New Roman" w:hAnsi="Times New Roman"/>
          <w:sz w:val="28"/>
          <w:szCs w:val="28"/>
        </w:rPr>
        <w:t>)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копытцем постучу, (</w:t>
      </w:r>
      <w:r w:rsidRPr="009A29C4">
        <w:rPr>
          <w:rFonts w:ascii="Times New Roman" w:hAnsi="Times New Roman"/>
          <w:i/>
          <w:sz w:val="28"/>
          <w:szCs w:val="28"/>
        </w:rPr>
        <w:t>ходьба на месте</w:t>
      </w:r>
      <w:r>
        <w:rPr>
          <w:rFonts w:ascii="Times New Roman" w:hAnsi="Times New Roman"/>
          <w:sz w:val="28"/>
          <w:szCs w:val="28"/>
        </w:rPr>
        <w:t>)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хочешь – прокачу! (</w:t>
      </w:r>
      <w:r w:rsidRPr="009A29C4">
        <w:rPr>
          <w:rFonts w:ascii="Times New Roman" w:hAnsi="Times New Roman"/>
          <w:i/>
          <w:sz w:val="28"/>
          <w:szCs w:val="28"/>
        </w:rPr>
        <w:t>Легкий бег на месте</w:t>
      </w:r>
      <w:r>
        <w:rPr>
          <w:rFonts w:ascii="Times New Roman" w:hAnsi="Times New Roman"/>
          <w:sz w:val="28"/>
          <w:szCs w:val="28"/>
        </w:rPr>
        <w:t>)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Посмотри, как я красива,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Хороши и хвост, и грива.  ( </w:t>
      </w:r>
      <w:r>
        <w:rPr>
          <w:rFonts w:ascii="Times New Roman" w:hAnsi="Times New Roman"/>
          <w:i/>
          <w:sz w:val="28"/>
          <w:szCs w:val="28"/>
        </w:rPr>
        <w:t>Р</w:t>
      </w:r>
      <w:r w:rsidRPr="009A29C4">
        <w:rPr>
          <w:rFonts w:ascii="Times New Roman" w:hAnsi="Times New Roman"/>
          <w:i/>
          <w:sz w:val="28"/>
          <w:szCs w:val="28"/>
        </w:rPr>
        <w:t>у</w:t>
      </w:r>
      <w:r>
        <w:rPr>
          <w:rFonts w:ascii="Times New Roman" w:hAnsi="Times New Roman"/>
          <w:i/>
          <w:sz w:val="28"/>
          <w:szCs w:val="28"/>
        </w:rPr>
        <w:t>ки на поясе, наклоны туловища в</w:t>
      </w:r>
      <w:r w:rsidRPr="009A29C4">
        <w:rPr>
          <w:rFonts w:ascii="Times New Roman" w:hAnsi="Times New Roman"/>
          <w:i/>
          <w:sz w:val="28"/>
          <w:szCs w:val="28"/>
        </w:rPr>
        <w:t>лево – право</w:t>
      </w:r>
      <w:r>
        <w:rPr>
          <w:rFonts w:ascii="Times New Roman" w:hAnsi="Times New Roman"/>
          <w:sz w:val="28"/>
          <w:szCs w:val="28"/>
        </w:rPr>
        <w:t>)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Цок, цок, цок, цок!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 лошадка – серый бок!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садятся за круглый стол.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-Давайте найдем маму и детёныша. Молодцы. А сейчас сделаем подарок щенку. Приклеим всех мам и их детенышей на нашу поляну и подарим щенку. Наш щенок тогда тоже будет знать, где - чья мама?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выполняют работу.</w:t>
      </w:r>
    </w:p>
    <w:p w:rsidR="00E269DF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</w:p>
    <w:p w:rsidR="00E269DF" w:rsidRDefault="00E269DF" w:rsidP="009339ED">
      <w:pPr>
        <w:shd w:val="clear" w:color="auto" w:fill="FFFFFF"/>
        <w:spacing w:after="120" w:line="276" w:lineRule="auto"/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DF6026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3. Итог.</w:t>
      </w:r>
    </w:p>
    <w:p w:rsidR="00E269DF" w:rsidRPr="00862011" w:rsidRDefault="00E269DF" w:rsidP="009339ED">
      <w:pPr>
        <w:shd w:val="clear" w:color="auto" w:fill="FFFFFF"/>
        <w:spacing w:after="120" w:line="276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- </w:t>
      </w:r>
      <w:r w:rsidRPr="00862011">
        <w:rPr>
          <w:rFonts w:ascii="Times New Roman" w:hAnsi="Times New Roman"/>
          <w:bCs/>
          <w:color w:val="000000"/>
          <w:sz w:val="28"/>
          <w:szCs w:val="28"/>
          <w:lang w:eastAsia="ru-RU"/>
        </w:rPr>
        <w:t>Кто приходил к нам в гости?</w:t>
      </w:r>
    </w:p>
    <w:p w:rsidR="00E269DF" w:rsidRPr="00F77804" w:rsidRDefault="00E269DF" w:rsidP="009339ED">
      <w:pPr>
        <w:spacing w:after="0" w:line="276" w:lineRule="auto"/>
        <w:rPr>
          <w:rFonts w:ascii="Times New Roman" w:hAnsi="Times New Roman"/>
          <w:sz w:val="28"/>
          <w:szCs w:val="28"/>
        </w:rPr>
      </w:pPr>
      <w:r w:rsidRPr="009339ED">
        <w:rPr>
          <w:rFonts w:ascii="Times New Roman" w:hAnsi="Times New Roman"/>
          <w:sz w:val="28"/>
          <w:szCs w:val="28"/>
          <w:shd w:val="clear" w:color="auto" w:fill="FFFFFF"/>
        </w:rPr>
        <w:t>- Чем мы сегодня занимались? </w:t>
      </w:r>
      <w:r w:rsidRPr="009339ED">
        <w:rPr>
          <w:rFonts w:ascii="Times New Roman" w:hAnsi="Times New Roman"/>
          <w:sz w:val="28"/>
          <w:szCs w:val="28"/>
        </w:rPr>
        <w:br/>
      </w:r>
      <w:r w:rsidRPr="009339ED">
        <w:rPr>
          <w:rFonts w:ascii="Times New Roman" w:hAnsi="Times New Roman"/>
          <w:sz w:val="28"/>
          <w:szCs w:val="28"/>
          <w:shd w:val="clear" w:color="auto" w:fill="FFFFFF"/>
        </w:rPr>
        <w:t xml:space="preserve">- Правильно, мы </w:t>
      </w:r>
      <w:r>
        <w:rPr>
          <w:rFonts w:ascii="Times New Roman" w:hAnsi="Times New Roman"/>
          <w:sz w:val="28"/>
          <w:szCs w:val="28"/>
          <w:shd w:val="clear" w:color="auto" w:fill="FFFFFF"/>
        </w:rPr>
        <w:t>делали подарок для щенка</w:t>
      </w:r>
      <w:r w:rsidRPr="009339ED">
        <w:rPr>
          <w:rFonts w:ascii="Times New Roman" w:hAnsi="Times New Roman"/>
          <w:sz w:val="28"/>
          <w:szCs w:val="28"/>
          <w:shd w:val="clear" w:color="auto" w:fill="FFFFFF"/>
        </w:rPr>
        <w:t>! </w:t>
      </w:r>
      <w:r w:rsidRPr="009339E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Молодцы у нас с вами очень хороший подарок получился. А теперь нам пора возвращаться в детский сад.</w:t>
      </w:r>
    </w:p>
    <w:sectPr w:rsidR="00E269DF" w:rsidRPr="00F77804" w:rsidSect="000374B3">
      <w:pgSz w:w="11906" w:h="16838"/>
      <w:pgMar w:top="1134" w:right="850" w:bottom="1134" w:left="1701" w:header="708" w:footer="708" w:gutter="0"/>
      <w:pgBorders w:offsetFrom="page">
        <w:top w:val="flowersBlockPrint" w:sz="18" w:space="24" w:color="008000"/>
        <w:left w:val="flowersBlockPrint" w:sz="18" w:space="24" w:color="008000"/>
        <w:bottom w:val="flowersBlockPrint" w:sz="18" w:space="24" w:color="008000"/>
        <w:right w:val="flowersBlockPrint" w:sz="18" w:space="24" w:color="008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7804"/>
    <w:rsid w:val="00035409"/>
    <w:rsid w:val="000374B3"/>
    <w:rsid w:val="00083D7C"/>
    <w:rsid w:val="000D0EC7"/>
    <w:rsid w:val="0011517D"/>
    <w:rsid w:val="00263118"/>
    <w:rsid w:val="00440070"/>
    <w:rsid w:val="005F7754"/>
    <w:rsid w:val="006407BC"/>
    <w:rsid w:val="00702492"/>
    <w:rsid w:val="00772378"/>
    <w:rsid w:val="007902B7"/>
    <w:rsid w:val="007A2052"/>
    <w:rsid w:val="007C737F"/>
    <w:rsid w:val="00862011"/>
    <w:rsid w:val="00920E6D"/>
    <w:rsid w:val="009339ED"/>
    <w:rsid w:val="009A29C4"/>
    <w:rsid w:val="00A45722"/>
    <w:rsid w:val="00C05FB3"/>
    <w:rsid w:val="00C60B17"/>
    <w:rsid w:val="00DF6026"/>
    <w:rsid w:val="00E269DF"/>
    <w:rsid w:val="00F77804"/>
    <w:rsid w:val="00FA0408"/>
    <w:rsid w:val="00FA3240"/>
    <w:rsid w:val="00FC6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7BC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920E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20E6D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Strong">
    <w:name w:val="Strong"/>
    <w:basedOn w:val="DefaultParagraphFont"/>
    <w:uiPriority w:val="99"/>
    <w:qFormat/>
    <w:rsid w:val="007C737F"/>
    <w:rPr>
      <w:rFonts w:cs="Times New Roman"/>
      <w:b/>
      <w:bCs/>
    </w:rPr>
  </w:style>
  <w:style w:type="paragraph" w:styleId="NormalWeb">
    <w:name w:val="Normal (Web)"/>
    <w:basedOn w:val="Normal"/>
    <w:uiPriority w:val="99"/>
    <w:semiHidden/>
    <w:rsid w:val="007C73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99"/>
    <w:qFormat/>
    <w:rsid w:val="00920E6D"/>
    <w:rPr>
      <w:rFonts w:cs="Times New Roman"/>
      <w:i/>
      <w:iCs/>
    </w:rPr>
  </w:style>
  <w:style w:type="paragraph" w:customStyle="1" w:styleId="msonormalbullet1gif">
    <w:name w:val="msonormalbullet1.gif"/>
    <w:basedOn w:val="Normal"/>
    <w:uiPriority w:val="99"/>
    <w:rsid w:val="000374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4718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.aroundgeo.com/site_images/catalog/300170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69</TotalTime>
  <Pages>4</Pages>
  <Words>508</Words>
  <Characters>2896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2018-01-14T17:45:00Z</dcterms:created>
  <dcterms:modified xsi:type="dcterms:W3CDTF">2018-01-15T06:04:00Z</dcterms:modified>
</cp:coreProperties>
</file>