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E78" w:rsidRPr="00341C28" w:rsidRDefault="006F1E78" w:rsidP="00D75FA3">
      <w:pPr>
        <w:jc w:val="center"/>
        <w:rPr>
          <w:rFonts w:ascii="Times New Roman" w:hAnsi="Times New Roman"/>
          <w:b/>
          <w:sz w:val="24"/>
          <w:szCs w:val="24"/>
        </w:rPr>
      </w:pPr>
      <w:r w:rsidRPr="00341C28">
        <w:rPr>
          <w:rFonts w:ascii="Times New Roman" w:hAnsi="Times New Roman"/>
          <w:b/>
          <w:sz w:val="24"/>
          <w:szCs w:val="24"/>
        </w:rPr>
        <w:t xml:space="preserve">Конспект занятия </w:t>
      </w:r>
      <w:r>
        <w:rPr>
          <w:rFonts w:ascii="Times New Roman" w:hAnsi="Times New Roman"/>
          <w:b/>
          <w:sz w:val="24"/>
          <w:szCs w:val="24"/>
        </w:rPr>
        <w:t>в 1 младшей группе "Я - человек</w:t>
      </w:r>
      <w:r w:rsidRPr="00341C28">
        <w:rPr>
          <w:rFonts w:ascii="Times New Roman" w:hAnsi="Times New Roman"/>
          <w:b/>
          <w:sz w:val="24"/>
          <w:szCs w:val="24"/>
        </w:rPr>
        <w:t>" ( для детей от 2 до 3 лет)</w:t>
      </w:r>
    </w:p>
    <w:p w:rsidR="006F1E78" w:rsidRPr="00D75FA3" w:rsidRDefault="006F1E78" w:rsidP="00D75FA3">
      <w:pPr>
        <w:jc w:val="right"/>
        <w:rPr>
          <w:rFonts w:ascii="Times New Roman" w:hAnsi="Times New Roman"/>
        </w:rPr>
      </w:pPr>
      <w:r w:rsidRPr="00D75FA3">
        <w:rPr>
          <w:rFonts w:ascii="Times New Roman" w:hAnsi="Times New Roman"/>
        </w:rPr>
        <w:t>Автор: Анфимочева И.А., воспитатель.</w:t>
      </w:r>
    </w:p>
    <w:p w:rsidR="006F1E78" w:rsidRPr="00D75FA3" w:rsidRDefault="006F1E78" w:rsidP="00D75FA3">
      <w:pPr>
        <w:jc w:val="center"/>
        <w:rPr>
          <w:rFonts w:ascii="Times New Roman" w:hAnsi="Times New Roman"/>
        </w:rPr>
      </w:pP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Цели: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- активизация словаря по теме «Человек. Наше тело»;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- формировать представление о себе как о человеке («у меня есть тело», «из каких частей состоит моё тело», « я отличаюсь от животных»;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- закреплять понятия «один - много»;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- расширять словарный запас: люди, человек, голова, туловище, руки, ноги;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- развивать умение соотносить свои движения со словами песенки;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- развивать умение анализировать, сравнивать, делать выводы;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- воспитывать навыки культурного поведения.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Оборудование: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Картинки, где изображены один человек и много людей; 3–4 картинки с изображением действий детей (девочка бежит, мальчик играет с мячом и т. д.); картинки частей тела; персонаж Мишка, кукла- Маша, плакат с изображением тела.</w:t>
      </w:r>
    </w:p>
    <w:p w:rsidR="006F1E78" w:rsidRPr="00D75FA3" w:rsidRDefault="006F1E78" w:rsidP="00D75FA3">
      <w:pPr>
        <w:rPr>
          <w:rFonts w:ascii="Times New Roman" w:hAnsi="Times New Roman"/>
        </w:rPr>
      </w:pP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1.  " Я- человек".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Психогимнастика: «Дружно за руки возьмемся…» (М. Ю. Картушина)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Дружно за руки возьмемся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И почувствуем тепло.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Повернемся, улыбнемся –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Словно солнышко в зашло.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Мы ребята дружные - да 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Мы совсем не скучные – да.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Настроение – отличное – да.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Все к занятиям готовы – да.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Ну, тогда уже приступим - да.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Воспитатель: К нам на занятие пришли гости. Давайте мы им  улыбнёмся и поздороваемся.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Дети садятся на стульчики 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Воспитатель: ребята, сегодня утром, у дверей нашей группы я встретила мишку. (Воспитатель показывает детям игрушку мишки). Мне кажется, что он очень огорчен, давайте послушаем его и все узнаем.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(Воспитатель наклоняется к мишке и слушает, что он говорит).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Мишка: (Воспитатель говорит за мишку). Здравствуйте ребята. Я проспал всю зиму, а теперь  проснулся и  ищу своих братиков .  Наверное  я ваш братик ? И хочу с вами поиграть.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Воспитатель:  Подожди, подожди - мы конечно поиграем с тобой. Да ребятки? Давайте встанем у своих стульчиков.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Валеологическая песенка-распевка с оздоровительным массажем</w:t>
      </w:r>
      <w:r w:rsidRPr="00D75FA3">
        <w:rPr>
          <w:rFonts w:ascii="Times New Roman" w:hAnsi="Times New Roman"/>
        </w:rPr>
        <w:br/>
        <w:t> "Доброе утро" (сл. и муз. О Арсеневской)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1. Доброе утро!                         разводят руки в стороны и слегка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Улыбнись скорее!                    кланяются друг другу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И сегодня весь день                "пружинка"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Будет веселее.                          поднимают ручки вверх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2. Мы  погладим лобик,          выполняют движения по тексту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Носик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И щечки.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Будем мы красивыми,           наклоны головы к правому и левому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Как в саду цветочки!             плечу поочередно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Разотрем ладошки                движения по тексту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Сильнее, сильнее!</w:t>
      </w:r>
      <w:r w:rsidRPr="00D75FA3">
        <w:rPr>
          <w:rFonts w:ascii="Times New Roman" w:hAnsi="Times New Roman"/>
        </w:rPr>
        <w:br/>
        <w:t>А теперь похлопаем</w:t>
      </w:r>
      <w:r w:rsidRPr="00D75FA3">
        <w:rPr>
          <w:rFonts w:ascii="Times New Roman" w:hAnsi="Times New Roman"/>
        </w:rPr>
        <w:br/>
        <w:t>Смелее, смелее!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И про спинку не забудь, чтобы стройными нам быть"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Ушки мы теперь потрем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И здоровье сбережем.</w:t>
      </w:r>
      <w:r w:rsidRPr="00D75FA3">
        <w:rPr>
          <w:rFonts w:ascii="Times New Roman" w:hAnsi="Times New Roman"/>
        </w:rPr>
        <w:br/>
        <w:t>Улыбнемся снова,                 </w:t>
      </w:r>
      <w:r w:rsidRPr="00D75FA3">
        <w:rPr>
          <w:rFonts w:ascii="Times New Roman" w:hAnsi="Times New Roman"/>
        </w:rPr>
        <w:br/>
        <w:t>Будьте все здоровы!             разводят руки в стороны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Мишка:  Ой ребятки, а я так не умею и не могу....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Воспитатель:  конечно Мишка не можешь.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- У тебя мишка  - лапы, а у нас - руки, ноги.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- У тебя - хвост, а у нас его - нет.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- У тебя пушистая шерсть, а у нас - гладкая кожа.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- Похожи мы на нашего мишку или нет? (ответы детей)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Воспитатель: Конечно, нет. Мы люди , а ты  -  животное.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- Ребята мы все похожи друг на друга, потому что мы – люди!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- Когда мы все вместе — мы люди, а когда один — называют человек.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- Рассмотрим картинки (рассматриваем картинки, закрепляем новые понятия)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Воспитатель:  Нет ты не наш братик.  Что то мишка  загрустил.  Ну что, ребята, поиграем с мишкой, чтобы он стал весёлый.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(ответы детей)</w:t>
      </w:r>
    </w:p>
    <w:p w:rsidR="006F1E78" w:rsidRPr="00D75FA3" w:rsidRDefault="006F1E78" w:rsidP="00D75FA3">
      <w:pPr>
        <w:rPr>
          <w:rFonts w:ascii="Times New Roman" w:hAnsi="Times New Roman"/>
        </w:rPr>
      </w:pP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Физминутка:  «Медведь и дети".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Мишка по лесу гулял,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И детишек он искал.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Долго-долго он искал,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Сел на травку, задремал.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Стали деточки плясать,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Стали ножками стучать: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-Миша, Мишенька, вставай,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И ребяток догоняй: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(Дети убегают от медведя, он их догоняет)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Мишка : Большое спасибо, что вы со мной поиграли.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Воспитатель: Предлагает мишке остаться в гостях.</w:t>
      </w:r>
    </w:p>
    <w:p w:rsidR="006F1E78" w:rsidRPr="00D75FA3" w:rsidRDefault="006F1E78" w:rsidP="00D75FA3">
      <w:pPr>
        <w:rPr>
          <w:rFonts w:ascii="Times New Roman" w:hAnsi="Times New Roman"/>
        </w:rPr>
      </w:pP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2. "Моё тело".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Воспитатель: Давайте посмотрим на  плакат и рассмотрим его.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(устанавливаем плакат напротив детей- изображено тело человека).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У человека есть голова, туловище, две руки и две ноги. Дети повторяют названия частей и показывают руками.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Воспитатель: Ребятки , а  теперь я предлагаю вам выполнить следующие  упражнение. Называется оно «Покажи на кукле ».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- Посмотрите на куклу -  Машу и все вместе  назовём части её тела.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Воспитатель: Молодцы. А сейчас  мы с  вами поиграем в игру, которая называется  «Собери человека». Давайте подойдем к столу и выложим  - Тело человека. ( дети выполняют задание).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После завершения работы, воспитатель предлагает детям занять свои места.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Воспитатель:  А зачем нам  тело? Давайте проверим, что умеет тело каждого из вас.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Игра-плясовая «Совсем как червячки».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Воспитатель:  Для чего нам нужно наше тело? Наши руки, ноги…?Показ картинок – дети в саду, все заняты делом, все в разных позах, выполняют разные движения.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3. Итог занятия.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Воспитатель:   Сегодня мы с вами говорили о частях тела человека. Узнали для чего они нужны.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- познакомить с  возможностями тела человека (я умею бегать, прыгать и т.д.)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- помогли Мишке разобраться кто он такой?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>Воспитатель:  Ребята, какие вы молодцы.</w:t>
      </w:r>
    </w:p>
    <w:p w:rsidR="006F1E78" w:rsidRPr="00D75FA3" w:rsidRDefault="006F1E78" w:rsidP="00D75FA3">
      <w:pPr>
        <w:rPr>
          <w:rFonts w:ascii="Times New Roman" w:hAnsi="Times New Roman"/>
        </w:rPr>
      </w:pPr>
      <w:r w:rsidRPr="00D75FA3">
        <w:rPr>
          <w:rFonts w:ascii="Times New Roman" w:hAnsi="Times New Roman"/>
        </w:rPr>
        <w:t xml:space="preserve">Сюрпризный момент: угощение. </w:t>
      </w:r>
      <w:r w:rsidRPr="00D75FA3">
        <w:rPr>
          <w:rFonts w:ascii="Times New Roman" w:hAnsi="Times New Roman"/>
        </w:rPr>
        <w:br/>
        <w:t>- Давайте скажем мишке  и гостям « До свидания».</w:t>
      </w:r>
      <w:r w:rsidRPr="00D75FA3">
        <w:rPr>
          <w:rFonts w:ascii="Times New Roman" w:hAnsi="Times New Roman"/>
        </w:rPr>
        <w:br/>
      </w:r>
    </w:p>
    <w:sectPr w:rsidR="006F1E78" w:rsidRPr="00D75FA3" w:rsidSect="001971B4">
      <w:footerReference w:type="even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1E78" w:rsidRDefault="006F1E78" w:rsidP="006F2CB1">
      <w:pPr>
        <w:spacing w:after="0" w:line="240" w:lineRule="auto"/>
      </w:pPr>
      <w:r>
        <w:separator/>
      </w:r>
    </w:p>
  </w:endnote>
  <w:endnote w:type="continuationSeparator" w:id="1">
    <w:p w:rsidR="006F1E78" w:rsidRDefault="006F1E78" w:rsidP="006F2C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E78" w:rsidRDefault="006F1E78" w:rsidP="00E73CA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F1E78" w:rsidRDefault="006F1E78" w:rsidP="000E02E2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E78" w:rsidRDefault="006F1E78" w:rsidP="00E73CA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6F1E78" w:rsidRDefault="006F1E78" w:rsidP="000E02E2">
    <w:pPr>
      <w:pStyle w:val="Footer"/>
      <w:ind w:right="360"/>
      <w:jc w:val="center"/>
    </w:pPr>
  </w:p>
  <w:p w:rsidR="006F1E78" w:rsidRDefault="006F1E78">
    <w:pPr>
      <w:pStyle w:val="Footer"/>
      <w:jc w:val="center"/>
    </w:pPr>
  </w:p>
  <w:p w:rsidR="006F1E78" w:rsidRDefault="006F1E7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1E78" w:rsidRDefault="006F1E78" w:rsidP="006F2CB1">
      <w:pPr>
        <w:spacing w:after="0" w:line="240" w:lineRule="auto"/>
      </w:pPr>
      <w:r>
        <w:separator/>
      </w:r>
    </w:p>
  </w:footnote>
  <w:footnote w:type="continuationSeparator" w:id="1">
    <w:p w:rsidR="006F1E78" w:rsidRDefault="006F1E78" w:rsidP="006F2C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3FE7CC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3587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2C4A583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8DF68F6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F68ABD8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B6AF3A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B142E6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ADEFD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85E7D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E3EEC4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C52220"/>
    <w:multiLevelType w:val="multilevel"/>
    <w:tmpl w:val="C5E67E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09801C65"/>
    <w:multiLevelType w:val="multilevel"/>
    <w:tmpl w:val="48FC6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710D4E03"/>
    <w:multiLevelType w:val="multilevel"/>
    <w:tmpl w:val="1E7CF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1"/>
  </w:num>
  <w:num w:numId="2">
    <w:abstractNumId w:val="12"/>
  </w:num>
  <w:num w:numId="3">
    <w:abstractNumId w:val="10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132D"/>
    <w:rsid w:val="0002132D"/>
    <w:rsid w:val="00025C02"/>
    <w:rsid w:val="00050F22"/>
    <w:rsid w:val="00076D21"/>
    <w:rsid w:val="00080BAC"/>
    <w:rsid w:val="00090568"/>
    <w:rsid w:val="000A30AF"/>
    <w:rsid w:val="000E02E2"/>
    <w:rsid w:val="000F1798"/>
    <w:rsid w:val="00107386"/>
    <w:rsid w:val="00114F6E"/>
    <w:rsid w:val="00121716"/>
    <w:rsid w:val="001234E9"/>
    <w:rsid w:val="00151412"/>
    <w:rsid w:val="001657B0"/>
    <w:rsid w:val="001758DC"/>
    <w:rsid w:val="00193EDA"/>
    <w:rsid w:val="001971B4"/>
    <w:rsid w:val="001A1189"/>
    <w:rsid w:val="001B0FC0"/>
    <w:rsid w:val="001C0E86"/>
    <w:rsid w:val="001D0089"/>
    <w:rsid w:val="001D5CD7"/>
    <w:rsid w:val="001F3297"/>
    <w:rsid w:val="00200A04"/>
    <w:rsid w:val="00201C52"/>
    <w:rsid w:val="00206B14"/>
    <w:rsid w:val="00292B17"/>
    <w:rsid w:val="002958EA"/>
    <w:rsid w:val="00297991"/>
    <w:rsid w:val="002A43FA"/>
    <w:rsid w:val="002C0DC0"/>
    <w:rsid w:val="002D3DAC"/>
    <w:rsid w:val="002F4690"/>
    <w:rsid w:val="00317268"/>
    <w:rsid w:val="003227B5"/>
    <w:rsid w:val="00323014"/>
    <w:rsid w:val="003304DB"/>
    <w:rsid w:val="00341C28"/>
    <w:rsid w:val="00360520"/>
    <w:rsid w:val="00362E22"/>
    <w:rsid w:val="00371F87"/>
    <w:rsid w:val="00373C1E"/>
    <w:rsid w:val="00380BB3"/>
    <w:rsid w:val="00381A76"/>
    <w:rsid w:val="00383499"/>
    <w:rsid w:val="0039003D"/>
    <w:rsid w:val="0039298E"/>
    <w:rsid w:val="003A79B9"/>
    <w:rsid w:val="003E2B1B"/>
    <w:rsid w:val="003F5E81"/>
    <w:rsid w:val="0041156E"/>
    <w:rsid w:val="0041787D"/>
    <w:rsid w:val="00445685"/>
    <w:rsid w:val="004811E0"/>
    <w:rsid w:val="00490888"/>
    <w:rsid w:val="0049129D"/>
    <w:rsid w:val="00497D08"/>
    <w:rsid w:val="004E735A"/>
    <w:rsid w:val="0050252C"/>
    <w:rsid w:val="00507715"/>
    <w:rsid w:val="005326D1"/>
    <w:rsid w:val="005553B7"/>
    <w:rsid w:val="005779CD"/>
    <w:rsid w:val="005839B7"/>
    <w:rsid w:val="00592F77"/>
    <w:rsid w:val="005A3A03"/>
    <w:rsid w:val="005D54CE"/>
    <w:rsid w:val="00600130"/>
    <w:rsid w:val="00634BF5"/>
    <w:rsid w:val="00643574"/>
    <w:rsid w:val="00661AF8"/>
    <w:rsid w:val="006A2E15"/>
    <w:rsid w:val="006D0FF2"/>
    <w:rsid w:val="006E4919"/>
    <w:rsid w:val="006F1E78"/>
    <w:rsid w:val="006F2CB1"/>
    <w:rsid w:val="007030F7"/>
    <w:rsid w:val="00735847"/>
    <w:rsid w:val="007363ED"/>
    <w:rsid w:val="00744DC0"/>
    <w:rsid w:val="00754EA5"/>
    <w:rsid w:val="007632BA"/>
    <w:rsid w:val="00777DC3"/>
    <w:rsid w:val="0078580F"/>
    <w:rsid w:val="00793272"/>
    <w:rsid w:val="007A2DAD"/>
    <w:rsid w:val="007E6D83"/>
    <w:rsid w:val="008124E2"/>
    <w:rsid w:val="00822C07"/>
    <w:rsid w:val="00841271"/>
    <w:rsid w:val="00842BBC"/>
    <w:rsid w:val="00851F3D"/>
    <w:rsid w:val="008569B0"/>
    <w:rsid w:val="00863A06"/>
    <w:rsid w:val="00883C48"/>
    <w:rsid w:val="00884DAB"/>
    <w:rsid w:val="008965ED"/>
    <w:rsid w:val="008B0020"/>
    <w:rsid w:val="008C6C6B"/>
    <w:rsid w:val="008D3B5B"/>
    <w:rsid w:val="008D6452"/>
    <w:rsid w:val="009006BE"/>
    <w:rsid w:val="00926D60"/>
    <w:rsid w:val="00926EB7"/>
    <w:rsid w:val="009277C2"/>
    <w:rsid w:val="00927DC6"/>
    <w:rsid w:val="00930167"/>
    <w:rsid w:val="00933B94"/>
    <w:rsid w:val="00937BD7"/>
    <w:rsid w:val="00966E33"/>
    <w:rsid w:val="00984767"/>
    <w:rsid w:val="009853D4"/>
    <w:rsid w:val="009C5D82"/>
    <w:rsid w:val="00A048B2"/>
    <w:rsid w:val="00A27BCE"/>
    <w:rsid w:val="00A456AE"/>
    <w:rsid w:val="00A64139"/>
    <w:rsid w:val="00A6473C"/>
    <w:rsid w:val="00A70565"/>
    <w:rsid w:val="00A771B3"/>
    <w:rsid w:val="00A92BD0"/>
    <w:rsid w:val="00A95DB7"/>
    <w:rsid w:val="00AA4E81"/>
    <w:rsid w:val="00AB5192"/>
    <w:rsid w:val="00AB533A"/>
    <w:rsid w:val="00AD1302"/>
    <w:rsid w:val="00AE1AA5"/>
    <w:rsid w:val="00B1096E"/>
    <w:rsid w:val="00B12619"/>
    <w:rsid w:val="00B23FF6"/>
    <w:rsid w:val="00B7299D"/>
    <w:rsid w:val="00B75F1B"/>
    <w:rsid w:val="00B966B0"/>
    <w:rsid w:val="00BD0139"/>
    <w:rsid w:val="00C053D5"/>
    <w:rsid w:val="00C10D40"/>
    <w:rsid w:val="00C313F9"/>
    <w:rsid w:val="00C3701F"/>
    <w:rsid w:val="00C50753"/>
    <w:rsid w:val="00C77831"/>
    <w:rsid w:val="00C878AB"/>
    <w:rsid w:val="00C93B60"/>
    <w:rsid w:val="00CA4F7C"/>
    <w:rsid w:val="00CF00A5"/>
    <w:rsid w:val="00CF080C"/>
    <w:rsid w:val="00CF7F9A"/>
    <w:rsid w:val="00D14A0B"/>
    <w:rsid w:val="00D17FD4"/>
    <w:rsid w:val="00D472E3"/>
    <w:rsid w:val="00D61DE8"/>
    <w:rsid w:val="00D622B0"/>
    <w:rsid w:val="00D75FA3"/>
    <w:rsid w:val="00D97236"/>
    <w:rsid w:val="00D97611"/>
    <w:rsid w:val="00DA299E"/>
    <w:rsid w:val="00DD3922"/>
    <w:rsid w:val="00DD6781"/>
    <w:rsid w:val="00DE5522"/>
    <w:rsid w:val="00DF0934"/>
    <w:rsid w:val="00E037E5"/>
    <w:rsid w:val="00E23AC3"/>
    <w:rsid w:val="00E528E7"/>
    <w:rsid w:val="00E73CA3"/>
    <w:rsid w:val="00E8061A"/>
    <w:rsid w:val="00E9229B"/>
    <w:rsid w:val="00E9229E"/>
    <w:rsid w:val="00EA09C7"/>
    <w:rsid w:val="00EB1D49"/>
    <w:rsid w:val="00EC7BFF"/>
    <w:rsid w:val="00ED5AFF"/>
    <w:rsid w:val="00EE47B4"/>
    <w:rsid w:val="00EF12C5"/>
    <w:rsid w:val="00EF1E3B"/>
    <w:rsid w:val="00F24CCF"/>
    <w:rsid w:val="00F41B77"/>
    <w:rsid w:val="00F615ED"/>
    <w:rsid w:val="00FB2E8A"/>
    <w:rsid w:val="00FB5A68"/>
    <w:rsid w:val="00FC63D2"/>
    <w:rsid w:val="00FD5692"/>
    <w:rsid w:val="00FE14F3"/>
    <w:rsid w:val="00FF6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29D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2132D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51F3D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2132D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851F3D"/>
    <w:rPr>
      <w:rFonts w:ascii="Cambria" w:hAnsi="Cambria" w:cs="Times New Roman"/>
      <w:b/>
      <w:bCs/>
      <w:color w:val="4F81BD"/>
      <w:sz w:val="26"/>
      <w:szCs w:val="26"/>
    </w:rPr>
  </w:style>
  <w:style w:type="paragraph" w:styleId="NormalWeb">
    <w:name w:val="Normal (Web)"/>
    <w:basedOn w:val="Normal"/>
    <w:uiPriority w:val="99"/>
    <w:rsid w:val="000213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02132D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0213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2132D"/>
    <w:rPr>
      <w:rFonts w:cs="Times New Roman"/>
      <w:i/>
      <w:iCs/>
    </w:rPr>
  </w:style>
  <w:style w:type="paragraph" w:styleId="NoSpacing">
    <w:name w:val="No Spacing"/>
    <w:uiPriority w:val="99"/>
    <w:qFormat/>
    <w:rsid w:val="0002132D"/>
    <w:rPr>
      <w:lang w:eastAsia="en-US"/>
    </w:rPr>
  </w:style>
  <w:style w:type="paragraph" w:customStyle="1" w:styleId="c1">
    <w:name w:val="c1"/>
    <w:basedOn w:val="Normal"/>
    <w:uiPriority w:val="99"/>
    <w:rsid w:val="004912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DefaultParagraphFont"/>
    <w:uiPriority w:val="99"/>
    <w:rsid w:val="0049129D"/>
    <w:rPr>
      <w:rFonts w:cs="Times New Roman"/>
    </w:rPr>
  </w:style>
  <w:style w:type="paragraph" w:customStyle="1" w:styleId="c2">
    <w:name w:val="c2"/>
    <w:basedOn w:val="Normal"/>
    <w:uiPriority w:val="99"/>
    <w:rsid w:val="004912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DefaultParagraphFont"/>
    <w:uiPriority w:val="99"/>
    <w:rsid w:val="0049129D"/>
    <w:rPr>
      <w:rFonts w:cs="Times New Roman"/>
    </w:rPr>
  </w:style>
  <w:style w:type="character" w:customStyle="1" w:styleId="c8">
    <w:name w:val="c8"/>
    <w:basedOn w:val="DefaultParagraphFont"/>
    <w:uiPriority w:val="99"/>
    <w:rsid w:val="0049129D"/>
    <w:rPr>
      <w:rFonts w:cs="Times New Roman"/>
    </w:rPr>
  </w:style>
  <w:style w:type="paragraph" w:customStyle="1" w:styleId="c5">
    <w:name w:val="c5"/>
    <w:basedOn w:val="Normal"/>
    <w:uiPriority w:val="99"/>
    <w:rsid w:val="004912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6">
    <w:name w:val="c6"/>
    <w:basedOn w:val="DefaultParagraphFont"/>
    <w:uiPriority w:val="99"/>
    <w:rsid w:val="0049129D"/>
    <w:rPr>
      <w:rFonts w:cs="Times New Roman"/>
    </w:rPr>
  </w:style>
  <w:style w:type="character" w:customStyle="1" w:styleId="c4">
    <w:name w:val="c4"/>
    <w:basedOn w:val="DefaultParagraphFont"/>
    <w:uiPriority w:val="99"/>
    <w:rsid w:val="0049129D"/>
    <w:rPr>
      <w:rFonts w:cs="Times New Roman"/>
    </w:rPr>
  </w:style>
  <w:style w:type="paragraph" w:styleId="Header">
    <w:name w:val="header"/>
    <w:basedOn w:val="Normal"/>
    <w:link w:val="HeaderChar"/>
    <w:uiPriority w:val="99"/>
    <w:semiHidden/>
    <w:rsid w:val="006F2C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F2CB1"/>
    <w:rPr>
      <w:rFonts w:cs="Times New Roman"/>
    </w:rPr>
  </w:style>
  <w:style w:type="paragraph" w:styleId="Footer">
    <w:name w:val="footer"/>
    <w:basedOn w:val="Normal"/>
    <w:link w:val="FooterChar"/>
    <w:uiPriority w:val="99"/>
    <w:rsid w:val="006F2C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6F2CB1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632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632B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927DC6"/>
    <w:rPr>
      <w:rFonts w:cs="Times New Roman"/>
      <w:color w:val="0000FF"/>
      <w:u w:val="single"/>
    </w:rPr>
  </w:style>
  <w:style w:type="character" w:styleId="PageNumber">
    <w:name w:val="page number"/>
    <w:basedOn w:val="DefaultParagraphFont"/>
    <w:uiPriority w:val="99"/>
    <w:rsid w:val="000E02E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293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3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3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3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3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3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3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29367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29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378</TotalTime>
  <Pages>4</Pages>
  <Words>736</Words>
  <Characters>4201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</dc:creator>
  <cp:keywords/>
  <dc:description/>
  <cp:lastModifiedBy>user</cp:lastModifiedBy>
  <cp:revision>137</cp:revision>
  <cp:lastPrinted>2016-03-30T13:03:00Z</cp:lastPrinted>
  <dcterms:created xsi:type="dcterms:W3CDTF">2016-02-19T07:15:00Z</dcterms:created>
  <dcterms:modified xsi:type="dcterms:W3CDTF">2017-11-29T09:50:00Z</dcterms:modified>
</cp:coreProperties>
</file>