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FBB" w:rsidRDefault="00416FBB" w:rsidP="003D45F5">
      <w:pPr>
        <w:widowControl w:val="0"/>
        <w:autoSpaceDE w:val="0"/>
        <w:autoSpaceDN w:val="0"/>
        <w:adjustRightInd w:val="0"/>
        <w:jc w:val="center"/>
        <w:rPr>
          <w:rFonts w:cs="Calibri"/>
          <w:b/>
          <w:sz w:val="32"/>
          <w:szCs w:val="32"/>
        </w:rPr>
      </w:pPr>
      <w:r>
        <w:rPr>
          <w:rFonts w:cs="Calibri"/>
          <w:b/>
          <w:sz w:val="32"/>
          <w:szCs w:val="32"/>
        </w:rPr>
        <w:t xml:space="preserve">Занятие для детей 4-5 лет </w:t>
      </w:r>
      <w:r w:rsidRPr="00DA0386">
        <w:rPr>
          <w:rFonts w:cs="Calibri"/>
          <w:b/>
          <w:sz w:val="32"/>
          <w:szCs w:val="32"/>
        </w:rPr>
        <w:t>«</w:t>
      </w:r>
      <w:r>
        <w:rPr>
          <w:rFonts w:cs="Calibri"/>
          <w:b/>
          <w:sz w:val="32"/>
          <w:szCs w:val="32"/>
        </w:rPr>
        <w:t>Наши п</w:t>
      </w:r>
      <w:r w:rsidRPr="00DA0386">
        <w:rPr>
          <w:rFonts w:cs="Calibri"/>
          <w:b/>
          <w:sz w:val="32"/>
          <w:szCs w:val="32"/>
        </w:rPr>
        <w:t>рава</w:t>
      </w:r>
      <w:r>
        <w:rPr>
          <w:rFonts w:cs="Calibri"/>
          <w:b/>
          <w:sz w:val="32"/>
          <w:szCs w:val="32"/>
        </w:rPr>
        <w:t xml:space="preserve"> и обязанности</w:t>
      </w:r>
      <w:r w:rsidRPr="00DA0386">
        <w:rPr>
          <w:rFonts w:cs="Calibri"/>
          <w:b/>
          <w:sz w:val="32"/>
          <w:szCs w:val="32"/>
        </w:rPr>
        <w:t>»</w:t>
      </w:r>
    </w:p>
    <w:p w:rsidR="00416FBB" w:rsidRPr="0060525E" w:rsidRDefault="00416FBB" w:rsidP="0060525E">
      <w:pPr>
        <w:widowControl w:val="0"/>
        <w:autoSpaceDE w:val="0"/>
        <w:autoSpaceDN w:val="0"/>
        <w:adjustRightInd w:val="0"/>
        <w:jc w:val="right"/>
        <w:rPr>
          <w:rFonts w:cs="Calibri"/>
          <w:sz w:val="32"/>
          <w:szCs w:val="32"/>
        </w:rPr>
      </w:pPr>
      <w:r w:rsidRPr="0060525E">
        <w:rPr>
          <w:rFonts w:cs="Calibri"/>
          <w:sz w:val="32"/>
          <w:szCs w:val="32"/>
        </w:rPr>
        <w:t xml:space="preserve">Глазырина Зинаида Михайловна, </w:t>
      </w:r>
    </w:p>
    <w:p w:rsidR="00416FBB" w:rsidRPr="0060525E" w:rsidRDefault="00416FBB" w:rsidP="0060525E">
      <w:pPr>
        <w:widowControl w:val="0"/>
        <w:autoSpaceDE w:val="0"/>
        <w:autoSpaceDN w:val="0"/>
        <w:adjustRightInd w:val="0"/>
        <w:jc w:val="right"/>
        <w:rPr>
          <w:rFonts w:cs="Calibri"/>
          <w:sz w:val="32"/>
          <w:szCs w:val="32"/>
        </w:rPr>
      </w:pPr>
      <w:r w:rsidRPr="0060525E">
        <w:rPr>
          <w:rFonts w:cs="Calibri"/>
          <w:sz w:val="32"/>
          <w:szCs w:val="32"/>
        </w:rPr>
        <w:t>воспитатель Детского сада № 47 ОАО «РЖД»</w:t>
      </w:r>
    </w:p>
    <w:p w:rsidR="00416FBB" w:rsidRPr="00DA0386" w:rsidRDefault="00416FBB" w:rsidP="0060525E">
      <w:pPr>
        <w:widowControl w:val="0"/>
        <w:autoSpaceDE w:val="0"/>
        <w:autoSpaceDN w:val="0"/>
        <w:adjustRightInd w:val="0"/>
        <w:jc w:val="right"/>
        <w:rPr>
          <w:rFonts w:cs="Calibri"/>
          <w:b/>
          <w:sz w:val="32"/>
          <w:szCs w:val="32"/>
        </w:rPr>
      </w:pPr>
      <w:r w:rsidRPr="0060525E">
        <w:rPr>
          <w:rFonts w:cs="Calibri"/>
          <w:sz w:val="32"/>
          <w:szCs w:val="32"/>
        </w:rPr>
        <w:t xml:space="preserve"> г. Александров Владимирской области</w:t>
      </w:r>
    </w:p>
    <w:p w:rsidR="00416FBB" w:rsidRPr="0060525E" w:rsidRDefault="00416FBB" w:rsidP="003D45F5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b/>
          <w:i/>
          <w:sz w:val="28"/>
          <w:szCs w:val="28"/>
        </w:rPr>
        <w:t>Цели</w:t>
      </w:r>
      <w:r w:rsidRPr="0060525E">
        <w:rPr>
          <w:rFonts w:ascii="Times New Roman" w:hAnsi="Times New Roman"/>
          <w:sz w:val="28"/>
          <w:szCs w:val="28"/>
        </w:rPr>
        <w:t>: упорядочить, систематизировать знания детей о гражданских правах и обязанностях; развивать правовое мировоззрение и представления о нравственности; учить анализировать, рассуждать, сопоставлять, делать выводы; воспитывать чувство уважения к другим людям;</w:t>
      </w:r>
      <w:r w:rsidRPr="0060525E">
        <w:rPr>
          <w:rFonts w:ascii="Times New Roman" w:hAnsi="Times New Roman"/>
          <w:sz w:val="32"/>
          <w:szCs w:val="32"/>
        </w:rPr>
        <w:t xml:space="preserve"> </w:t>
      </w:r>
      <w:r w:rsidRPr="0060525E">
        <w:rPr>
          <w:rFonts w:ascii="Times New Roman" w:hAnsi="Times New Roman"/>
          <w:sz w:val="28"/>
          <w:szCs w:val="28"/>
        </w:rPr>
        <w:t>развивать память, мышление воспитанников, расширять их кругозор, обогащать словарный запас.</w:t>
      </w:r>
    </w:p>
    <w:p w:rsidR="00416FBB" w:rsidRPr="0060525E" w:rsidRDefault="00416FBB" w:rsidP="003D45F5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b/>
          <w:i/>
          <w:sz w:val="28"/>
          <w:szCs w:val="28"/>
        </w:rPr>
        <w:t>Предварительная работа</w:t>
      </w:r>
      <w:r w:rsidRPr="0060525E">
        <w:rPr>
          <w:rFonts w:ascii="Times New Roman" w:hAnsi="Times New Roman"/>
          <w:sz w:val="28"/>
          <w:szCs w:val="28"/>
        </w:rPr>
        <w:t>: чтение художественной литературы, русских народных сказок, беседы по теме «Права ребёнка» рассматривание иллюстраций к литературным произведениям, сюжетно-ролевые игры «Семья», игры «Я помогаю маме», «Назови имя» и другие.</w:t>
      </w:r>
    </w:p>
    <w:p w:rsidR="00416FBB" w:rsidRPr="0060525E" w:rsidRDefault="00416FBB" w:rsidP="00DA038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60525E">
        <w:rPr>
          <w:rFonts w:ascii="Times New Roman" w:hAnsi="Times New Roman"/>
          <w:b/>
          <w:i/>
          <w:sz w:val="28"/>
          <w:szCs w:val="28"/>
          <w:u w:val="single"/>
        </w:rPr>
        <w:t>Ход занятия:</w:t>
      </w:r>
    </w:p>
    <w:p w:rsidR="00416FBB" w:rsidRPr="0060525E" w:rsidRDefault="00416FBB" w:rsidP="00DA038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 xml:space="preserve"> Воспитатель:  </w:t>
      </w:r>
      <w:r w:rsidRPr="0060525E">
        <w:rPr>
          <w:rFonts w:ascii="Times New Roman" w:hAnsi="Times New Roman"/>
          <w:i/>
          <w:sz w:val="28"/>
          <w:szCs w:val="28"/>
        </w:rPr>
        <w:t>По извилистой дорожке</w:t>
      </w:r>
    </w:p>
    <w:p w:rsidR="00416FBB" w:rsidRPr="0060525E" w:rsidRDefault="00416FBB" w:rsidP="00DA038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 xml:space="preserve">                           Шли по миру чьи-то ножки.</w:t>
      </w:r>
    </w:p>
    <w:p w:rsidR="00416FBB" w:rsidRPr="0060525E" w:rsidRDefault="00416FBB" w:rsidP="00DA038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 xml:space="preserve">                           Вдаль смотря широкими глазами,</w:t>
      </w:r>
    </w:p>
    <w:p w:rsidR="00416FBB" w:rsidRPr="0060525E" w:rsidRDefault="00416FBB" w:rsidP="00DA038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 xml:space="preserve">                           Шел малыш знакомиться с правами.</w:t>
      </w:r>
    </w:p>
    <w:p w:rsidR="00416FBB" w:rsidRPr="0060525E" w:rsidRDefault="00416FBB" w:rsidP="00DA038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 xml:space="preserve">                           Знать должны и взрослые, и дети</w:t>
      </w:r>
    </w:p>
    <w:p w:rsidR="00416FBB" w:rsidRPr="0060525E" w:rsidRDefault="00416FBB" w:rsidP="00DA038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 xml:space="preserve">                           О правах, что защищают всех на свете.</w:t>
      </w:r>
    </w:p>
    <w:p w:rsidR="00416FBB" w:rsidRPr="0060525E" w:rsidRDefault="00416FBB" w:rsidP="005A7C7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>Воспитатель: Ребята, сегодня мы будем говорить о том, что является важным для всех людей – о наших правах. Мы вспомним о том, для чего нужны права. Наша задача хорошо запомнить их и  правильно пользоваться своими правами и соблюдать права других людей.</w:t>
      </w:r>
      <w:r w:rsidRPr="0060525E">
        <w:rPr>
          <w:rFonts w:ascii="Times New Roman" w:hAnsi="Times New Roman"/>
        </w:rPr>
        <w:t xml:space="preserve"> </w:t>
      </w:r>
      <w:r w:rsidRPr="0060525E">
        <w:rPr>
          <w:rFonts w:ascii="Times New Roman" w:hAnsi="Times New Roman"/>
          <w:sz w:val="28"/>
          <w:szCs w:val="28"/>
        </w:rPr>
        <w:t xml:space="preserve">- А что же такое право?  </w:t>
      </w:r>
      <w:r w:rsidRPr="0060525E">
        <w:rPr>
          <w:rFonts w:ascii="Times New Roman" w:hAnsi="Times New Roman"/>
          <w:b/>
          <w:sz w:val="28"/>
          <w:szCs w:val="28"/>
        </w:rPr>
        <w:t>Право - это возможность что-то делать, осуществлять, иметь.</w:t>
      </w:r>
    </w:p>
    <w:p w:rsidR="00416FBB" w:rsidRPr="0060525E" w:rsidRDefault="00416FBB" w:rsidP="005A7C7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</w:rPr>
        <w:t xml:space="preserve"> </w:t>
      </w:r>
      <w:r w:rsidRPr="0060525E">
        <w:rPr>
          <w:rFonts w:ascii="Times New Roman" w:hAnsi="Times New Roman"/>
          <w:sz w:val="28"/>
          <w:szCs w:val="28"/>
        </w:rPr>
        <w:t>Ребята, у меня в руках конверт. Давайте посмотрим, что же в нем находится.</w:t>
      </w:r>
    </w:p>
    <w:p w:rsidR="00416FBB" w:rsidRPr="0060525E" w:rsidRDefault="00416FBB" w:rsidP="005A7C7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>Свидетельство о рождении. - Что это за документ? Этот документ выдается после рождения ребенка и дает право иметь имя, фамилию, отчество.</w:t>
      </w:r>
    </w:p>
    <w:p w:rsidR="00416FBB" w:rsidRPr="0060525E" w:rsidRDefault="00416FBB" w:rsidP="007C0B2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 xml:space="preserve">И первое право ребенка это иметь свое имя.  - Зачем нам нужно имя? (Чтоб нас не перепутали, различали, могли обратиться.) ребята я предлагаю вам поиграть в игру </w:t>
      </w:r>
      <w:r w:rsidRPr="0060525E">
        <w:rPr>
          <w:rFonts w:ascii="Times New Roman" w:hAnsi="Times New Roman"/>
          <w:i/>
          <w:sz w:val="28"/>
          <w:szCs w:val="28"/>
        </w:rPr>
        <w:t>«Будем знакомы».</w:t>
      </w:r>
      <w:r w:rsidRPr="0060525E">
        <w:rPr>
          <w:rFonts w:ascii="Times New Roman" w:hAnsi="Times New Roman"/>
          <w:sz w:val="28"/>
          <w:szCs w:val="28"/>
        </w:rPr>
        <w:t xml:space="preserve"> Дети по кругу передают цветок и представляются, называя себя по имени. – Молодцы, я вижу у каждого из вас не нарушено право на имя.</w:t>
      </w:r>
    </w:p>
    <w:p w:rsidR="00416FBB" w:rsidRPr="0060525E" w:rsidRDefault="00416FBB" w:rsidP="007C0B2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>Воспитатель: Ребята, сейчас я достану еще одну  картинку. О каком праве она говорит?</w:t>
      </w:r>
    </w:p>
    <w:p w:rsidR="00416FBB" w:rsidRPr="0060525E" w:rsidRDefault="00416FBB" w:rsidP="009B38C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 xml:space="preserve">– Верно, право на семью. Что вы знаете об этом праве?  (У каждого ребенка должны быть папа, мама). Молодцы! Семья самое дорогое, что есть у человека. А теперь я предлагаю вам поиграть в игу </w:t>
      </w:r>
      <w:r w:rsidRPr="0060525E">
        <w:rPr>
          <w:rFonts w:ascii="Times New Roman" w:hAnsi="Times New Roman"/>
          <w:i/>
          <w:sz w:val="28"/>
          <w:szCs w:val="28"/>
        </w:rPr>
        <w:t>"Назови ласково".</w:t>
      </w:r>
      <w:r w:rsidRPr="0060525E">
        <w:rPr>
          <w:rFonts w:ascii="Times New Roman" w:hAnsi="Times New Roman"/>
          <w:sz w:val="28"/>
          <w:szCs w:val="28"/>
        </w:rPr>
        <w:t xml:space="preserve"> Я буду называть слово, а вы подберите к нему ласковые слова БАБУШКА- ; ДЕДУШКА- ; СЫН- ; МАМА- ; ДОЧЬ- ; БРАТ- ; СЕСТРА-;  Молодцы! В каждой семье все должны любить и уважать друг друга, взрослые заботится о маленьких, а дети помогать своим родителям. Расскажите, как  вы помогаете семье? ( ответы детей) </w:t>
      </w:r>
    </w:p>
    <w:p w:rsidR="00416FBB" w:rsidRPr="0060525E" w:rsidRDefault="00416FBB" w:rsidP="009B38C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416FBB" w:rsidRPr="0060525E" w:rsidRDefault="00416FBB" w:rsidP="009B38C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>Воспитатель: Сейчас я достану следующую картинку. О каком праве нам может она рассказать?  (Право на отдых). Ребята, расскажите,  а как вы любите отдыхать (Играть в игры, смотреть телевизор, купаться, гулять, спать). Я предлагаю вам сейчас отдохнуть и поиграть еще в одну игру. (ауди-зарядка)</w:t>
      </w:r>
    </w:p>
    <w:p w:rsidR="00416FBB" w:rsidRPr="0060525E" w:rsidRDefault="00416FBB" w:rsidP="009C479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>Воспитатель: Ребята, следующая картинка. О каком праве она нам расскажет? (Право на образование) - Вы скоро пойдете в школу, и самой главной вашей обязанностью будет учеба, получение знаний,  выполнения домашнего задания.  - Где можно получить знания? (В школе, в детском саду, в институте) - Для чего надо учиться? (Чтоб получить профессию) - Да, вы правы, учиться нужно для того, чтоб получить профессию, чтоб быть умным и образованным человеком. Если не учиться то вы не сможете стать хорошим врачом, машинистом, парикмахером и т.д.. вы все знаете сказку про Буратино. Он был глупым когда не хотел учиться и поэтому его так легко обманули кот и лиса. Но вы все хотите учиться, что нужно для учебы? Давайте мы с вами в портфель положим нужные предметы. (дети выбирают нужные картинки для школы). Молодцы.</w:t>
      </w:r>
    </w:p>
    <w:p w:rsidR="00416FBB" w:rsidRPr="0060525E" w:rsidRDefault="00416FBB" w:rsidP="007179C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 xml:space="preserve">Воспитатель: Следующая картинка. О каком праве она напоминает? (О праве на жилище) Все дети имеют право иметь дом, свою комнату, где находятся ваши вещи и без вашего спроса ни кто не имеет право брать их. </w:t>
      </w:r>
    </w:p>
    <w:p w:rsidR="00416FBB" w:rsidRPr="0060525E" w:rsidRDefault="00416FBB" w:rsidP="007179C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>Воспитатель: Ребята, следующая картинка говорит о правильном питании. Дети должны есть полезные продукты.  Для чего нужно нам правильно питаться? (что бы быть здоровыми).  Я сейчас проверю все ли вы, знаете,  какие продукты нужно употреблять в пищу. Возьмите карточки и зачеркните вредные продукты. Но если вы все-таки заболели что нужно сделать нам? Правильно обратиться к врачу.</w:t>
      </w:r>
    </w:p>
    <w:p w:rsidR="00416FBB" w:rsidRPr="0060525E" w:rsidRDefault="00416FBB" w:rsidP="005A7C7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>Воспитатель: Ребята, следующая картинка говорит о Праве на медицинский уход . Это право нам говорит, если вы заболели то вы можете обратиться к врачу который вас вылечит, а ваша обязанность стараться бережно относиться к своему здоровью: мы уже с вами выяснили что для здоровья нужно нам правильно питаться, а как еще можно сберечь свое здоровье. (одеваться по погоде, заниматься спортом, больше есть овощей и фруктов.) Ребята, я предлагаю вам сделать зарядку она тоже помогает детям быть здоровыми.</w:t>
      </w:r>
    </w:p>
    <w:p w:rsidR="00416FBB" w:rsidRPr="0060525E" w:rsidRDefault="00416FBB" w:rsidP="005A7C7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>Сегодня мы с вами познакомились с некоторыми правами. А сейчас я проверю как вы запомнили свои права. Перед вами картинки сказок посмотрите и скажите какие права здесь нарушены. (дети называют право и объясняют как оно нарушено).Молодцы вы хорошо справились с этим заданием. А сейчас я буду задавать вам загадки, а вы отгадывать какое право. (дети по очереди находят нужную картинку и выкладывают на доске)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Мама работала,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Папа трудился,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А я в детском садике все находился.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Все кто устал от работы нелегкой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120"/>
        <w:rPr>
          <w:rFonts w:ascii="Times New Roman" w:hAnsi="Times New Roman"/>
          <w:sz w:val="28"/>
          <w:szCs w:val="28"/>
          <w:u w:val="single"/>
        </w:rPr>
      </w:pPr>
      <w:r w:rsidRPr="0060525E">
        <w:rPr>
          <w:rFonts w:ascii="Times New Roman" w:hAnsi="Times New Roman"/>
          <w:i/>
          <w:sz w:val="28"/>
          <w:szCs w:val="28"/>
          <w:u w:val="single"/>
        </w:rPr>
        <w:t xml:space="preserve">Имеют полное право на … </w:t>
      </w:r>
      <w:r w:rsidRPr="0060525E">
        <w:rPr>
          <w:rFonts w:ascii="Times New Roman" w:hAnsi="Times New Roman"/>
          <w:sz w:val="28"/>
          <w:szCs w:val="28"/>
          <w:u w:val="single"/>
        </w:rPr>
        <w:t>(отдых)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Всех по-разному зовут: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Кот - Мурлыка,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 xml:space="preserve">Пес - Барбос, 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 xml:space="preserve">Даже нашу козочку 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Зовут красиво – Розочка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Настя, Вика и Данила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  <w:u w:val="single"/>
        </w:rPr>
      </w:pPr>
      <w:r w:rsidRPr="0060525E">
        <w:rPr>
          <w:rFonts w:ascii="Times New Roman" w:hAnsi="Times New Roman"/>
          <w:i/>
          <w:sz w:val="28"/>
          <w:szCs w:val="28"/>
          <w:u w:val="single"/>
        </w:rPr>
        <w:t>Все имеют своё …  (имя)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Чтобы вырасти умным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Надо много знать, уметь.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Чтобы вырасти большим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Стать хорошим машинистом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Мы должны все хорошо учиться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120"/>
        <w:rPr>
          <w:rFonts w:ascii="Times New Roman" w:hAnsi="Times New Roman"/>
          <w:sz w:val="28"/>
          <w:szCs w:val="28"/>
          <w:u w:val="single"/>
        </w:rPr>
      </w:pPr>
      <w:r w:rsidRPr="0060525E">
        <w:rPr>
          <w:rFonts w:ascii="Times New Roman" w:hAnsi="Times New Roman"/>
          <w:i/>
          <w:sz w:val="28"/>
          <w:szCs w:val="28"/>
          <w:u w:val="single"/>
        </w:rPr>
        <w:t xml:space="preserve">Право на … </w:t>
      </w:r>
      <w:r w:rsidRPr="0060525E">
        <w:rPr>
          <w:rFonts w:ascii="Times New Roman" w:hAnsi="Times New Roman"/>
          <w:sz w:val="28"/>
          <w:szCs w:val="28"/>
          <w:u w:val="single"/>
        </w:rPr>
        <w:t>(образование)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Если дети заболели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Плохо чувствуют себя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 xml:space="preserve">И у них бронхит, ангина, 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Слышен детский крик и плач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120"/>
        <w:rPr>
          <w:rFonts w:ascii="Times New Roman" w:hAnsi="Times New Roman"/>
          <w:sz w:val="28"/>
          <w:szCs w:val="28"/>
          <w:u w:val="single"/>
        </w:rPr>
      </w:pPr>
      <w:r w:rsidRPr="0060525E">
        <w:rPr>
          <w:rFonts w:ascii="Times New Roman" w:hAnsi="Times New Roman"/>
          <w:i/>
          <w:sz w:val="28"/>
          <w:szCs w:val="28"/>
          <w:u w:val="single"/>
        </w:rPr>
        <w:t xml:space="preserve">Вам поможет только … </w:t>
      </w:r>
      <w:r w:rsidRPr="0060525E">
        <w:rPr>
          <w:rFonts w:ascii="Times New Roman" w:hAnsi="Times New Roman"/>
          <w:sz w:val="28"/>
          <w:szCs w:val="28"/>
          <w:u w:val="single"/>
        </w:rPr>
        <w:t>(врач)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Сказка учит нас, друзья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Жить без домика нельзя.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Лисе, зайке, поросенку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 xml:space="preserve">Даже глупому мышонку. </w:t>
      </w:r>
    </w:p>
    <w:p w:rsidR="00416FBB" w:rsidRPr="0060525E" w:rsidRDefault="00416FBB" w:rsidP="0080642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Ох, как нужно крепкий… дом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12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  <w:u w:val="single"/>
        </w:rPr>
        <w:t xml:space="preserve">Это право на … </w:t>
      </w:r>
      <w:r w:rsidRPr="0060525E">
        <w:rPr>
          <w:rFonts w:ascii="Times New Roman" w:hAnsi="Times New Roman"/>
          <w:sz w:val="28"/>
          <w:szCs w:val="28"/>
          <w:u w:val="single"/>
        </w:rPr>
        <w:t>(жильё)</w:t>
      </w:r>
    </w:p>
    <w:p w:rsidR="00416FBB" w:rsidRPr="0060525E" w:rsidRDefault="00416FBB" w:rsidP="009F5B5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Знают дети, чтобы быть</w:t>
      </w:r>
    </w:p>
    <w:p w:rsidR="00416FBB" w:rsidRPr="0060525E" w:rsidRDefault="00416FBB" w:rsidP="009F5B5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 xml:space="preserve">здоровыми и крепкими </w:t>
      </w:r>
    </w:p>
    <w:p w:rsidR="00416FBB" w:rsidRPr="0060525E" w:rsidRDefault="00416FBB" w:rsidP="009F5B5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</w:rPr>
      </w:pPr>
      <w:r w:rsidRPr="0060525E">
        <w:rPr>
          <w:rFonts w:ascii="Times New Roman" w:hAnsi="Times New Roman"/>
          <w:i/>
          <w:sz w:val="28"/>
          <w:szCs w:val="28"/>
        </w:rPr>
        <w:t>нужно есть полезные….  (продукты)</w:t>
      </w:r>
    </w:p>
    <w:p w:rsidR="00416FBB" w:rsidRPr="0060525E" w:rsidRDefault="00416FBB" w:rsidP="009F5B5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sz w:val="28"/>
          <w:szCs w:val="28"/>
          <w:u w:val="single"/>
        </w:rPr>
      </w:pPr>
      <w:r w:rsidRPr="0060525E">
        <w:rPr>
          <w:rFonts w:ascii="Times New Roman" w:hAnsi="Times New Roman"/>
          <w:i/>
          <w:sz w:val="28"/>
          <w:szCs w:val="28"/>
          <w:u w:val="single"/>
        </w:rPr>
        <w:t>это право на полноценное питание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120"/>
        <w:rPr>
          <w:rFonts w:ascii="Times New Roman" w:hAnsi="Times New Roman"/>
          <w:sz w:val="28"/>
          <w:szCs w:val="28"/>
        </w:rPr>
      </w:pPr>
      <w:r w:rsidRPr="0060525E">
        <w:rPr>
          <w:rFonts w:ascii="Times New Roman" w:hAnsi="Times New Roman"/>
          <w:sz w:val="28"/>
          <w:szCs w:val="28"/>
        </w:rPr>
        <w:t>Посмотрите , ребята у нас из прав получился домик. Только чего то не хватает правильно крыши. Вот какой у нас получился домик из прав. Но для того чтобы не нарушались ваши права то вы ребята должны соблюдать не которое свои обязанности. И сейчас мы с вами составим цветок из обязанностей. (дети по очереди берут лепесток и объясняют значение картинки). Вы сегодня молодцы и я думаю что вы хорошо запомнили свои права и поэтому я хочу вручить вам медали «знаток своих прав» (воспитатель вручает медали).</w:t>
      </w:r>
    </w:p>
    <w:p w:rsidR="00416FBB" w:rsidRPr="0060525E" w:rsidRDefault="00416FBB" w:rsidP="00AE49E2">
      <w:pPr>
        <w:widowControl w:val="0"/>
        <w:autoSpaceDE w:val="0"/>
        <w:autoSpaceDN w:val="0"/>
        <w:adjustRightInd w:val="0"/>
        <w:spacing w:after="120"/>
        <w:rPr>
          <w:rFonts w:ascii="Times New Roman" w:hAnsi="Times New Roman"/>
          <w:sz w:val="28"/>
          <w:szCs w:val="28"/>
          <w:u w:val="single"/>
        </w:rPr>
      </w:pPr>
      <w:r w:rsidRPr="0060525E">
        <w:rPr>
          <w:rFonts w:ascii="Times New Roman" w:hAnsi="Times New Roman"/>
          <w:sz w:val="28"/>
          <w:szCs w:val="28"/>
          <w:u w:val="single"/>
        </w:rPr>
        <w:t xml:space="preserve"> </w:t>
      </w:r>
    </w:p>
    <w:sectPr w:rsidR="00416FBB" w:rsidRPr="0060525E" w:rsidSect="006B6520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45F5"/>
    <w:rsid w:val="000025CE"/>
    <w:rsid w:val="002E2226"/>
    <w:rsid w:val="003D45F5"/>
    <w:rsid w:val="00416FBB"/>
    <w:rsid w:val="005A7C73"/>
    <w:rsid w:val="005E4B50"/>
    <w:rsid w:val="0060525E"/>
    <w:rsid w:val="006B6520"/>
    <w:rsid w:val="007179CC"/>
    <w:rsid w:val="007C0B22"/>
    <w:rsid w:val="00806426"/>
    <w:rsid w:val="008E5335"/>
    <w:rsid w:val="009B38C4"/>
    <w:rsid w:val="009C4796"/>
    <w:rsid w:val="009F5B58"/>
    <w:rsid w:val="00AE49E2"/>
    <w:rsid w:val="00B24A66"/>
    <w:rsid w:val="00DA0386"/>
    <w:rsid w:val="00E208F7"/>
    <w:rsid w:val="00E53C80"/>
    <w:rsid w:val="00EF5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5F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108</TotalTime>
  <Pages>3</Pages>
  <Words>964</Words>
  <Characters>5500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dcterms:created xsi:type="dcterms:W3CDTF">2023-02-10T09:16:00Z</dcterms:created>
  <dcterms:modified xsi:type="dcterms:W3CDTF">2016-02-17T11:39:00Z</dcterms:modified>
</cp:coreProperties>
</file>