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B7" w:rsidRPr="001E68F8" w:rsidRDefault="007C0AB7" w:rsidP="004810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ЭКОЛОГИЧЕСКИЙ ПРОЕКТ</w:t>
      </w:r>
      <w:r w:rsidRPr="001E68F8">
        <w:rPr>
          <w:rFonts w:ascii="Times New Roman" w:hAnsi="Times New Roman"/>
          <w:b/>
          <w:sz w:val="24"/>
          <w:szCs w:val="24"/>
        </w:rPr>
        <w:br/>
        <w:t>«Чудо – песочница»</w:t>
      </w:r>
    </w:p>
    <w:p w:rsidR="007C0AB7" w:rsidRPr="001E68F8" w:rsidRDefault="007C0AB7" w:rsidP="0048104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(для детей 2 младшей группы детского сада</w:t>
      </w:r>
      <w:r>
        <w:rPr>
          <w:rFonts w:ascii="Times New Roman" w:hAnsi="Times New Roman"/>
          <w:sz w:val="24"/>
          <w:szCs w:val="24"/>
        </w:rPr>
        <w:t xml:space="preserve"> 3-4 лет</w:t>
      </w:r>
      <w:r w:rsidRPr="001E68F8">
        <w:rPr>
          <w:rFonts w:ascii="Times New Roman" w:hAnsi="Times New Roman"/>
          <w:sz w:val="24"/>
          <w:szCs w:val="24"/>
        </w:rPr>
        <w:t>)</w:t>
      </w:r>
    </w:p>
    <w:p w:rsidR="007C0AB7" w:rsidRPr="001E68F8" w:rsidRDefault="007C0AB7" w:rsidP="0048104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C0AB7" w:rsidRPr="001E68F8" w:rsidRDefault="007C0AB7" w:rsidP="00481040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1E68F8">
        <w:rPr>
          <w:rFonts w:ascii="Times New Roman" w:hAnsi="Times New Roman"/>
          <w:i/>
          <w:sz w:val="24"/>
          <w:szCs w:val="24"/>
        </w:rPr>
        <w:t>Гусарова А</w:t>
      </w:r>
      <w:r>
        <w:rPr>
          <w:rFonts w:ascii="Times New Roman" w:hAnsi="Times New Roman"/>
          <w:i/>
          <w:sz w:val="24"/>
          <w:szCs w:val="24"/>
        </w:rPr>
        <w:t>нна Михайловна</w:t>
      </w:r>
      <w:r w:rsidRPr="001E68F8">
        <w:rPr>
          <w:rFonts w:ascii="Times New Roman" w:hAnsi="Times New Roman"/>
          <w:i/>
          <w:sz w:val="24"/>
          <w:szCs w:val="24"/>
        </w:rPr>
        <w:t>.</w:t>
      </w:r>
    </w:p>
    <w:p w:rsidR="007C0AB7" w:rsidRDefault="007C0AB7" w:rsidP="00481040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1E68F8">
        <w:rPr>
          <w:rFonts w:ascii="Times New Roman" w:hAnsi="Times New Roman"/>
          <w:i/>
          <w:sz w:val="24"/>
          <w:szCs w:val="24"/>
        </w:rPr>
        <w:t xml:space="preserve">педагог-психолог </w:t>
      </w:r>
      <w:r w:rsidRPr="001E68F8">
        <w:rPr>
          <w:rFonts w:ascii="Times New Roman" w:hAnsi="Times New Roman"/>
          <w:i/>
          <w:sz w:val="24"/>
          <w:szCs w:val="24"/>
        </w:rPr>
        <w:br/>
        <w:t>Детского сада №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1E68F8">
        <w:rPr>
          <w:rFonts w:ascii="Times New Roman" w:hAnsi="Times New Roman"/>
          <w:i/>
          <w:sz w:val="24"/>
          <w:szCs w:val="24"/>
        </w:rPr>
        <w:t>47 ОАО «РЖД»</w:t>
      </w:r>
    </w:p>
    <w:p w:rsidR="007C0AB7" w:rsidRPr="001E68F8" w:rsidRDefault="007C0AB7" w:rsidP="00481040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г. Александрова Владимирской области</w:t>
      </w:r>
    </w:p>
    <w:p w:rsidR="007C0AB7" w:rsidRPr="001E68F8" w:rsidRDefault="007C0AB7" w:rsidP="00481040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</w:p>
    <w:p w:rsidR="007C0AB7" w:rsidRPr="001E68F8" w:rsidRDefault="007C0AB7" w:rsidP="00481040">
      <w:pPr>
        <w:ind w:firstLine="708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Песочная терапия - метод, используемый для нормализации эмоционального состояния ребенка, коррекции негативных эмоций и всестороннего психического развития детей с помощью воздействия на мелкую моторику рук.</w:t>
      </w:r>
    </w:p>
    <w:p w:rsidR="007C0AB7" w:rsidRPr="001E68F8" w:rsidRDefault="007C0AB7" w:rsidP="0048104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bCs/>
          <w:sz w:val="24"/>
          <w:szCs w:val="24"/>
        </w:rPr>
        <w:t>Тип проекта</w:t>
      </w:r>
      <w:r w:rsidRPr="001E68F8">
        <w:rPr>
          <w:rFonts w:ascii="Times New Roman" w:hAnsi="Times New Roman"/>
          <w:b/>
          <w:sz w:val="24"/>
          <w:szCs w:val="24"/>
        </w:rPr>
        <w:t>:</w:t>
      </w:r>
    </w:p>
    <w:p w:rsidR="007C0AB7" w:rsidRPr="001E68F8" w:rsidRDefault="007C0AB7" w:rsidP="00481040">
      <w:pPr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доминирующей деятельности – </w:t>
      </w:r>
      <w:r w:rsidRPr="001E68F8">
        <w:rPr>
          <w:rFonts w:ascii="Times New Roman" w:hAnsi="Times New Roman"/>
          <w:sz w:val="24"/>
          <w:szCs w:val="24"/>
        </w:rPr>
        <w:t>познавательно-исследовательский;</w:t>
      </w:r>
    </w:p>
    <w:p w:rsidR="007C0AB7" w:rsidRPr="001E68F8" w:rsidRDefault="007C0AB7" w:rsidP="00481040">
      <w:pPr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по продолжитель</w:t>
      </w:r>
      <w:r>
        <w:rPr>
          <w:rFonts w:ascii="Times New Roman" w:hAnsi="Times New Roman"/>
          <w:sz w:val="24"/>
          <w:szCs w:val="24"/>
        </w:rPr>
        <w:t>ности – краткосрочный (цикл из 3</w:t>
      </w:r>
      <w:r w:rsidRPr="001E68F8">
        <w:rPr>
          <w:rFonts w:ascii="Times New Roman" w:hAnsi="Times New Roman"/>
          <w:sz w:val="24"/>
          <w:szCs w:val="24"/>
        </w:rPr>
        <w:t xml:space="preserve"> занятий);</w:t>
      </w:r>
    </w:p>
    <w:p w:rsidR="007C0AB7" w:rsidRPr="001E68F8" w:rsidRDefault="007C0AB7" w:rsidP="0048104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по количеству участников – групповой.</w:t>
      </w:r>
    </w:p>
    <w:p w:rsidR="007C0AB7" w:rsidRPr="001E68F8" w:rsidRDefault="007C0AB7" w:rsidP="00481040">
      <w:pPr>
        <w:ind w:firstLine="708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Цель:</w:t>
      </w:r>
      <w:r w:rsidRPr="001E68F8">
        <w:rPr>
          <w:rFonts w:ascii="Times New Roman" w:hAnsi="Times New Roman"/>
          <w:sz w:val="24"/>
          <w:szCs w:val="24"/>
        </w:rPr>
        <w:t xml:space="preserve"> Обеспечение психологического комфорта детей; знакомство их со свойствами природных материалов; создание условий для реализации потребности детей в экспериментировании с песком.</w:t>
      </w:r>
    </w:p>
    <w:p w:rsidR="007C0AB7" w:rsidRPr="001E68F8" w:rsidRDefault="007C0AB7" w:rsidP="0048104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Задачи: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снятие эмоционального напряжения через развитие тактильной чувствительности и воздействие на  мелкую моторику рук;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 xml:space="preserve">формирование у детей представления об окружающем мире; 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развитие восприятия, памяти, внимания, речи, творческого мышления, воображения и навыков самоконтроля;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обогащение чувственного опыта ребёнка;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знакомство детей со свойствами песка и воды</w:t>
      </w:r>
      <w:r w:rsidRPr="001E68F8">
        <w:rPr>
          <w:rFonts w:ascii="Times New Roman" w:hAnsi="Times New Roman"/>
          <w:i/>
          <w:iCs/>
          <w:sz w:val="24"/>
          <w:szCs w:val="24"/>
        </w:rPr>
        <w:t>;</w:t>
      </w:r>
      <w:r w:rsidRPr="001E68F8">
        <w:rPr>
          <w:rFonts w:ascii="Times New Roman" w:hAnsi="Times New Roman"/>
          <w:sz w:val="24"/>
          <w:szCs w:val="24"/>
        </w:rPr>
        <w:t xml:space="preserve"> 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воспитание аккуратности в обращении с песком;</w:t>
      </w:r>
    </w:p>
    <w:p w:rsidR="007C0AB7" w:rsidRPr="001E68F8" w:rsidRDefault="007C0AB7" w:rsidP="00481040">
      <w:pPr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формирование умения играть в группе сверстников;</w:t>
      </w:r>
    </w:p>
    <w:p w:rsidR="007C0AB7" w:rsidRPr="001E68F8" w:rsidRDefault="007C0AB7" w:rsidP="00481040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знакомство с правилами игры в песочнице.</w:t>
      </w:r>
    </w:p>
    <w:p w:rsidR="007C0AB7" w:rsidRPr="009E788F" w:rsidRDefault="007C0AB7" w:rsidP="0048104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9E788F">
        <w:rPr>
          <w:rFonts w:ascii="Times New Roman" w:hAnsi="Times New Roman"/>
          <w:b/>
          <w:sz w:val="24"/>
          <w:szCs w:val="24"/>
        </w:rPr>
        <w:t>Основные этапы реализации проекта:</w:t>
      </w:r>
    </w:p>
    <w:p w:rsidR="007C0AB7" w:rsidRPr="009E788F" w:rsidRDefault="007C0AB7" w:rsidP="00481040">
      <w:pPr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9E788F">
        <w:rPr>
          <w:rFonts w:ascii="Times New Roman" w:hAnsi="Times New Roman"/>
          <w:bCs/>
          <w:sz w:val="24"/>
          <w:szCs w:val="24"/>
        </w:rPr>
        <w:t>Подготовительный</w:t>
      </w:r>
      <w:r w:rsidRPr="009E788F">
        <w:rPr>
          <w:rFonts w:ascii="Times New Roman" w:hAnsi="Times New Roman"/>
          <w:sz w:val="24"/>
          <w:szCs w:val="24"/>
        </w:rPr>
        <w:t xml:space="preserve"> (определение цели и задач, сбор информации и определение методов работы);</w:t>
      </w:r>
    </w:p>
    <w:p w:rsidR="007C0AB7" w:rsidRPr="009E788F" w:rsidRDefault="007C0AB7" w:rsidP="00481040">
      <w:pPr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9E788F">
        <w:rPr>
          <w:rFonts w:ascii="Times New Roman" w:hAnsi="Times New Roman"/>
          <w:bCs/>
          <w:sz w:val="24"/>
          <w:szCs w:val="24"/>
        </w:rPr>
        <w:t>Основной</w:t>
      </w:r>
      <w:r w:rsidRPr="009E788F">
        <w:rPr>
          <w:rFonts w:ascii="Times New Roman" w:hAnsi="Times New Roman"/>
          <w:sz w:val="24"/>
          <w:szCs w:val="24"/>
        </w:rPr>
        <w:t xml:space="preserve"> (работа с детьми);</w:t>
      </w:r>
    </w:p>
    <w:p w:rsidR="007C0AB7" w:rsidRPr="009E788F" w:rsidRDefault="007C0AB7" w:rsidP="00481040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9E788F">
        <w:rPr>
          <w:rFonts w:ascii="Times New Roman" w:hAnsi="Times New Roman"/>
          <w:bCs/>
          <w:sz w:val="24"/>
          <w:szCs w:val="24"/>
        </w:rPr>
        <w:t xml:space="preserve">Заключительный </w:t>
      </w:r>
      <w:r w:rsidRPr="009E788F">
        <w:rPr>
          <w:rFonts w:ascii="Times New Roman" w:hAnsi="Times New Roman"/>
          <w:sz w:val="24"/>
          <w:szCs w:val="24"/>
        </w:rPr>
        <w:t xml:space="preserve">(оценка эффективности проекта, презентация проекта). </w:t>
      </w:r>
    </w:p>
    <w:p w:rsidR="007C0AB7" w:rsidRPr="009E788F" w:rsidRDefault="007C0AB7" w:rsidP="00481040">
      <w:pPr>
        <w:spacing w:after="0"/>
        <w:ind w:firstLine="708"/>
        <w:rPr>
          <w:rFonts w:ascii="Times New Roman" w:hAnsi="Times New Roman"/>
          <w:b/>
          <w:sz w:val="24"/>
          <w:szCs w:val="24"/>
        </w:rPr>
      </w:pPr>
      <w:r w:rsidRPr="009E788F">
        <w:rPr>
          <w:rFonts w:ascii="Times New Roman" w:hAnsi="Times New Roman"/>
          <w:b/>
          <w:sz w:val="24"/>
          <w:szCs w:val="24"/>
        </w:rPr>
        <w:t>План занятий</w:t>
      </w:r>
    </w:p>
    <w:p w:rsidR="007C0AB7" w:rsidRPr="001E68F8" w:rsidRDefault="007C0AB7" w:rsidP="00481040">
      <w:p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b/>
          <w:bCs/>
          <w:sz w:val="24"/>
          <w:szCs w:val="24"/>
        </w:rPr>
        <w:t xml:space="preserve">1 занятие: </w:t>
      </w:r>
      <w:r w:rsidRPr="001E68F8">
        <w:rPr>
          <w:rFonts w:ascii="Times New Roman" w:hAnsi="Times New Roman"/>
          <w:sz w:val="24"/>
          <w:szCs w:val="24"/>
        </w:rPr>
        <w:t>Игры с сухим песком;</w:t>
      </w:r>
    </w:p>
    <w:p w:rsidR="007C0AB7" w:rsidRPr="001E68F8" w:rsidRDefault="007C0AB7" w:rsidP="00481040">
      <w:p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b/>
          <w:bCs/>
          <w:sz w:val="24"/>
          <w:szCs w:val="24"/>
        </w:rPr>
        <w:t xml:space="preserve">2 занятие: </w:t>
      </w:r>
      <w:r w:rsidRPr="001E68F8">
        <w:rPr>
          <w:rFonts w:ascii="Times New Roman" w:hAnsi="Times New Roman"/>
          <w:sz w:val="24"/>
          <w:szCs w:val="24"/>
        </w:rPr>
        <w:t>Игры с мокрым песком;</w:t>
      </w:r>
    </w:p>
    <w:p w:rsidR="007C0AB7" w:rsidRPr="001E68F8" w:rsidRDefault="007C0AB7" w:rsidP="00481040">
      <w:pPr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b/>
          <w:bCs/>
          <w:sz w:val="24"/>
          <w:szCs w:val="24"/>
        </w:rPr>
        <w:t xml:space="preserve">3 занятие: </w:t>
      </w:r>
      <w:r w:rsidRPr="001E68F8">
        <w:rPr>
          <w:rFonts w:ascii="Times New Roman" w:hAnsi="Times New Roman"/>
          <w:sz w:val="24"/>
          <w:szCs w:val="24"/>
        </w:rPr>
        <w:t>Игры с песком и водой.</w:t>
      </w:r>
    </w:p>
    <w:p w:rsidR="007C0AB7" w:rsidRPr="001E68F8" w:rsidRDefault="007C0AB7" w:rsidP="004810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Игры с сухим песком</w:t>
      </w:r>
    </w:p>
    <w:p w:rsidR="007C0AB7" w:rsidRPr="001E68F8" w:rsidRDefault="007C0AB7" w:rsidP="00481040">
      <w:pPr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Познакомимся с песочком (дети трогают песок, гладят, ощупывают, привыкают к ощущениям).</w:t>
      </w:r>
    </w:p>
    <w:p w:rsidR="007C0AB7" w:rsidRPr="001E68F8" w:rsidRDefault="007C0AB7" w:rsidP="00481040">
      <w:pPr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Упражнение «Как идет…?» (ребята показывают на поверхности песка как ходит слон, прыгает зайка, бежит мышка, крадётся лиса, ползёт змейка, роет землю крот, и др.)</w:t>
      </w:r>
    </w:p>
    <w:p w:rsidR="007C0AB7" w:rsidRPr="001E68F8" w:rsidRDefault="007C0AB7" w:rsidP="00481040">
      <w:pPr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Игра  «Расскажи песочку». (Психолог «рисует» пальцем на спине ребенка геометрическую фигуру, которую он затем должен изобразить на песке).</w:t>
      </w:r>
    </w:p>
    <w:p w:rsidR="007C0AB7" w:rsidRPr="001E68F8" w:rsidRDefault="007C0AB7" w:rsidP="00481040">
      <w:pPr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Игра «Отыщи сокровище». (Дети закапывают в песок бусины, камешки, и др. мелкие предметы, а затем отыскивают их).</w:t>
      </w:r>
    </w:p>
    <w:p w:rsidR="007C0AB7" w:rsidRPr="001E68F8" w:rsidRDefault="007C0AB7" w:rsidP="00481040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Рисование сухим песком на подносе (песок насыпается в бумажный кулек, внизу которого оставляется отверстие, пользуясь которым, ребенок сыпет песок тонкой струйкой и создает изображение).</w:t>
      </w:r>
    </w:p>
    <w:p w:rsidR="007C0AB7" w:rsidRPr="001E68F8" w:rsidRDefault="007C0AB7" w:rsidP="001E68F8">
      <w:pPr>
        <w:jc w:val="center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Игры с мокрым песком</w:t>
      </w:r>
    </w:p>
    <w:p w:rsidR="007C0AB7" w:rsidRPr="001E68F8" w:rsidRDefault="007C0AB7" w:rsidP="001E68F8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Игра «Отпечатки наших рук» (дети учатся создавать отпечатками ладоней, кулачков, костяшками пальцев, рёбрами ладоней всевозможные узоры на поверхности песка.</w:t>
      </w:r>
    </w:p>
    <w:p w:rsidR="007C0AB7" w:rsidRPr="001E68F8" w:rsidRDefault="007C0AB7" w:rsidP="001E68F8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Эксперимент « Следы на мокром песке» (дети имитируют следы человека, зайчика, мышки, змеи на мокром песке).</w:t>
      </w:r>
    </w:p>
    <w:p w:rsidR="007C0AB7" w:rsidRPr="001E68F8" w:rsidRDefault="007C0AB7" w:rsidP="001E68F8">
      <w:pPr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Игра «Украсим горку из песка» (дети лепят горку из мокрого песка и украшают ее различными мелкими предметами).</w:t>
      </w:r>
    </w:p>
    <w:p w:rsidR="007C0AB7" w:rsidRPr="001E68F8" w:rsidRDefault="007C0AB7" w:rsidP="001E68F8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Упражнение «Рисование палочкой» (на ровной поверхности мокрого песка дети создают рисунки с помощью палочки).</w:t>
      </w:r>
    </w:p>
    <w:p w:rsidR="007C0AB7" w:rsidRPr="001E68F8" w:rsidRDefault="007C0AB7" w:rsidP="001E68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Игры с песком и водой</w:t>
      </w:r>
    </w:p>
    <w:p w:rsidR="007C0AB7" w:rsidRPr="001E68F8" w:rsidRDefault="007C0AB7" w:rsidP="001E68F8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Игра – забава «Круги на воде и пузырьки» (психолог предлагает детям подуть на воду и понаблюдать, как расходятся по ней круги, затем дает каждому ребенку соломинку и предлагает подуть через нее, опустив в воду).</w:t>
      </w:r>
    </w:p>
    <w:p w:rsidR="007C0AB7" w:rsidRPr="001E68F8" w:rsidRDefault="007C0AB7" w:rsidP="001E68F8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 xml:space="preserve">Опыт «Тонет – не тонет» (детям предлагается емкость с водой и легкие и тяжелые игрушки, которые они погружают в воду, наблюдают, делают выводы с помощью психолога). </w:t>
      </w:r>
    </w:p>
    <w:p w:rsidR="007C0AB7" w:rsidRPr="001E68F8" w:rsidRDefault="007C0AB7" w:rsidP="001E68F8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Опыт с лейкой (дети поливают сухой песок, наблюдают за свойствами воды и песка при их соприкосновении).</w:t>
      </w:r>
    </w:p>
    <w:p w:rsidR="007C0AB7" w:rsidRPr="001E68F8" w:rsidRDefault="007C0AB7" w:rsidP="001E68F8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Опыт «Мокрый – сухой» (дети трогают и учатся различать свойства мокрого и сухого песка).</w:t>
      </w:r>
    </w:p>
    <w:p w:rsidR="007C0AB7" w:rsidRPr="001E68F8" w:rsidRDefault="007C0AB7" w:rsidP="001E68F8">
      <w:pPr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 xml:space="preserve">Развлечение «Угостим куклу Таню» (дети лепят с помощью формочек «пирожные», украшают их и «угощают» куклу). </w:t>
      </w:r>
    </w:p>
    <w:p w:rsidR="007C0AB7" w:rsidRDefault="007C0AB7" w:rsidP="001E68F8">
      <w:pPr>
        <w:spacing w:after="0"/>
        <w:rPr>
          <w:rFonts w:ascii="Times New Roman" w:hAnsi="Times New Roman"/>
          <w:sz w:val="24"/>
          <w:szCs w:val="24"/>
        </w:rPr>
      </w:pPr>
    </w:p>
    <w:p w:rsidR="007C0AB7" w:rsidRPr="001E68F8" w:rsidRDefault="007C0AB7" w:rsidP="001E68F8">
      <w:pPr>
        <w:spacing w:after="0"/>
        <w:ind w:left="708"/>
        <w:rPr>
          <w:rFonts w:ascii="Times New Roman" w:hAnsi="Times New Roman"/>
          <w:b/>
          <w:sz w:val="24"/>
          <w:szCs w:val="24"/>
        </w:rPr>
      </w:pPr>
      <w:r w:rsidRPr="001E68F8">
        <w:rPr>
          <w:rFonts w:ascii="Times New Roman" w:hAnsi="Times New Roman"/>
          <w:b/>
          <w:sz w:val="24"/>
          <w:szCs w:val="24"/>
        </w:rPr>
        <w:t>Список литературы:</w:t>
      </w:r>
    </w:p>
    <w:p w:rsidR="007C0AB7" w:rsidRPr="001E68F8" w:rsidRDefault="007C0AB7" w:rsidP="001E68F8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  <w:shd w:val="clear" w:color="auto" w:fill="F9F9F9"/>
        </w:rPr>
        <w:t xml:space="preserve">Большебратская Э.Э. </w:t>
      </w:r>
      <w:r w:rsidRPr="001E68F8">
        <w:rPr>
          <w:rStyle w:val="Strong"/>
          <w:rFonts w:ascii="Times New Roman" w:hAnsi="Times New Roman"/>
          <w:b w:val="0"/>
          <w:sz w:val="24"/>
          <w:szCs w:val="24"/>
          <w:shd w:val="clear" w:color="auto" w:fill="F9F9F9"/>
        </w:rPr>
        <w:t>Песочная терапия</w:t>
      </w:r>
      <w:r w:rsidRPr="001E68F8">
        <w:rPr>
          <w:rFonts w:ascii="Times New Roman" w:hAnsi="Times New Roman"/>
          <w:b/>
          <w:sz w:val="24"/>
          <w:szCs w:val="24"/>
          <w:shd w:val="clear" w:color="auto" w:fill="F9F9F9"/>
        </w:rPr>
        <w:t>.</w:t>
      </w:r>
      <w:r w:rsidRPr="001E68F8">
        <w:rPr>
          <w:rFonts w:ascii="Times New Roman" w:hAnsi="Times New Roman"/>
          <w:sz w:val="24"/>
          <w:szCs w:val="24"/>
          <w:shd w:val="clear" w:color="auto" w:fill="F9F9F9"/>
        </w:rPr>
        <w:t xml:space="preserve"> - Петропавловск, </w:t>
      </w:r>
      <w:smartTag w:uri="urn:schemas-microsoft-com:office:smarttags" w:element="metricconverter">
        <w:smartTagPr>
          <w:attr w:name="ProductID" w:val="2010 г"/>
        </w:smartTagPr>
        <w:r w:rsidRPr="001E68F8">
          <w:rPr>
            <w:rFonts w:ascii="Times New Roman" w:hAnsi="Times New Roman"/>
            <w:sz w:val="24"/>
            <w:szCs w:val="24"/>
            <w:shd w:val="clear" w:color="auto" w:fill="F9F9F9"/>
          </w:rPr>
          <w:t>2010 г</w:t>
        </w:r>
      </w:smartTag>
      <w:r w:rsidRPr="001E68F8">
        <w:rPr>
          <w:rFonts w:ascii="Times New Roman" w:hAnsi="Times New Roman"/>
          <w:sz w:val="24"/>
          <w:szCs w:val="24"/>
          <w:shd w:val="clear" w:color="auto" w:fill="F9F9F9"/>
        </w:rPr>
        <w:t>.</w:t>
      </w:r>
    </w:p>
    <w:p w:rsidR="007C0AB7" w:rsidRPr="001E68F8" w:rsidRDefault="007C0AB7" w:rsidP="001E68F8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Горькова Л.Г., Кочергина А.В., Обухова Л.</w:t>
      </w:r>
      <w:r w:rsidRPr="001E68F8">
        <w:rPr>
          <w:rFonts w:ascii="Times New Roman" w:hAnsi="Times New Roman"/>
          <w:sz w:val="24"/>
          <w:szCs w:val="24"/>
        </w:rPr>
        <w:t>А. Сценарий занятий по экологическому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8F8">
        <w:rPr>
          <w:rFonts w:ascii="Times New Roman" w:hAnsi="Times New Roman"/>
          <w:sz w:val="24"/>
          <w:szCs w:val="24"/>
        </w:rPr>
        <w:t>воспитанию дошкольников. - М.: ВАКО 2005.</w:t>
      </w:r>
    </w:p>
    <w:p w:rsidR="007C0AB7" w:rsidRDefault="007C0AB7" w:rsidP="001E68F8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 w:rsidRPr="001E68F8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авлова Л.</w:t>
      </w:r>
      <w:r w:rsidRPr="001E68F8">
        <w:rPr>
          <w:rFonts w:ascii="Times New Roman" w:hAnsi="Times New Roman"/>
          <w:sz w:val="24"/>
          <w:szCs w:val="24"/>
        </w:rPr>
        <w:t>Н. Познание окружающего мира детьми третьего года жизни. Методическое пособие. – М.: ТЦ Сфера, 2013. – 144 с.</w:t>
      </w:r>
    </w:p>
    <w:p w:rsidR="007C0AB7" w:rsidRPr="001E68F8" w:rsidRDefault="007C0AB7" w:rsidP="001E68F8"/>
    <w:sectPr w:rsidR="007C0AB7" w:rsidRPr="001E68F8" w:rsidSect="001E6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5152B"/>
    <w:multiLevelType w:val="hybridMultilevel"/>
    <w:tmpl w:val="BD82BB00"/>
    <w:lvl w:ilvl="0" w:tplc="724C6FE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68CE5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A4F08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06D2D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F0D83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6003C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FAFAC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0CE21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E3DD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940B7"/>
    <w:multiLevelType w:val="hybridMultilevel"/>
    <w:tmpl w:val="C17C40B0"/>
    <w:lvl w:ilvl="0" w:tplc="2FF8C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9E419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C02D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4D63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3268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9B22C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4AF4E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061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35AA1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1D1855"/>
    <w:multiLevelType w:val="hybridMultilevel"/>
    <w:tmpl w:val="58623B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F8055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BAFE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4294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94DF3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E03B2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20D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D6EDD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F2337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773DA"/>
    <w:multiLevelType w:val="hybridMultilevel"/>
    <w:tmpl w:val="6D42DFBA"/>
    <w:lvl w:ilvl="0" w:tplc="71FE900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F8055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BAFE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42943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94DF3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E03B2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20D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D6EDD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F2337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B96B74"/>
    <w:multiLevelType w:val="hybridMultilevel"/>
    <w:tmpl w:val="2E3068FC"/>
    <w:lvl w:ilvl="0" w:tplc="2BB64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9225D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2DE6B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DF24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AD6D3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D940F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EEB082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C664A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532B1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17A0434"/>
    <w:multiLevelType w:val="hybridMultilevel"/>
    <w:tmpl w:val="EC401844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6">
    <w:nsid w:val="58201AF0"/>
    <w:multiLevelType w:val="hybridMultilevel"/>
    <w:tmpl w:val="4D1A4F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0A019F5"/>
    <w:multiLevelType w:val="hybridMultilevel"/>
    <w:tmpl w:val="E17A8E4A"/>
    <w:lvl w:ilvl="0" w:tplc="302EC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7CC7C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940FF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0AC08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E9C2E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301C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E225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2188C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3048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35F50BF"/>
    <w:multiLevelType w:val="hybridMultilevel"/>
    <w:tmpl w:val="E6A25A88"/>
    <w:lvl w:ilvl="0" w:tplc="ABD469C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6C90E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C6CCD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329E5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7E9B0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C8D4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94EFB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4654F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9624C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040"/>
    <w:rsid w:val="0000016B"/>
    <w:rsid w:val="000005B6"/>
    <w:rsid w:val="000005EB"/>
    <w:rsid w:val="00000B14"/>
    <w:rsid w:val="00000DAA"/>
    <w:rsid w:val="00000E32"/>
    <w:rsid w:val="00001C4A"/>
    <w:rsid w:val="0000204D"/>
    <w:rsid w:val="000023C2"/>
    <w:rsid w:val="000035C0"/>
    <w:rsid w:val="00004803"/>
    <w:rsid w:val="00004896"/>
    <w:rsid w:val="00004D84"/>
    <w:rsid w:val="0000506A"/>
    <w:rsid w:val="000053CF"/>
    <w:rsid w:val="00005D5B"/>
    <w:rsid w:val="0000689C"/>
    <w:rsid w:val="00006BD5"/>
    <w:rsid w:val="000077CE"/>
    <w:rsid w:val="00007CC3"/>
    <w:rsid w:val="00007DEC"/>
    <w:rsid w:val="0001009D"/>
    <w:rsid w:val="0001037E"/>
    <w:rsid w:val="00010D47"/>
    <w:rsid w:val="0001109B"/>
    <w:rsid w:val="00011449"/>
    <w:rsid w:val="00011CBC"/>
    <w:rsid w:val="00011E46"/>
    <w:rsid w:val="00011EE9"/>
    <w:rsid w:val="00011F66"/>
    <w:rsid w:val="00013282"/>
    <w:rsid w:val="000139BD"/>
    <w:rsid w:val="00013BC2"/>
    <w:rsid w:val="00013ECB"/>
    <w:rsid w:val="000144F4"/>
    <w:rsid w:val="000150B2"/>
    <w:rsid w:val="000154B5"/>
    <w:rsid w:val="00015C8D"/>
    <w:rsid w:val="00015E33"/>
    <w:rsid w:val="0001643C"/>
    <w:rsid w:val="00016789"/>
    <w:rsid w:val="00016B94"/>
    <w:rsid w:val="00016E2C"/>
    <w:rsid w:val="0001773C"/>
    <w:rsid w:val="000179FD"/>
    <w:rsid w:val="0002027E"/>
    <w:rsid w:val="00020785"/>
    <w:rsid w:val="00021760"/>
    <w:rsid w:val="00021CAA"/>
    <w:rsid w:val="00021D91"/>
    <w:rsid w:val="0002209C"/>
    <w:rsid w:val="0002257E"/>
    <w:rsid w:val="000233AB"/>
    <w:rsid w:val="0002530B"/>
    <w:rsid w:val="000254C5"/>
    <w:rsid w:val="000258A7"/>
    <w:rsid w:val="00025F47"/>
    <w:rsid w:val="000269D7"/>
    <w:rsid w:val="00026CA7"/>
    <w:rsid w:val="00026CE3"/>
    <w:rsid w:val="00027040"/>
    <w:rsid w:val="00027705"/>
    <w:rsid w:val="0002777B"/>
    <w:rsid w:val="000301E8"/>
    <w:rsid w:val="000303FC"/>
    <w:rsid w:val="000309DB"/>
    <w:rsid w:val="000312D4"/>
    <w:rsid w:val="000313B1"/>
    <w:rsid w:val="0003160E"/>
    <w:rsid w:val="0003176F"/>
    <w:rsid w:val="00031813"/>
    <w:rsid w:val="00031C52"/>
    <w:rsid w:val="00031E18"/>
    <w:rsid w:val="000320A9"/>
    <w:rsid w:val="00032563"/>
    <w:rsid w:val="0003288D"/>
    <w:rsid w:val="00032954"/>
    <w:rsid w:val="00032AD2"/>
    <w:rsid w:val="0003315E"/>
    <w:rsid w:val="00033476"/>
    <w:rsid w:val="000334DC"/>
    <w:rsid w:val="000337E3"/>
    <w:rsid w:val="00034114"/>
    <w:rsid w:val="000343B8"/>
    <w:rsid w:val="00035551"/>
    <w:rsid w:val="00035AF9"/>
    <w:rsid w:val="000365F0"/>
    <w:rsid w:val="0003740B"/>
    <w:rsid w:val="0003751A"/>
    <w:rsid w:val="00037821"/>
    <w:rsid w:val="00037BBE"/>
    <w:rsid w:val="00037EAD"/>
    <w:rsid w:val="00040003"/>
    <w:rsid w:val="00041066"/>
    <w:rsid w:val="0004178B"/>
    <w:rsid w:val="00041BA4"/>
    <w:rsid w:val="00041F78"/>
    <w:rsid w:val="00042064"/>
    <w:rsid w:val="00042463"/>
    <w:rsid w:val="00042733"/>
    <w:rsid w:val="00043B33"/>
    <w:rsid w:val="00043F35"/>
    <w:rsid w:val="0004433A"/>
    <w:rsid w:val="00044CEB"/>
    <w:rsid w:val="00044DE9"/>
    <w:rsid w:val="00045F41"/>
    <w:rsid w:val="000477AD"/>
    <w:rsid w:val="00047ADF"/>
    <w:rsid w:val="000514C5"/>
    <w:rsid w:val="00051F79"/>
    <w:rsid w:val="00052093"/>
    <w:rsid w:val="00052470"/>
    <w:rsid w:val="000524CD"/>
    <w:rsid w:val="00052FF6"/>
    <w:rsid w:val="0005392B"/>
    <w:rsid w:val="00053B91"/>
    <w:rsid w:val="00053FD8"/>
    <w:rsid w:val="00054DC9"/>
    <w:rsid w:val="00055703"/>
    <w:rsid w:val="00055DD9"/>
    <w:rsid w:val="0005674C"/>
    <w:rsid w:val="00056B0F"/>
    <w:rsid w:val="00056BBC"/>
    <w:rsid w:val="00057595"/>
    <w:rsid w:val="00057690"/>
    <w:rsid w:val="00060280"/>
    <w:rsid w:val="000606F4"/>
    <w:rsid w:val="00061556"/>
    <w:rsid w:val="00061968"/>
    <w:rsid w:val="00061A21"/>
    <w:rsid w:val="00062254"/>
    <w:rsid w:val="0006228F"/>
    <w:rsid w:val="00062C71"/>
    <w:rsid w:val="0006304F"/>
    <w:rsid w:val="0006321F"/>
    <w:rsid w:val="00063415"/>
    <w:rsid w:val="00063570"/>
    <w:rsid w:val="00063572"/>
    <w:rsid w:val="00063D2B"/>
    <w:rsid w:val="00064A90"/>
    <w:rsid w:val="00064C78"/>
    <w:rsid w:val="00065BA8"/>
    <w:rsid w:val="00065BF3"/>
    <w:rsid w:val="000668A6"/>
    <w:rsid w:val="00066916"/>
    <w:rsid w:val="000669F0"/>
    <w:rsid w:val="00067058"/>
    <w:rsid w:val="000670FC"/>
    <w:rsid w:val="0006724C"/>
    <w:rsid w:val="000674CD"/>
    <w:rsid w:val="000674DE"/>
    <w:rsid w:val="0006766A"/>
    <w:rsid w:val="00067D23"/>
    <w:rsid w:val="00067F6F"/>
    <w:rsid w:val="0007015A"/>
    <w:rsid w:val="000709E4"/>
    <w:rsid w:val="000711C6"/>
    <w:rsid w:val="000714C4"/>
    <w:rsid w:val="00071556"/>
    <w:rsid w:val="00071E64"/>
    <w:rsid w:val="0007213C"/>
    <w:rsid w:val="00072293"/>
    <w:rsid w:val="00072CAF"/>
    <w:rsid w:val="000733ED"/>
    <w:rsid w:val="0007349D"/>
    <w:rsid w:val="0007358E"/>
    <w:rsid w:val="00073726"/>
    <w:rsid w:val="00073807"/>
    <w:rsid w:val="000741BD"/>
    <w:rsid w:val="00074280"/>
    <w:rsid w:val="000742F2"/>
    <w:rsid w:val="000742F8"/>
    <w:rsid w:val="00074E76"/>
    <w:rsid w:val="0007530A"/>
    <w:rsid w:val="0007544A"/>
    <w:rsid w:val="00075896"/>
    <w:rsid w:val="00075B69"/>
    <w:rsid w:val="000761A0"/>
    <w:rsid w:val="0007669F"/>
    <w:rsid w:val="000766E7"/>
    <w:rsid w:val="00076A4E"/>
    <w:rsid w:val="00076B64"/>
    <w:rsid w:val="00076EE6"/>
    <w:rsid w:val="00076EFF"/>
    <w:rsid w:val="000775D0"/>
    <w:rsid w:val="000778C9"/>
    <w:rsid w:val="00077B0B"/>
    <w:rsid w:val="00077B4A"/>
    <w:rsid w:val="00077DCE"/>
    <w:rsid w:val="00077ED6"/>
    <w:rsid w:val="00080306"/>
    <w:rsid w:val="00080CFA"/>
    <w:rsid w:val="000810BA"/>
    <w:rsid w:val="0008135B"/>
    <w:rsid w:val="0008191E"/>
    <w:rsid w:val="00081A05"/>
    <w:rsid w:val="00081B5A"/>
    <w:rsid w:val="00081E04"/>
    <w:rsid w:val="00082407"/>
    <w:rsid w:val="0008249A"/>
    <w:rsid w:val="00082B2E"/>
    <w:rsid w:val="00082CBD"/>
    <w:rsid w:val="000832AD"/>
    <w:rsid w:val="00084270"/>
    <w:rsid w:val="00084889"/>
    <w:rsid w:val="00084A66"/>
    <w:rsid w:val="00084A91"/>
    <w:rsid w:val="0008505F"/>
    <w:rsid w:val="000859EA"/>
    <w:rsid w:val="00085B02"/>
    <w:rsid w:val="00085DB9"/>
    <w:rsid w:val="00086373"/>
    <w:rsid w:val="0008680C"/>
    <w:rsid w:val="00086A06"/>
    <w:rsid w:val="000872D4"/>
    <w:rsid w:val="00087AFB"/>
    <w:rsid w:val="00087B03"/>
    <w:rsid w:val="00090025"/>
    <w:rsid w:val="00090A2B"/>
    <w:rsid w:val="000913CA"/>
    <w:rsid w:val="00092C99"/>
    <w:rsid w:val="00092F0E"/>
    <w:rsid w:val="00092F5B"/>
    <w:rsid w:val="00093AC1"/>
    <w:rsid w:val="000940AC"/>
    <w:rsid w:val="00094B24"/>
    <w:rsid w:val="00094EE7"/>
    <w:rsid w:val="0009574C"/>
    <w:rsid w:val="00095F1B"/>
    <w:rsid w:val="00095FCB"/>
    <w:rsid w:val="000961F2"/>
    <w:rsid w:val="0009620B"/>
    <w:rsid w:val="00096317"/>
    <w:rsid w:val="00096496"/>
    <w:rsid w:val="000971F1"/>
    <w:rsid w:val="00097262"/>
    <w:rsid w:val="00097EEA"/>
    <w:rsid w:val="000A00BC"/>
    <w:rsid w:val="000A01F3"/>
    <w:rsid w:val="000A02E6"/>
    <w:rsid w:val="000A13E9"/>
    <w:rsid w:val="000A1DCB"/>
    <w:rsid w:val="000A2639"/>
    <w:rsid w:val="000A2644"/>
    <w:rsid w:val="000A2652"/>
    <w:rsid w:val="000A3119"/>
    <w:rsid w:val="000A3859"/>
    <w:rsid w:val="000A3D7B"/>
    <w:rsid w:val="000A4488"/>
    <w:rsid w:val="000A4B3A"/>
    <w:rsid w:val="000A4BB5"/>
    <w:rsid w:val="000A5DAB"/>
    <w:rsid w:val="000A5F18"/>
    <w:rsid w:val="000A608E"/>
    <w:rsid w:val="000A6DFF"/>
    <w:rsid w:val="000A7349"/>
    <w:rsid w:val="000A7498"/>
    <w:rsid w:val="000A77F0"/>
    <w:rsid w:val="000A7F85"/>
    <w:rsid w:val="000B059D"/>
    <w:rsid w:val="000B1A1F"/>
    <w:rsid w:val="000B1F81"/>
    <w:rsid w:val="000B208A"/>
    <w:rsid w:val="000B2B94"/>
    <w:rsid w:val="000B2D99"/>
    <w:rsid w:val="000B2E8D"/>
    <w:rsid w:val="000B37FC"/>
    <w:rsid w:val="000B45D7"/>
    <w:rsid w:val="000B4B49"/>
    <w:rsid w:val="000B4CAF"/>
    <w:rsid w:val="000B506D"/>
    <w:rsid w:val="000B519C"/>
    <w:rsid w:val="000B57EF"/>
    <w:rsid w:val="000B5A8D"/>
    <w:rsid w:val="000B6ECB"/>
    <w:rsid w:val="000B6FF1"/>
    <w:rsid w:val="000B735C"/>
    <w:rsid w:val="000B785A"/>
    <w:rsid w:val="000B7DCB"/>
    <w:rsid w:val="000C0ECF"/>
    <w:rsid w:val="000C0F78"/>
    <w:rsid w:val="000C1116"/>
    <w:rsid w:val="000C13DD"/>
    <w:rsid w:val="000C1A32"/>
    <w:rsid w:val="000C1DDA"/>
    <w:rsid w:val="000C1E0F"/>
    <w:rsid w:val="000C2058"/>
    <w:rsid w:val="000C2446"/>
    <w:rsid w:val="000C2750"/>
    <w:rsid w:val="000C2A5B"/>
    <w:rsid w:val="000C2E6B"/>
    <w:rsid w:val="000C356D"/>
    <w:rsid w:val="000C360C"/>
    <w:rsid w:val="000C366C"/>
    <w:rsid w:val="000C3767"/>
    <w:rsid w:val="000C3B89"/>
    <w:rsid w:val="000C4668"/>
    <w:rsid w:val="000C4C54"/>
    <w:rsid w:val="000C4D8D"/>
    <w:rsid w:val="000C4E42"/>
    <w:rsid w:val="000C5047"/>
    <w:rsid w:val="000C50AA"/>
    <w:rsid w:val="000C5395"/>
    <w:rsid w:val="000C6266"/>
    <w:rsid w:val="000C6B6A"/>
    <w:rsid w:val="000C749B"/>
    <w:rsid w:val="000C7591"/>
    <w:rsid w:val="000C75C7"/>
    <w:rsid w:val="000C7D5A"/>
    <w:rsid w:val="000D027E"/>
    <w:rsid w:val="000D0358"/>
    <w:rsid w:val="000D08B4"/>
    <w:rsid w:val="000D0EA7"/>
    <w:rsid w:val="000D12FA"/>
    <w:rsid w:val="000D1690"/>
    <w:rsid w:val="000D1E30"/>
    <w:rsid w:val="000D1FAA"/>
    <w:rsid w:val="000D227C"/>
    <w:rsid w:val="000D23FF"/>
    <w:rsid w:val="000D29F2"/>
    <w:rsid w:val="000D2E60"/>
    <w:rsid w:val="000D31E1"/>
    <w:rsid w:val="000D37BF"/>
    <w:rsid w:val="000D412E"/>
    <w:rsid w:val="000D50FD"/>
    <w:rsid w:val="000D52C9"/>
    <w:rsid w:val="000D633B"/>
    <w:rsid w:val="000D642E"/>
    <w:rsid w:val="000D66E1"/>
    <w:rsid w:val="000D66E2"/>
    <w:rsid w:val="000D6CA2"/>
    <w:rsid w:val="000D725A"/>
    <w:rsid w:val="000E03C1"/>
    <w:rsid w:val="000E040B"/>
    <w:rsid w:val="000E062E"/>
    <w:rsid w:val="000E091F"/>
    <w:rsid w:val="000E0F98"/>
    <w:rsid w:val="000E165F"/>
    <w:rsid w:val="000E16EF"/>
    <w:rsid w:val="000E28D5"/>
    <w:rsid w:val="000E2AFA"/>
    <w:rsid w:val="000E302B"/>
    <w:rsid w:val="000E33E6"/>
    <w:rsid w:val="000E358B"/>
    <w:rsid w:val="000E38AC"/>
    <w:rsid w:val="000E3955"/>
    <w:rsid w:val="000E4105"/>
    <w:rsid w:val="000E412B"/>
    <w:rsid w:val="000E42B7"/>
    <w:rsid w:val="000E4903"/>
    <w:rsid w:val="000E4995"/>
    <w:rsid w:val="000E5D10"/>
    <w:rsid w:val="000E5EAE"/>
    <w:rsid w:val="000E5F78"/>
    <w:rsid w:val="000E605B"/>
    <w:rsid w:val="000E6638"/>
    <w:rsid w:val="000E6977"/>
    <w:rsid w:val="000E6E8A"/>
    <w:rsid w:val="000E6F4C"/>
    <w:rsid w:val="000E7356"/>
    <w:rsid w:val="000E79AE"/>
    <w:rsid w:val="000E7A09"/>
    <w:rsid w:val="000F00F7"/>
    <w:rsid w:val="000F02E7"/>
    <w:rsid w:val="000F0D38"/>
    <w:rsid w:val="000F1DA0"/>
    <w:rsid w:val="000F22D8"/>
    <w:rsid w:val="000F25A3"/>
    <w:rsid w:val="000F2E19"/>
    <w:rsid w:val="000F2E57"/>
    <w:rsid w:val="000F308F"/>
    <w:rsid w:val="000F31D5"/>
    <w:rsid w:val="000F35CB"/>
    <w:rsid w:val="000F3888"/>
    <w:rsid w:val="000F38ED"/>
    <w:rsid w:val="000F3BD3"/>
    <w:rsid w:val="000F3E3D"/>
    <w:rsid w:val="000F418E"/>
    <w:rsid w:val="000F44AC"/>
    <w:rsid w:val="000F44FD"/>
    <w:rsid w:val="000F53B5"/>
    <w:rsid w:val="000F569D"/>
    <w:rsid w:val="000F58CA"/>
    <w:rsid w:val="000F597B"/>
    <w:rsid w:val="000F6265"/>
    <w:rsid w:val="000F6268"/>
    <w:rsid w:val="00100783"/>
    <w:rsid w:val="00100BAF"/>
    <w:rsid w:val="00100C5D"/>
    <w:rsid w:val="00100D28"/>
    <w:rsid w:val="001010D5"/>
    <w:rsid w:val="001010DC"/>
    <w:rsid w:val="00101AFD"/>
    <w:rsid w:val="00101D57"/>
    <w:rsid w:val="00101E87"/>
    <w:rsid w:val="0010266B"/>
    <w:rsid w:val="00102673"/>
    <w:rsid w:val="0010320D"/>
    <w:rsid w:val="00103383"/>
    <w:rsid w:val="0010428C"/>
    <w:rsid w:val="001055C6"/>
    <w:rsid w:val="00105945"/>
    <w:rsid w:val="00105CF6"/>
    <w:rsid w:val="00106024"/>
    <w:rsid w:val="0010616B"/>
    <w:rsid w:val="001065BC"/>
    <w:rsid w:val="00106604"/>
    <w:rsid w:val="00106679"/>
    <w:rsid w:val="00106768"/>
    <w:rsid w:val="001067CD"/>
    <w:rsid w:val="00106B51"/>
    <w:rsid w:val="00110C3F"/>
    <w:rsid w:val="00110D74"/>
    <w:rsid w:val="00111D49"/>
    <w:rsid w:val="00111FE0"/>
    <w:rsid w:val="001128BD"/>
    <w:rsid w:val="001130E2"/>
    <w:rsid w:val="00113545"/>
    <w:rsid w:val="00113C3F"/>
    <w:rsid w:val="00113F68"/>
    <w:rsid w:val="001141FF"/>
    <w:rsid w:val="00114F4C"/>
    <w:rsid w:val="001151F3"/>
    <w:rsid w:val="0011530D"/>
    <w:rsid w:val="0011555D"/>
    <w:rsid w:val="00115791"/>
    <w:rsid w:val="0011586C"/>
    <w:rsid w:val="0011605E"/>
    <w:rsid w:val="0011637A"/>
    <w:rsid w:val="00116559"/>
    <w:rsid w:val="001169B7"/>
    <w:rsid w:val="00116C8C"/>
    <w:rsid w:val="00116E85"/>
    <w:rsid w:val="001175E6"/>
    <w:rsid w:val="001176D1"/>
    <w:rsid w:val="0012047C"/>
    <w:rsid w:val="001206AB"/>
    <w:rsid w:val="00120E0E"/>
    <w:rsid w:val="00121418"/>
    <w:rsid w:val="00121697"/>
    <w:rsid w:val="0012170B"/>
    <w:rsid w:val="00122023"/>
    <w:rsid w:val="00122612"/>
    <w:rsid w:val="00122A42"/>
    <w:rsid w:val="00122ACE"/>
    <w:rsid w:val="001230A0"/>
    <w:rsid w:val="00123671"/>
    <w:rsid w:val="001239DC"/>
    <w:rsid w:val="00124008"/>
    <w:rsid w:val="0012475E"/>
    <w:rsid w:val="0012486A"/>
    <w:rsid w:val="00124AA1"/>
    <w:rsid w:val="00124AC8"/>
    <w:rsid w:val="001251C6"/>
    <w:rsid w:val="00125232"/>
    <w:rsid w:val="001253AF"/>
    <w:rsid w:val="001257FD"/>
    <w:rsid w:val="00125D14"/>
    <w:rsid w:val="00125FA6"/>
    <w:rsid w:val="00126848"/>
    <w:rsid w:val="001269CF"/>
    <w:rsid w:val="00126B91"/>
    <w:rsid w:val="001277C5"/>
    <w:rsid w:val="00127BB1"/>
    <w:rsid w:val="001302FB"/>
    <w:rsid w:val="0013037A"/>
    <w:rsid w:val="00130516"/>
    <w:rsid w:val="001305EA"/>
    <w:rsid w:val="0013060E"/>
    <w:rsid w:val="0013099F"/>
    <w:rsid w:val="00130A96"/>
    <w:rsid w:val="00130BC7"/>
    <w:rsid w:val="00130F1C"/>
    <w:rsid w:val="0013107B"/>
    <w:rsid w:val="001316DE"/>
    <w:rsid w:val="001319C0"/>
    <w:rsid w:val="00131ADA"/>
    <w:rsid w:val="00132494"/>
    <w:rsid w:val="0013252E"/>
    <w:rsid w:val="00132A1B"/>
    <w:rsid w:val="00133C97"/>
    <w:rsid w:val="001351C5"/>
    <w:rsid w:val="0013536C"/>
    <w:rsid w:val="00135701"/>
    <w:rsid w:val="001357B5"/>
    <w:rsid w:val="001360EA"/>
    <w:rsid w:val="00136370"/>
    <w:rsid w:val="001365DA"/>
    <w:rsid w:val="00136E13"/>
    <w:rsid w:val="00136FE4"/>
    <w:rsid w:val="0014047E"/>
    <w:rsid w:val="0014083B"/>
    <w:rsid w:val="00141358"/>
    <w:rsid w:val="001413D2"/>
    <w:rsid w:val="00141685"/>
    <w:rsid w:val="00141B51"/>
    <w:rsid w:val="00141DEF"/>
    <w:rsid w:val="00141FD8"/>
    <w:rsid w:val="00143216"/>
    <w:rsid w:val="00143284"/>
    <w:rsid w:val="001433AE"/>
    <w:rsid w:val="0014351E"/>
    <w:rsid w:val="0014385E"/>
    <w:rsid w:val="00143ABF"/>
    <w:rsid w:val="0014475E"/>
    <w:rsid w:val="00144BB3"/>
    <w:rsid w:val="001453A5"/>
    <w:rsid w:val="00145DE1"/>
    <w:rsid w:val="001460A8"/>
    <w:rsid w:val="00146D46"/>
    <w:rsid w:val="00146F4B"/>
    <w:rsid w:val="00146FA3"/>
    <w:rsid w:val="0014730C"/>
    <w:rsid w:val="00147AF4"/>
    <w:rsid w:val="00147DF1"/>
    <w:rsid w:val="00147EE6"/>
    <w:rsid w:val="0015007E"/>
    <w:rsid w:val="001502DC"/>
    <w:rsid w:val="0015062B"/>
    <w:rsid w:val="00150CA7"/>
    <w:rsid w:val="001513B3"/>
    <w:rsid w:val="00151947"/>
    <w:rsid w:val="00151FA7"/>
    <w:rsid w:val="0015243E"/>
    <w:rsid w:val="001526E5"/>
    <w:rsid w:val="0015273F"/>
    <w:rsid w:val="00152FBF"/>
    <w:rsid w:val="0015383C"/>
    <w:rsid w:val="001538D7"/>
    <w:rsid w:val="00153AB8"/>
    <w:rsid w:val="00153CB9"/>
    <w:rsid w:val="001540E0"/>
    <w:rsid w:val="00154AE9"/>
    <w:rsid w:val="00154C3E"/>
    <w:rsid w:val="00155162"/>
    <w:rsid w:val="00155776"/>
    <w:rsid w:val="001557CA"/>
    <w:rsid w:val="0015591D"/>
    <w:rsid w:val="001560C9"/>
    <w:rsid w:val="00156AFE"/>
    <w:rsid w:val="00156FE8"/>
    <w:rsid w:val="00157A11"/>
    <w:rsid w:val="00157C05"/>
    <w:rsid w:val="00157CB0"/>
    <w:rsid w:val="00157ED7"/>
    <w:rsid w:val="0016035F"/>
    <w:rsid w:val="00160726"/>
    <w:rsid w:val="00160923"/>
    <w:rsid w:val="00160B06"/>
    <w:rsid w:val="00161157"/>
    <w:rsid w:val="00161FBE"/>
    <w:rsid w:val="001622B9"/>
    <w:rsid w:val="0016280C"/>
    <w:rsid w:val="00162F11"/>
    <w:rsid w:val="00162F75"/>
    <w:rsid w:val="001631B8"/>
    <w:rsid w:val="00163E32"/>
    <w:rsid w:val="001640D5"/>
    <w:rsid w:val="00164153"/>
    <w:rsid w:val="001642BE"/>
    <w:rsid w:val="0016450D"/>
    <w:rsid w:val="00164BBE"/>
    <w:rsid w:val="0016506A"/>
    <w:rsid w:val="0016556C"/>
    <w:rsid w:val="0016558E"/>
    <w:rsid w:val="001655B2"/>
    <w:rsid w:val="00165FCB"/>
    <w:rsid w:val="00166558"/>
    <w:rsid w:val="00166C0C"/>
    <w:rsid w:val="0016775D"/>
    <w:rsid w:val="001677BD"/>
    <w:rsid w:val="00167806"/>
    <w:rsid w:val="00167A8E"/>
    <w:rsid w:val="00167B9E"/>
    <w:rsid w:val="00170091"/>
    <w:rsid w:val="0017045E"/>
    <w:rsid w:val="001710C0"/>
    <w:rsid w:val="001714B1"/>
    <w:rsid w:val="00171DE1"/>
    <w:rsid w:val="0017226B"/>
    <w:rsid w:val="00172647"/>
    <w:rsid w:val="00172BB7"/>
    <w:rsid w:val="00172F60"/>
    <w:rsid w:val="00173510"/>
    <w:rsid w:val="001737F3"/>
    <w:rsid w:val="00173F33"/>
    <w:rsid w:val="001744EB"/>
    <w:rsid w:val="001754CD"/>
    <w:rsid w:val="00176771"/>
    <w:rsid w:val="00176874"/>
    <w:rsid w:val="00176E35"/>
    <w:rsid w:val="00176E7A"/>
    <w:rsid w:val="00177516"/>
    <w:rsid w:val="00177F39"/>
    <w:rsid w:val="00177FEF"/>
    <w:rsid w:val="00180ACF"/>
    <w:rsid w:val="00180E7F"/>
    <w:rsid w:val="00181A19"/>
    <w:rsid w:val="0018223E"/>
    <w:rsid w:val="00182EC1"/>
    <w:rsid w:val="001831DA"/>
    <w:rsid w:val="00183D60"/>
    <w:rsid w:val="00184101"/>
    <w:rsid w:val="00184592"/>
    <w:rsid w:val="001849BE"/>
    <w:rsid w:val="00184E21"/>
    <w:rsid w:val="00184F6F"/>
    <w:rsid w:val="0018523E"/>
    <w:rsid w:val="00185316"/>
    <w:rsid w:val="0018548F"/>
    <w:rsid w:val="001861B3"/>
    <w:rsid w:val="001861D6"/>
    <w:rsid w:val="001867BE"/>
    <w:rsid w:val="00186984"/>
    <w:rsid w:val="00186F4D"/>
    <w:rsid w:val="00187265"/>
    <w:rsid w:val="001876D8"/>
    <w:rsid w:val="00187951"/>
    <w:rsid w:val="00187CC0"/>
    <w:rsid w:val="00190266"/>
    <w:rsid w:val="0019059E"/>
    <w:rsid w:val="0019068C"/>
    <w:rsid w:val="00191062"/>
    <w:rsid w:val="001914CB"/>
    <w:rsid w:val="0019172B"/>
    <w:rsid w:val="0019186B"/>
    <w:rsid w:val="001920F6"/>
    <w:rsid w:val="0019286F"/>
    <w:rsid w:val="00192B39"/>
    <w:rsid w:val="001942C8"/>
    <w:rsid w:val="001950AD"/>
    <w:rsid w:val="001956FF"/>
    <w:rsid w:val="00195B34"/>
    <w:rsid w:val="00195E21"/>
    <w:rsid w:val="001967E8"/>
    <w:rsid w:val="00196DF3"/>
    <w:rsid w:val="00197119"/>
    <w:rsid w:val="001979BB"/>
    <w:rsid w:val="00197AAB"/>
    <w:rsid w:val="001A0081"/>
    <w:rsid w:val="001A0218"/>
    <w:rsid w:val="001A061D"/>
    <w:rsid w:val="001A09AD"/>
    <w:rsid w:val="001A0B27"/>
    <w:rsid w:val="001A0F49"/>
    <w:rsid w:val="001A12AE"/>
    <w:rsid w:val="001A1385"/>
    <w:rsid w:val="001A1596"/>
    <w:rsid w:val="001A1656"/>
    <w:rsid w:val="001A1801"/>
    <w:rsid w:val="001A1A68"/>
    <w:rsid w:val="001A1B25"/>
    <w:rsid w:val="001A1D12"/>
    <w:rsid w:val="001A242A"/>
    <w:rsid w:val="001A24C4"/>
    <w:rsid w:val="001A29DB"/>
    <w:rsid w:val="001A2D19"/>
    <w:rsid w:val="001A3163"/>
    <w:rsid w:val="001A4670"/>
    <w:rsid w:val="001A4F54"/>
    <w:rsid w:val="001A5571"/>
    <w:rsid w:val="001A5828"/>
    <w:rsid w:val="001A5D80"/>
    <w:rsid w:val="001A6038"/>
    <w:rsid w:val="001A6223"/>
    <w:rsid w:val="001A6DE5"/>
    <w:rsid w:val="001A6DEB"/>
    <w:rsid w:val="001A7B09"/>
    <w:rsid w:val="001A7D64"/>
    <w:rsid w:val="001A7E3E"/>
    <w:rsid w:val="001B0432"/>
    <w:rsid w:val="001B06EA"/>
    <w:rsid w:val="001B0D89"/>
    <w:rsid w:val="001B123B"/>
    <w:rsid w:val="001B2039"/>
    <w:rsid w:val="001B26AC"/>
    <w:rsid w:val="001B2895"/>
    <w:rsid w:val="001B28E4"/>
    <w:rsid w:val="001B378B"/>
    <w:rsid w:val="001B403D"/>
    <w:rsid w:val="001B4087"/>
    <w:rsid w:val="001B4954"/>
    <w:rsid w:val="001B4D56"/>
    <w:rsid w:val="001B4F8D"/>
    <w:rsid w:val="001B53C8"/>
    <w:rsid w:val="001B5A04"/>
    <w:rsid w:val="001B5F50"/>
    <w:rsid w:val="001B6170"/>
    <w:rsid w:val="001B6363"/>
    <w:rsid w:val="001B66FC"/>
    <w:rsid w:val="001B7257"/>
    <w:rsid w:val="001B753A"/>
    <w:rsid w:val="001C01FF"/>
    <w:rsid w:val="001C0E10"/>
    <w:rsid w:val="001C16F6"/>
    <w:rsid w:val="001C1CF3"/>
    <w:rsid w:val="001C22E4"/>
    <w:rsid w:val="001C251E"/>
    <w:rsid w:val="001C2874"/>
    <w:rsid w:val="001C28C9"/>
    <w:rsid w:val="001C2D1D"/>
    <w:rsid w:val="001C3B86"/>
    <w:rsid w:val="001C4207"/>
    <w:rsid w:val="001C45A2"/>
    <w:rsid w:val="001C4625"/>
    <w:rsid w:val="001C47C5"/>
    <w:rsid w:val="001C4914"/>
    <w:rsid w:val="001C56D0"/>
    <w:rsid w:val="001C5D57"/>
    <w:rsid w:val="001C66B2"/>
    <w:rsid w:val="001D0219"/>
    <w:rsid w:val="001D0F1A"/>
    <w:rsid w:val="001D1234"/>
    <w:rsid w:val="001D1911"/>
    <w:rsid w:val="001D2249"/>
    <w:rsid w:val="001D2D10"/>
    <w:rsid w:val="001D2F28"/>
    <w:rsid w:val="001D340E"/>
    <w:rsid w:val="001D343C"/>
    <w:rsid w:val="001D3730"/>
    <w:rsid w:val="001D3B47"/>
    <w:rsid w:val="001D3B79"/>
    <w:rsid w:val="001D3D46"/>
    <w:rsid w:val="001D4901"/>
    <w:rsid w:val="001D5293"/>
    <w:rsid w:val="001D563E"/>
    <w:rsid w:val="001D5CB6"/>
    <w:rsid w:val="001D65D3"/>
    <w:rsid w:val="001D6D75"/>
    <w:rsid w:val="001D6DC5"/>
    <w:rsid w:val="001D6DFA"/>
    <w:rsid w:val="001D6F4E"/>
    <w:rsid w:val="001D701D"/>
    <w:rsid w:val="001D7626"/>
    <w:rsid w:val="001D7CAF"/>
    <w:rsid w:val="001E03A7"/>
    <w:rsid w:val="001E0479"/>
    <w:rsid w:val="001E0502"/>
    <w:rsid w:val="001E056B"/>
    <w:rsid w:val="001E0654"/>
    <w:rsid w:val="001E0DBD"/>
    <w:rsid w:val="001E19D4"/>
    <w:rsid w:val="001E1BAA"/>
    <w:rsid w:val="001E2CDA"/>
    <w:rsid w:val="001E2D05"/>
    <w:rsid w:val="001E316A"/>
    <w:rsid w:val="001E34A6"/>
    <w:rsid w:val="001E37AB"/>
    <w:rsid w:val="001E381F"/>
    <w:rsid w:val="001E3B8F"/>
    <w:rsid w:val="001E40E1"/>
    <w:rsid w:val="001E4109"/>
    <w:rsid w:val="001E4AFD"/>
    <w:rsid w:val="001E4C3A"/>
    <w:rsid w:val="001E4E45"/>
    <w:rsid w:val="001E52D9"/>
    <w:rsid w:val="001E5426"/>
    <w:rsid w:val="001E5E08"/>
    <w:rsid w:val="001E61D7"/>
    <w:rsid w:val="001E63EC"/>
    <w:rsid w:val="001E68F8"/>
    <w:rsid w:val="001E6AAD"/>
    <w:rsid w:val="001E710F"/>
    <w:rsid w:val="001E73F3"/>
    <w:rsid w:val="001E747E"/>
    <w:rsid w:val="001E74AF"/>
    <w:rsid w:val="001E7522"/>
    <w:rsid w:val="001E79B2"/>
    <w:rsid w:val="001E7C18"/>
    <w:rsid w:val="001F002E"/>
    <w:rsid w:val="001F003D"/>
    <w:rsid w:val="001F0074"/>
    <w:rsid w:val="001F0269"/>
    <w:rsid w:val="001F0392"/>
    <w:rsid w:val="001F05E7"/>
    <w:rsid w:val="001F1566"/>
    <w:rsid w:val="001F1909"/>
    <w:rsid w:val="001F1A7B"/>
    <w:rsid w:val="001F1C3D"/>
    <w:rsid w:val="001F3094"/>
    <w:rsid w:val="001F391E"/>
    <w:rsid w:val="001F3A7D"/>
    <w:rsid w:val="001F3CF5"/>
    <w:rsid w:val="001F47C2"/>
    <w:rsid w:val="001F5182"/>
    <w:rsid w:val="001F5596"/>
    <w:rsid w:val="001F6334"/>
    <w:rsid w:val="001F7143"/>
    <w:rsid w:val="001F720C"/>
    <w:rsid w:val="001F7323"/>
    <w:rsid w:val="001F7BDD"/>
    <w:rsid w:val="00200084"/>
    <w:rsid w:val="00200263"/>
    <w:rsid w:val="00200356"/>
    <w:rsid w:val="00200A43"/>
    <w:rsid w:val="00200D6D"/>
    <w:rsid w:val="00200F2C"/>
    <w:rsid w:val="00201334"/>
    <w:rsid w:val="0020195B"/>
    <w:rsid w:val="00201E40"/>
    <w:rsid w:val="002028A1"/>
    <w:rsid w:val="002032D6"/>
    <w:rsid w:val="002038E3"/>
    <w:rsid w:val="002041A0"/>
    <w:rsid w:val="0020467A"/>
    <w:rsid w:val="002050D9"/>
    <w:rsid w:val="002054AC"/>
    <w:rsid w:val="002054B7"/>
    <w:rsid w:val="00205C0F"/>
    <w:rsid w:val="0020627A"/>
    <w:rsid w:val="002068B2"/>
    <w:rsid w:val="00206918"/>
    <w:rsid w:val="00206F33"/>
    <w:rsid w:val="00207D2A"/>
    <w:rsid w:val="00207E1A"/>
    <w:rsid w:val="002101D4"/>
    <w:rsid w:val="00210983"/>
    <w:rsid w:val="002113F0"/>
    <w:rsid w:val="0021140B"/>
    <w:rsid w:val="00211541"/>
    <w:rsid w:val="0021244C"/>
    <w:rsid w:val="00212D8B"/>
    <w:rsid w:val="002133E1"/>
    <w:rsid w:val="002145C9"/>
    <w:rsid w:val="00215316"/>
    <w:rsid w:val="002159CB"/>
    <w:rsid w:val="00215ADB"/>
    <w:rsid w:val="00215CE9"/>
    <w:rsid w:val="00215E42"/>
    <w:rsid w:val="00215E96"/>
    <w:rsid w:val="00216868"/>
    <w:rsid w:val="00216B39"/>
    <w:rsid w:val="00217165"/>
    <w:rsid w:val="002208DB"/>
    <w:rsid w:val="00220A4D"/>
    <w:rsid w:val="00220BD6"/>
    <w:rsid w:val="00220E0D"/>
    <w:rsid w:val="00221375"/>
    <w:rsid w:val="00221628"/>
    <w:rsid w:val="00221AD6"/>
    <w:rsid w:val="00222001"/>
    <w:rsid w:val="00222280"/>
    <w:rsid w:val="0022243A"/>
    <w:rsid w:val="002232EC"/>
    <w:rsid w:val="00223649"/>
    <w:rsid w:val="00223C29"/>
    <w:rsid w:val="00224D03"/>
    <w:rsid w:val="00224E52"/>
    <w:rsid w:val="00224EFB"/>
    <w:rsid w:val="002254C8"/>
    <w:rsid w:val="00225E33"/>
    <w:rsid w:val="00225F05"/>
    <w:rsid w:val="00226BE9"/>
    <w:rsid w:val="00226D7C"/>
    <w:rsid w:val="00227196"/>
    <w:rsid w:val="00227723"/>
    <w:rsid w:val="0022783A"/>
    <w:rsid w:val="0022784D"/>
    <w:rsid w:val="002300B2"/>
    <w:rsid w:val="0023032A"/>
    <w:rsid w:val="00230516"/>
    <w:rsid w:val="00230686"/>
    <w:rsid w:val="00231537"/>
    <w:rsid w:val="00231AD9"/>
    <w:rsid w:val="00232856"/>
    <w:rsid w:val="00232BD1"/>
    <w:rsid w:val="00232C76"/>
    <w:rsid w:val="00232D6C"/>
    <w:rsid w:val="0023319D"/>
    <w:rsid w:val="00233AB4"/>
    <w:rsid w:val="00233B5A"/>
    <w:rsid w:val="00233C28"/>
    <w:rsid w:val="00233DCC"/>
    <w:rsid w:val="002348C2"/>
    <w:rsid w:val="00234946"/>
    <w:rsid w:val="002352E0"/>
    <w:rsid w:val="00235595"/>
    <w:rsid w:val="002356AA"/>
    <w:rsid w:val="00235C32"/>
    <w:rsid w:val="00236407"/>
    <w:rsid w:val="00236701"/>
    <w:rsid w:val="00236FA5"/>
    <w:rsid w:val="00237DF0"/>
    <w:rsid w:val="002404D2"/>
    <w:rsid w:val="00240F3C"/>
    <w:rsid w:val="0024107E"/>
    <w:rsid w:val="00241AA8"/>
    <w:rsid w:val="00241AC0"/>
    <w:rsid w:val="002421A4"/>
    <w:rsid w:val="002427E7"/>
    <w:rsid w:val="002428DC"/>
    <w:rsid w:val="00242E7E"/>
    <w:rsid w:val="00243439"/>
    <w:rsid w:val="00243576"/>
    <w:rsid w:val="002435A3"/>
    <w:rsid w:val="00243773"/>
    <w:rsid w:val="002440B0"/>
    <w:rsid w:val="0024418B"/>
    <w:rsid w:val="00244AC6"/>
    <w:rsid w:val="00244D32"/>
    <w:rsid w:val="00245165"/>
    <w:rsid w:val="00245326"/>
    <w:rsid w:val="00245F0B"/>
    <w:rsid w:val="00246131"/>
    <w:rsid w:val="0024633E"/>
    <w:rsid w:val="00246AF4"/>
    <w:rsid w:val="00246FA7"/>
    <w:rsid w:val="00247067"/>
    <w:rsid w:val="00247261"/>
    <w:rsid w:val="00247B0F"/>
    <w:rsid w:val="00247F25"/>
    <w:rsid w:val="0025049F"/>
    <w:rsid w:val="00250506"/>
    <w:rsid w:val="0025077E"/>
    <w:rsid w:val="00251218"/>
    <w:rsid w:val="002512AB"/>
    <w:rsid w:val="00251B58"/>
    <w:rsid w:val="00251F18"/>
    <w:rsid w:val="002520E0"/>
    <w:rsid w:val="00252DD3"/>
    <w:rsid w:val="00252F05"/>
    <w:rsid w:val="00253878"/>
    <w:rsid w:val="00253DCF"/>
    <w:rsid w:val="00253E63"/>
    <w:rsid w:val="00253F67"/>
    <w:rsid w:val="00253FEB"/>
    <w:rsid w:val="00254011"/>
    <w:rsid w:val="00254881"/>
    <w:rsid w:val="00255063"/>
    <w:rsid w:val="002550D9"/>
    <w:rsid w:val="00255938"/>
    <w:rsid w:val="00255CB6"/>
    <w:rsid w:val="00255EB9"/>
    <w:rsid w:val="00255FD7"/>
    <w:rsid w:val="002564C2"/>
    <w:rsid w:val="00256E7C"/>
    <w:rsid w:val="00257091"/>
    <w:rsid w:val="00257380"/>
    <w:rsid w:val="00257EF6"/>
    <w:rsid w:val="00261048"/>
    <w:rsid w:val="00261849"/>
    <w:rsid w:val="0026186B"/>
    <w:rsid w:val="00261CA3"/>
    <w:rsid w:val="002637ED"/>
    <w:rsid w:val="00263836"/>
    <w:rsid w:val="002642CA"/>
    <w:rsid w:val="002644B6"/>
    <w:rsid w:val="00264F61"/>
    <w:rsid w:val="002656A6"/>
    <w:rsid w:val="002656D2"/>
    <w:rsid w:val="002657CB"/>
    <w:rsid w:val="00265977"/>
    <w:rsid w:val="0026638F"/>
    <w:rsid w:val="002663F8"/>
    <w:rsid w:val="00266AF9"/>
    <w:rsid w:val="002671B3"/>
    <w:rsid w:val="00270044"/>
    <w:rsid w:val="0027061D"/>
    <w:rsid w:val="00270DDE"/>
    <w:rsid w:val="00270EE8"/>
    <w:rsid w:val="00270FE9"/>
    <w:rsid w:val="0027104E"/>
    <w:rsid w:val="0027159E"/>
    <w:rsid w:val="00271855"/>
    <w:rsid w:val="00271B44"/>
    <w:rsid w:val="002724C1"/>
    <w:rsid w:val="002724C6"/>
    <w:rsid w:val="0027255E"/>
    <w:rsid w:val="00272629"/>
    <w:rsid w:val="00272894"/>
    <w:rsid w:val="00272FC9"/>
    <w:rsid w:val="002735D6"/>
    <w:rsid w:val="00273652"/>
    <w:rsid w:val="00274126"/>
    <w:rsid w:val="0027446D"/>
    <w:rsid w:val="0027449A"/>
    <w:rsid w:val="00274565"/>
    <w:rsid w:val="0027511C"/>
    <w:rsid w:val="00275FA9"/>
    <w:rsid w:val="002763C8"/>
    <w:rsid w:val="00276758"/>
    <w:rsid w:val="002767E5"/>
    <w:rsid w:val="00277666"/>
    <w:rsid w:val="00277AEC"/>
    <w:rsid w:val="00277B43"/>
    <w:rsid w:val="00277D0D"/>
    <w:rsid w:val="00277D38"/>
    <w:rsid w:val="00277EA8"/>
    <w:rsid w:val="00280074"/>
    <w:rsid w:val="002809EB"/>
    <w:rsid w:val="00280E7B"/>
    <w:rsid w:val="00280FF0"/>
    <w:rsid w:val="00281264"/>
    <w:rsid w:val="002817BD"/>
    <w:rsid w:val="0028228A"/>
    <w:rsid w:val="00282405"/>
    <w:rsid w:val="00282629"/>
    <w:rsid w:val="002827B8"/>
    <w:rsid w:val="00282CA8"/>
    <w:rsid w:val="00282D2C"/>
    <w:rsid w:val="00282FD8"/>
    <w:rsid w:val="00283077"/>
    <w:rsid w:val="00283096"/>
    <w:rsid w:val="0028309E"/>
    <w:rsid w:val="002834FE"/>
    <w:rsid w:val="00284E4D"/>
    <w:rsid w:val="00285C24"/>
    <w:rsid w:val="0028675F"/>
    <w:rsid w:val="0028687D"/>
    <w:rsid w:val="00286C04"/>
    <w:rsid w:val="00286FF2"/>
    <w:rsid w:val="002872C7"/>
    <w:rsid w:val="0028733E"/>
    <w:rsid w:val="00290306"/>
    <w:rsid w:val="00290571"/>
    <w:rsid w:val="002908E3"/>
    <w:rsid w:val="00290DC1"/>
    <w:rsid w:val="00290FB3"/>
    <w:rsid w:val="00291137"/>
    <w:rsid w:val="00291749"/>
    <w:rsid w:val="00291FD7"/>
    <w:rsid w:val="00292AFC"/>
    <w:rsid w:val="0029365E"/>
    <w:rsid w:val="00293CEC"/>
    <w:rsid w:val="00293E54"/>
    <w:rsid w:val="00294482"/>
    <w:rsid w:val="002954ED"/>
    <w:rsid w:val="00295745"/>
    <w:rsid w:val="00295F92"/>
    <w:rsid w:val="00296772"/>
    <w:rsid w:val="00296A05"/>
    <w:rsid w:val="00297803"/>
    <w:rsid w:val="002A14FF"/>
    <w:rsid w:val="002A1BBB"/>
    <w:rsid w:val="002A1BEF"/>
    <w:rsid w:val="002A1DD6"/>
    <w:rsid w:val="002A1F36"/>
    <w:rsid w:val="002A21CE"/>
    <w:rsid w:val="002A229D"/>
    <w:rsid w:val="002A22A7"/>
    <w:rsid w:val="002A2341"/>
    <w:rsid w:val="002A26F4"/>
    <w:rsid w:val="002A2BF6"/>
    <w:rsid w:val="002A2D42"/>
    <w:rsid w:val="002A34A5"/>
    <w:rsid w:val="002A35C5"/>
    <w:rsid w:val="002A3822"/>
    <w:rsid w:val="002A38A0"/>
    <w:rsid w:val="002A3FE7"/>
    <w:rsid w:val="002A43DC"/>
    <w:rsid w:val="002A44AC"/>
    <w:rsid w:val="002A4503"/>
    <w:rsid w:val="002A46E5"/>
    <w:rsid w:val="002A4B46"/>
    <w:rsid w:val="002A4B88"/>
    <w:rsid w:val="002A4D91"/>
    <w:rsid w:val="002A5806"/>
    <w:rsid w:val="002A5BBB"/>
    <w:rsid w:val="002A6266"/>
    <w:rsid w:val="002A663A"/>
    <w:rsid w:val="002A67D6"/>
    <w:rsid w:val="002A69E9"/>
    <w:rsid w:val="002A773C"/>
    <w:rsid w:val="002A7844"/>
    <w:rsid w:val="002A7C8B"/>
    <w:rsid w:val="002A7EF8"/>
    <w:rsid w:val="002A7F1C"/>
    <w:rsid w:val="002B00A1"/>
    <w:rsid w:val="002B0142"/>
    <w:rsid w:val="002B04BA"/>
    <w:rsid w:val="002B052A"/>
    <w:rsid w:val="002B07FE"/>
    <w:rsid w:val="002B0EBA"/>
    <w:rsid w:val="002B17B0"/>
    <w:rsid w:val="002B21F5"/>
    <w:rsid w:val="002B2B6E"/>
    <w:rsid w:val="002B2F25"/>
    <w:rsid w:val="002B2F8B"/>
    <w:rsid w:val="002B35F9"/>
    <w:rsid w:val="002B3776"/>
    <w:rsid w:val="002B39E2"/>
    <w:rsid w:val="002B3D35"/>
    <w:rsid w:val="002B3F87"/>
    <w:rsid w:val="002B466A"/>
    <w:rsid w:val="002B4BC5"/>
    <w:rsid w:val="002B5593"/>
    <w:rsid w:val="002B5863"/>
    <w:rsid w:val="002B5B06"/>
    <w:rsid w:val="002B5C10"/>
    <w:rsid w:val="002B6538"/>
    <w:rsid w:val="002B6A92"/>
    <w:rsid w:val="002B7897"/>
    <w:rsid w:val="002B7D6A"/>
    <w:rsid w:val="002B7E33"/>
    <w:rsid w:val="002C0120"/>
    <w:rsid w:val="002C0A82"/>
    <w:rsid w:val="002C0E5D"/>
    <w:rsid w:val="002C12A0"/>
    <w:rsid w:val="002C1B07"/>
    <w:rsid w:val="002C1CFB"/>
    <w:rsid w:val="002C2009"/>
    <w:rsid w:val="002C20F9"/>
    <w:rsid w:val="002C2328"/>
    <w:rsid w:val="002C2414"/>
    <w:rsid w:val="002C276C"/>
    <w:rsid w:val="002C3212"/>
    <w:rsid w:val="002C3A14"/>
    <w:rsid w:val="002C409C"/>
    <w:rsid w:val="002C671A"/>
    <w:rsid w:val="002C6937"/>
    <w:rsid w:val="002C6BF9"/>
    <w:rsid w:val="002C6C9A"/>
    <w:rsid w:val="002C72B5"/>
    <w:rsid w:val="002D08F7"/>
    <w:rsid w:val="002D102A"/>
    <w:rsid w:val="002D195B"/>
    <w:rsid w:val="002D1E3C"/>
    <w:rsid w:val="002D27B8"/>
    <w:rsid w:val="002D2EE1"/>
    <w:rsid w:val="002D2F5D"/>
    <w:rsid w:val="002D39CE"/>
    <w:rsid w:val="002D3D7A"/>
    <w:rsid w:val="002D3E1D"/>
    <w:rsid w:val="002D3EC0"/>
    <w:rsid w:val="002D43EC"/>
    <w:rsid w:val="002D4A89"/>
    <w:rsid w:val="002D4CED"/>
    <w:rsid w:val="002D5E15"/>
    <w:rsid w:val="002D6A81"/>
    <w:rsid w:val="002D6D9C"/>
    <w:rsid w:val="002D78F8"/>
    <w:rsid w:val="002E096E"/>
    <w:rsid w:val="002E0F44"/>
    <w:rsid w:val="002E101E"/>
    <w:rsid w:val="002E19A9"/>
    <w:rsid w:val="002E1DC2"/>
    <w:rsid w:val="002E2396"/>
    <w:rsid w:val="002E2E4B"/>
    <w:rsid w:val="002E3D64"/>
    <w:rsid w:val="002E4204"/>
    <w:rsid w:val="002E4541"/>
    <w:rsid w:val="002E45DF"/>
    <w:rsid w:val="002E4749"/>
    <w:rsid w:val="002E5178"/>
    <w:rsid w:val="002E54AC"/>
    <w:rsid w:val="002E639B"/>
    <w:rsid w:val="002E69B3"/>
    <w:rsid w:val="002E6F89"/>
    <w:rsid w:val="002E6FD2"/>
    <w:rsid w:val="002E71BF"/>
    <w:rsid w:val="002E771F"/>
    <w:rsid w:val="002E77E7"/>
    <w:rsid w:val="002E7954"/>
    <w:rsid w:val="002E7F0D"/>
    <w:rsid w:val="002F048F"/>
    <w:rsid w:val="002F0B89"/>
    <w:rsid w:val="002F0BEE"/>
    <w:rsid w:val="002F0F76"/>
    <w:rsid w:val="002F2023"/>
    <w:rsid w:val="002F20DA"/>
    <w:rsid w:val="002F237A"/>
    <w:rsid w:val="002F240B"/>
    <w:rsid w:val="002F291B"/>
    <w:rsid w:val="002F2BE0"/>
    <w:rsid w:val="002F2D24"/>
    <w:rsid w:val="002F2EC9"/>
    <w:rsid w:val="002F3191"/>
    <w:rsid w:val="002F3355"/>
    <w:rsid w:val="002F365E"/>
    <w:rsid w:val="002F3C2D"/>
    <w:rsid w:val="002F4E1F"/>
    <w:rsid w:val="002F5CD2"/>
    <w:rsid w:val="002F5CD7"/>
    <w:rsid w:val="002F5D4D"/>
    <w:rsid w:val="002F5E7D"/>
    <w:rsid w:val="002F6470"/>
    <w:rsid w:val="002F6DDC"/>
    <w:rsid w:val="002F749B"/>
    <w:rsid w:val="003000D4"/>
    <w:rsid w:val="00300260"/>
    <w:rsid w:val="003009E1"/>
    <w:rsid w:val="003012A1"/>
    <w:rsid w:val="003018AD"/>
    <w:rsid w:val="00301DC1"/>
    <w:rsid w:val="0030202F"/>
    <w:rsid w:val="003026F5"/>
    <w:rsid w:val="00303DBD"/>
    <w:rsid w:val="00303E63"/>
    <w:rsid w:val="00303F96"/>
    <w:rsid w:val="00304434"/>
    <w:rsid w:val="003044E3"/>
    <w:rsid w:val="003048F1"/>
    <w:rsid w:val="00304A6D"/>
    <w:rsid w:val="00304D88"/>
    <w:rsid w:val="00305592"/>
    <w:rsid w:val="003055A6"/>
    <w:rsid w:val="00305CBA"/>
    <w:rsid w:val="00305E8A"/>
    <w:rsid w:val="00305F0D"/>
    <w:rsid w:val="00305F82"/>
    <w:rsid w:val="003061A8"/>
    <w:rsid w:val="003062BF"/>
    <w:rsid w:val="00306E49"/>
    <w:rsid w:val="00307121"/>
    <w:rsid w:val="00307F16"/>
    <w:rsid w:val="00310588"/>
    <w:rsid w:val="00310C90"/>
    <w:rsid w:val="003111E5"/>
    <w:rsid w:val="00311752"/>
    <w:rsid w:val="00311B05"/>
    <w:rsid w:val="00311BF9"/>
    <w:rsid w:val="00311D4A"/>
    <w:rsid w:val="0031200A"/>
    <w:rsid w:val="00312426"/>
    <w:rsid w:val="0031284E"/>
    <w:rsid w:val="003128AD"/>
    <w:rsid w:val="003129B5"/>
    <w:rsid w:val="00313094"/>
    <w:rsid w:val="00313247"/>
    <w:rsid w:val="0031351D"/>
    <w:rsid w:val="0031361E"/>
    <w:rsid w:val="00313869"/>
    <w:rsid w:val="003139C1"/>
    <w:rsid w:val="00313ABA"/>
    <w:rsid w:val="00314049"/>
    <w:rsid w:val="0031469A"/>
    <w:rsid w:val="00314855"/>
    <w:rsid w:val="00314A38"/>
    <w:rsid w:val="00314C61"/>
    <w:rsid w:val="00315215"/>
    <w:rsid w:val="003158CF"/>
    <w:rsid w:val="00315D8A"/>
    <w:rsid w:val="003162C2"/>
    <w:rsid w:val="00316D89"/>
    <w:rsid w:val="003176F5"/>
    <w:rsid w:val="003177C7"/>
    <w:rsid w:val="00317803"/>
    <w:rsid w:val="00317A2E"/>
    <w:rsid w:val="00317C4F"/>
    <w:rsid w:val="0032034A"/>
    <w:rsid w:val="0032054D"/>
    <w:rsid w:val="00320FA7"/>
    <w:rsid w:val="003211DD"/>
    <w:rsid w:val="003213E1"/>
    <w:rsid w:val="00321476"/>
    <w:rsid w:val="0032190A"/>
    <w:rsid w:val="00321D38"/>
    <w:rsid w:val="00321FE3"/>
    <w:rsid w:val="00322239"/>
    <w:rsid w:val="003223FF"/>
    <w:rsid w:val="00322467"/>
    <w:rsid w:val="00322A04"/>
    <w:rsid w:val="00322E24"/>
    <w:rsid w:val="00322F0A"/>
    <w:rsid w:val="0032311D"/>
    <w:rsid w:val="00323606"/>
    <w:rsid w:val="003239D8"/>
    <w:rsid w:val="00323DD9"/>
    <w:rsid w:val="00323EC7"/>
    <w:rsid w:val="00324826"/>
    <w:rsid w:val="003249B7"/>
    <w:rsid w:val="00324A0D"/>
    <w:rsid w:val="00324CBD"/>
    <w:rsid w:val="003254CB"/>
    <w:rsid w:val="003254E7"/>
    <w:rsid w:val="00325630"/>
    <w:rsid w:val="003259D1"/>
    <w:rsid w:val="003268F0"/>
    <w:rsid w:val="00326DD0"/>
    <w:rsid w:val="0032717F"/>
    <w:rsid w:val="0032724A"/>
    <w:rsid w:val="00327273"/>
    <w:rsid w:val="003276F0"/>
    <w:rsid w:val="0032786A"/>
    <w:rsid w:val="00327A0E"/>
    <w:rsid w:val="00327A5F"/>
    <w:rsid w:val="00327C7C"/>
    <w:rsid w:val="00330018"/>
    <w:rsid w:val="00330043"/>
    <w:rsid w:val="003304C4"/>
    <w:rsid w:val="003305A0"/>
    <w:rsid w:val="00330E49"/>
    <w:rsid w:val="00331583"/>
    <w:rsid w:val="003317FD"/>
    <w:rsid w:val="0033187F"/>
    <w:rsid w:val="00332472"/>
    <w:rsid w:val="00332AC2"/>
    <w:rsid w:val="00334230"/>
    <w:rsid w:val="00334792"/>
    <w:rsid w:val="00334BF9"/>
    <w:rsid w:val="00335040"/>
    <w:rsid w:val="003357CD"/>
    <w:rsid w:val="00335BBE"/>
    <w:rsid w:val="0033657C"/>
    <w:rsid w:val="00336A3B"/>
    <w:rsid w:val="00336B50"/>
    <w:rsid w:val="0033705F"/>
    <w:rsid w:val="003370C8"/>
    <w:rsid w:val="0033779D"/>
    <w:rsid w:val="00337B4D"/>
    <w:rsid w:val="00337BD9"/>
    <w:rsid w:val="00337E14"/>
    <w:rsid w:val="003405F4"/>
    <w:rsid w:val="00340D3C"/>
    <w:rsid w:val="0034147E"/>
    <w:rsid w:val="003415CA"/>
    <w:rsid w:val="00341635"/>
    <w:rsid w:val="00341F95"/>
    <w:rsid w:val="00342128"/>
    <w:rsid w:val="003425FA"/>
    <w:rsid w:val="003426FC"/>
    <w:rsid w:val="00342EEF"/>
    <w:rsid w:val="003431B9"/>
    <w:rsid w:val="003431C2"/>
    <w:rsid w:val="003437A9"/>
    <w:rsid w:val="00343E33"/>
    <w:rsid w:val="0034434A"/>
    <w:rsid w:val="00345066"/>
    <w:rsid w:val="00345767"/>
    <w:rsid w:val="00345D89"/>
    <w:rsid w:val="00345DB3"/>
    <w:rsid w:val="00346708"/>
    <w:rsid w:val="003477EE"/>
    <w:rsid w:val="00347D41"/>
    <w:rsid w:val="00347E3D"/>
    <w:rsid w:val="003504FE"/>
    <w:rsid w:val="00350A01"/>
    <w:rsid w:val="00350C46"/>
    <w:rsid w:val="00350FFA"/>
    <w:rsid w:val="00351BA3"/>
    <w:rsid w:val="00351BF2"/>
    <w:rsid w:val="00351E41"/>
    <w:rsid w:val="0035216E"/>
    <w:rsid w:val="00352591"/>
    <w:rsid w:val="00352743"/>
    <w:rsid w:val="0035407C"/>
    <w:rsid w:val="003543B3"/>
    <w:rsid w:val="00355BC5"/>
    <w:rsid w:val="00355D5F"/>
    <w:rsid w:val="003569E9"/>
    <w:rsid w:val="003570E1"/>
    <w:rsid w:val="0035753A"/>
    <w:rsid w:val="00357734"/>
    <w:rsid w:val="0036001B"/>
    <w:rsid w:val="00360E99"/>
    <w:rsid w:val="00361030"/>
    <w:rsid w:val="00361245"/>
    <w:rsid w:val="00361EA6"/>
    <w:rsid w:val="003623C1"/>
    <w:rsid w:val="0036281B"/>
    <w:rsid w:val="003630A1"/>
    <w:rsid w:val="00363151"/>
    <w:rsid w:val="003632A5"/>
    <w:rsid w:val="0036392B"/>
    <w:rsid w:val="00363980"/>
    <w:rsid w:val="00363D27"/>
    <w:rsid w:val="0036469E"/>
    <w:rsid w:val="003647EF"/>
    <w:rsid w:val="00364B27"/>
    <w:rsid w:val="00365601"/>
    <w:rsid w:val="00365EE6"/>
    <w:rsid w:val="0036647D"/>
    <w:rsid w:val="00367838"/>
    <w:rsid w:val="00367A57"/>
    <w:rsid w:val="00367FDF"/>
    <w:rsid w:val="00367FF0"/>
    <w:rsid w:val="003701F2"/>
    <w:rsid w:val="003708A6"/>
    <w:rsid w:val="00370976"/>
    <w:rsid w:val="003709A7"/>
    <w:rsid w:val="003709A9"/>
    <w:rsid w:val="0037152A"/>
    <w:rsid w:val="003717B2"/>
    <w:rsid w:val="00371839"/>
    <w:rsid w:val="003719B2"/>
    <w:rsid w:val="00371FCD"/>
    <w:rsid w:val="00372526"/>
    <w:rsid w:val="003726F0"/>
    <w:rsid w:val="00372C53"/>
    <w:rsid w:val="00372CB3"/>
    <w:rsid w:val="00372E46"/>
    <w:rsid w:val="00373E57"/>
    <w:rsid w:val="00373E6B"/>
    <w:rsid w:val="003743EE"/>
    <w:rsid w:val="00374522"/>
    <w:rsid w:val="00374961"/>
    <w:rsid w:val="00374B45"/>
    <w:rsid w:val="00374C8F"/>
    <w:rsid w:val="003754B8"/>
    <w:rsid w:val="003758EC"/>
    <w:rsid w:val="003760B1"/>
    <w:rsid w:val="003763AA"/>
    <w:rsid w:val="003764BC"/>
    <w:rsid w:val="003768A4"/>
    <w:rsid w:val="00376BBC"/>
    <w:rsid w:val="00376CBE"/>
    <w:rsid w:val="00376DD0"/>
    <w:rsid w:val="003776A6"/>
    <w:rsid w:val="003776F9"/>
    <w:rsid w:val="003777C1"/>
    <w:rsid w:val="003778C6"/>
    <w:rsid w:val="00380B9D"/>
    <w:rsid w:val="00380DA3"/>
    <w:rsid w:val="00380FF5"/>
    <w:rsid w:val="00381369"/>
    <w:rsid w:val="003815AD"/>
    <w:rsid w:val="00381DA6"/>
    <w:rsid w:val="00381E42"/>
    <w:rsid w:val="0038209E"/>
    <w:rsid w:val="003829BD"/>
    <w:rsid w:val="003829C5"/>
    <w:rsid w:val="00383471"/>
    <w:rsid w:val="00383616"/>
    <w:rsid w:val="003837E8"/>
    <w:rsid w:val="00383F82"/>
    <w:rsid w:val="00384274"/>
    <w:rsid w:val="00384412"/>
    <w:rsid w:val="003845CA"/>
    <w:rsid w:val="003849AC"/>
    <w:rsid w:val="00384BD8"/>
    <w:rsid w:val="00384EFD"/>
    <w:rsid w:val="003850C4"/>
    <w:rsid w:val="00385248"/>
    <w:rsid w:val="00385B49"/>
    <w:rsid w:val="00385CA1"/>
    <w:rsid w:val="00386035"/>
    <w:rsid w:val="0038629E"/>
    <w:rsid w:val="003866EA"/>
    <w:rsid w:val="00386D7D"/>
    <w:rsid w:val="00386E66"/>
    <w:rsid w:val="003904E1"/>
    <w:rsid w:val="0039130C"/>
    <w:rsid w:val="003913FE"/>
    <w:rsid w:val="003919C2"/>
    <w:rsid w:val="00391AC7"/>
    <w:rsid w:val="00391BBB"/>
    <w:rsid w:val="00392B45"/>
    <w:rsid w:val="00392BD1"/>
    <w:rsid w:val="00392E05"/>
    <w:rsid w:val="00392FFA"/>
    <w:rsid w:val="00393781"/>
    <w:rsid w:val="00393A68"/>
    <w:rsid w:val="00393C1A"/>
    <w:rsid w:val="00393E71"/>
    <w:rsid w:val="00393FDD"/>
    <w:rsid w:val="003942E6"/>
    <w:rsid w:val="00394B02"/>
    <w:rsid w:val="00394BF8"/>
    <w:rsid w:val="00395A22"/>
    <w:rsid w:val="00395BE9"/>
    <w:rsid w:val="003963A5"/>
    <w:rsid w:val="00397241"/>
    <w:rsid w:val="00397299"/>
    <w:rsid w:val="003972F2"/>
    <w:rsid w:val="0039759D"/>
    <w:rsid w:val="003A0268"/>
    <w:rsid w:val="003A08CF"/>
    <w:rsid w:val="003A0D28"/>
    <w:rsid w:val="003A0D9E"/>
    <w:rsid w:val="003A0E2F"/>
    <w:rsid w:val="003A0E52"/>
    <w:rsid w:val="003A1380"/>
    <w:rsid w:val="003A1E4B"/>
    <w:rsid w:val="003A3B1A"/>
    <w:rsid w:val="003A45AD"/>
    <w:rsid w:val="003A50B5"/>
    <w:rsid w:val="003A59C5"/>
    <w:rsid w:val="003A59D3"/>
    <w:rsid w:val="003A5DEB"/>
    <w:rsid w:val="003A5E03"/>
    <w:rsid w:val="003A640B"/>
    <w:rsid w:val="003A64BD"/>
    <w:rsid w:val="003A6602"/>
    <w:rsid w:val="003A664E"/>
    <w:rsid w:val="003A724D"/>
    <w:rsid w:val="003A747C"/>
    <w:rsid w:val="003A7F57"/>
    <w:rsid w:val="003B0302"/>
    <w:rsid w:val="003B137B"/>
    <w:rsid w:val="003B2607"/>
    <w:rsid w:val="003B260E"/>
    <w:rsid w:val="003B3D9D"/>
    <w:rsid w:val="003B42CE"/>
    <w:rsid w:val="003B57AB"/>
    <w:rsid w:val="003B5CE1"/>
    <w:rsid w:val="003B5EB1"/>
    <w:rsid w:val="003B5FC6"/>
    <w:rsid w:val="003B68F8"/>
    <w:rsid w:val="003B6C62"/>
    <w:rsid w:val="003B6F5B"/>
    <w:rsid w:val="003B7358"/>
    <w:rsid w:val="003B75FD"/>
    <w:rsid w:val="003C1175"/>
    <w:rsid w:val="003C16A8"/>
    <w:rsid w:val="003C1AA9"/>
    <w:rsid w:val="003C1F87"/>
    <w:rsid w:val="003C23AC"/>
    <w:rsid w:val="003C2925"/>
    <w:rsid w:val="003C36A0"/>
    <w:rsid w:val="003C3723"/>
    <w:rsid w:val="003C3CB8"/>
    <w:rsid w:val="003C3DA6"/>
    <w:rsid w:val="003C3F1A"/>
    <w:rsid w:val="003C42D0"/>
    <w:rsid w:val="003C45FF"/>
    <w:rsid w:val="003C4DDD"/>
    <w:rsid w:val="003C5143"/>
    <w:rsid w:val="003C526E"/>
    <w:rsid w:val="003C5706"/>
    <w:rsid w:val="003C58D9"/>
    <w:rsid w:val="003C5EBD"/>
    <w:rsid w:val="003C6006"/>
    <w:rsid w:val="003C6413"/>
    <w:rsid w:val="003C652F"/>
    <w:rsid w:val="003C6813"/>
    <w:rsid w:val="003C69FC"/>
    <w:rsid w:val="003C70E2"/>
    <w:rsid w:val="003C7133"/>
    <w:rsid w:val="003C7362"/>
    <w:rsid w:val="003C73D1"/>
    <w:rsid w:val="003C7532"/>
    <w:rsid w:val="003C7895"/>
    <w:rsid w:val="003C789D"/>
    <w:rsid w:val="003C79EF"/>
    <w:rsid w:val="003D001F"/>
    <w:rsid w:val="003D0185"/>
    <w:rsid w:val="003D0428"/>
    <w:rsid w:val="003D1251"/>
    <w:rsid w:val="003D142C"/>
    <w:rsid w:val="003D1C5F"/>
    <w:rsid w:val="003D22E7"/>
    <w:rsid w:val="003D291A"/>
    <w:rsid w:val="003D2F5F"/>
    <w:rsid w:val="003D3097"/>
    <w:rsid w:val="003D3406"/>
    <w:rsid w:val="003D3468"/>
    <w:rsid w:val="003D3AA8"/>
    <w:rsid w:val="003D3BF8"/>
    <w:rsid w:val="003D3C3A"/>
    <w:rsid w:val="003D3C6A"/>
    <w:rsid w:val="003D4299"/>
    <w:rsid w:val="003D4E72"/>
    <w:rsid w:val="003D53C9"/>
    <w:rsid w:val="003D5551"/>
    <w:rsid w:val="003D58AC"/>
    <w:rsid w:val="003D5AFD"/>
    <w:rsid w:val="003D5CAC"/>
    <w:rsid w:val="003D6227"/>
    <w:rsid w:val="003D6794"/>
    <w:rsid w:val="003D68A2"/>
    <w:rsid w:val="003D7020"/>
    <w:rsid w:val="003D7265"/>
    <w:rsid w:val="003D72AD"/>
    <w:rsid w:val="003D762D"/>
    <w:rsid w:val="003D7707"/>
    <w:rsid w:val="003D7D6E"/>
    <w:rsid w:val="003E0178"/>
    <w:rsid w:val="003E05BA"/>
    <w:rsid w:val="003E1086"/>
    <w:rsid w:val="003E1229"/>
    <w:rsid w:val="003E130E"/>
    <w:rsid w:val="003E1487"/>
    <w:rsid w:val="003E1D8E"/>
    <w:rsid w:val="003E23A6"/>
    <w:rsid w:val="003E29E9"/>
    <w:rsid w:val="003E2BA3"/>
    <w:rsid w:val="003E2BAE"/>
    <w:rsid w:val="003E303B"/>
    <w:rsid w:val="003E3124"/>
    <w:rsid w:val="003E3CB6"/>
    <w:rsid w:val="003E3E58"/>
    <w:rsid w:val="003E4F68"/>
    <w:rsid w:val="003E51CF"/>
    <w:rsid w:val="003E52D0"/>
    <w:rsid w:val="003E55F4"/>
    <w:rsid w:val="003E5D3A"/>
    <w:rsid w:val="003E6100"/>
    <w:rsid w:val="003E62A0"/>
    <w:rsid w:val="003E6C1B"/>
    <w:rsid w:val="003E79E7"/>
    <w:rsid w:val="003F00AD"/>
    <w:rsid w:val="003F0273"/>
    <w:rsid w:val="003F0467"/>
    <w:rsid w:val="003F0601"/>
    <w:rsid w:val="003F0A02"/>
    <w:rsid w:val="003F0FDE"/>
    <w:rsid w:val="003F118A"/>
    <w:rsid w:val="003F1BAE"/>
    <w:rsid w:val="003F275E"/>
    <w:rsid w:val="003F2A04"/>
    <w:rsid w:val="003F2A75"/>
    <w:rsid w:val="003F39BF"/>
    <w:rsid w:val="003F3AC9"/>
    <w:rsid w:val="003F3E95"/>
    <w:rsid w:val="003F435E"/>
    <w:rsid w:val="003F4700"/>
    <w:rsid w:val="003F4AA3"/>
    <w:rsid w:val="003F56AC"/>
    <w:rsid w:val="003F5DEB"/>
    <w:rsid w:val="003F62F0"/>
    <w:rsid w:val="003F6473"/>
    <w:rsid w:val="003F6766"/>
    <w:rsid w:val="003F6EF0"/>
    <w:rsid w:val="003F7D68"/>
    <w:rsid w:val="00400D56"/>
    <w:rsid w:val="0040115D"/>
    <w:rsid w:val="00401231"/>
    <w:rsid w:val="00401718"/>
    <w:rsid w:val="004018BB"/>
    <w:rsid w:val="00403648"/>
    <w:rsid w:val="004042DB"/>
    <w:rsid w:val="00405154"/>
    <w:rsid w:val="004051CF"/>
    <w:rsid w:val="004051DA"/>
    <w:rsid w:val="00405A04"/>
    <w:rsid w:val="0040608E"/>
    <w:rsid w:val="004061C9"/>
    <w:rsid w:val="00407135"/>
    <w:rsid w:val="00407BFC"/>
    <w:rsid w:val="00407E0C"/>
    <w:rsid w:val="00407E67"/>
    <w:rsid w:val="0041049D"/>
    <w:rsid w:val="004105FC"/>
    <w:rsid w:val="004109B2"/>
    <w:rsid w:val="00410F19"/>
    <w:rsid w:val="00411B87"/>
    <w:rsid w:val="004128DF"/>
    <w:rsid w:val="004128F1"/>
    <w:rsid w:val="00413AC7"/>
    <w:rsid w:val="00415312"/>
    <w:rsid w:val="0041632B"/>
    <w:rsid w:val="00416904"/>
    <w:rsid w:val="00416AFE"/>
    <w:rsid w:val="00416E45"/>
    <w:rsid w:val="00416EC7"/>
    <w:rsid w:val="004177D7"/>
    <w:rsid w:val="0041789F"/>
    <w:rsid w:val="00417B2C"/>
    <w:rsid w:val="00417F73"/>
    <w:rsid w:val="00417FFC"/>
    <w:rsid w:val="004201E2"/>
    <w:rsid w:val="00420687"/>
    <w:rsid w:val="0042075F"/>
    <w:rsid w:val="00421007"/>
    <w:rsid w:val="004219F3"/>
    <w:rsid w:val="00421C93"/>
    <w:rsid w:val="004221CB"/>
    <w:rsid w:val="00422223"/>
    <w:rsid w:val="004226A5"/>
    <w:rsid w:val="00423197"/>
    <w:rsid w:val="004232C5"/>
    <w:rsid w:val="00423767"/>
    <w:rsid w:val="00423A1F"/>
    <w:rsid w:val="00424B76"/>
    <w:rsid w:val="004257E5"/>
    <w:rsid w:val="00425B8F"/>
    <w:rsid w:val="00425B9D"/>
    <w:rsid w:val="004261C7"/>
    <w:rsid w:val="0042646B"/>
    <w:rsid w:val="0042657C"/>
    <w:rsid w:val="004309C0"/>
    <w:rsid w:val="00430B88"/>
    <w:rsid w:val="00430E72"/>
    <w:rsid w:val="004319AC"/>
    <w:rsid w:val="00431CD3"/>
    <w:rsid w:val="004322B7"/>
    <w:rsid w:val="0043231C"/>
    <w:rsid w:val="00432911"/>
    <w:rsid w:val="00432D50"/>
    <w:rsid w:val="004335F0"/>
    <w:rsid w:val="0043394A"/>
    <w:rsid w:val="00433F06"/>
    <w:rsid w:val="004343DC"/>
    <w:rsid w:val="00434760"/>
    <w:rsid w:val="00434E54"/>
    <w:rsid w:val="00434E61"/>
    <w:rsid w:val="00435F90"/>
    <w:rsid w:val="004369ED"/>
    <w:rsid w:val="00436B57"/>
    <w:rsid w:val="0043748E"/>
    <w:rsid w:val="00437590"/>
    <w:rsid w:val="004376FE"/>
    <w:rsid w:val="00437918"/>
    <w:rsid w:val="004379D5"/>
    <w:rsid w:val="00437D19"/>
    <w:rsid w:val="00437D53"/>
    <w:rsid w:val="00437F57"/>
    <w:rsid w:val="004404D0"/>
    <w:rsid w:val="0044182B"/>
    <w:rsid w:val="004424F6"/>
    <w:rsid w:val="00442521"/>
    <w:rsid w:val="00443069"/>
    <w:rsid w:val="004434FD"/>
    <w:rsid w:val="00443625"/>
    <w:rsid w:val="00444D88"/>
    <w:rsid w:val="00445B3D"/>
    <w:rsid w:val="00446131"/>
    <w:rsid w:val="0044672D"/>
    <w:rsid w:val="004467E2"/>
    <w:rsid w:val="00447689"/>
    <w:rsid w:val="0044777B"/>
    <w:rsid w:val="004479ED"/>
    <w:rsid w:val="00447A61"/>
    <w:rsid w:val="00450123"/>
    <w:rsid w:val="004501C2"/>
    <w:rsid w:val="004506CF"/>
    <w:rsid w:val="00450A10"/>
    <w:rsid w:val="00450E67"/>
    <w:rsid w:val="004510A3"/>
    <w:rsid w:val="004512C4"/>
    <w:rsid w:val="004515CE"/>
    <w:rsid w:val="004515DF"/>
    <w:rsid w:val="004515FF"/>
    <w:rsid w:val="00451674"/>
    <w:rsid w:val="00451ECD"/>
    <w:rsid w:val="004521D0"/>
    <w:rsid w:val="00452204"/>
    <w:rsid w:val="00452E40"/>
    <w:rsid w:val="004530D0"/>
    <w:rsid w:val="00453272"/>
    <w:rsid w:val="004534AE"/>
    <w:rsid w:val="004537B2"/>
    <w:rsid w:val="00454766"/>
    <w:rsid w:val="00454A9C"/>
    <w:rsid w:val="00454AE9"/>
    <w:rsid w:val="00456323"/>
    <w:rsid w:val="00456B83"/>
    <w:rsid w:val="00456F33"/>
    <w:rsid w:val="00457378"/>
    <w:rsid w:val="00460346"/>
    <w:rsid w:val="00460E02"/>
    <w:rsid w:val="00461948"/>
    <w:rsid w:val="00461FFE"/>
    <w:rsid w:val="004621E6"/>
    <w:rsid w:val="00462359"/>
    <w:rsid w:val="00462BF0"/>
    <w:rsid w:val="00462F2D"/>
    <w:rsid w:val="0046375F"/>
    <w:rsid w:val="004639AB"/>
    <w:rsid w:val="0046459F"/>
    <w:rsid w:val="00464CB7"/>
    <w:rsid w:val="004653F7"/>
    <w:rsid w:val="00465431"/>
    <w:rsid w:val="0046614A"/>
    <w:rsid w:val="00466266"/>
    <w:rsid w:val="00466D2B"/>
    <w:rsid w:val="00466D4D"/>
    <w:rsid w:val="004673D2"/>
    <w:rsid w:val="00467541"/>
    <w:rsid w:val="00467CA5"/>
    <w:rsid w:val="00467D4C"/>
    <w:rsid w:val="00467E1B"/>
    <w:rsid w:val="00470105"/>
    <w:rsid w:val="004703BA"/>
    <w:rsid w:val="00471103"/>
    <w:rsid w:val="00471159"/>
    <w:rsid w:val="0047145F"/>
    <w:rsid w:val="004716ED"/>
    <w:rsid w:val="00471CF9"/>
    <w:rsid w:val="00471D5B"/>
    <w:rsid w:val="00471EF6"/>
    <w:rsid w:val="0047288E"/>
    <w:rsid w:val="00472A70"/>
    <w:rsid w:val="00472F3B"/>
    <w:rsid w:val="00473640"/>
    <w:rsid w:val="004737F3"/>
    <w:rsid w:val="00473EF5"/>
    <w:rsid w:val="00473F22"/>
    <w:rsid w:val="00474500"/>
    <w:rsid w:val="0047488B"/>
    <w:rsid w:val="00474F5D"/>
    <w:rsid w:val="004756DF"/>
    <w:rsid w:val="00475B8F"/>
    <w:rsid w:val="00475D46"/>
    <w:rsid w:val="0047609D"/>
    <w:rsid w:val="00476510"/>
    <w:rsid w:val="00476CE9"/>
    <w:rsid w:val="0047762F"/>
    <w:rsid w:val="004776B7"/>
    <w:rsid w:val="0047778F"/>
    <w:rsid w:val="00477EAD"/>
    <w:rsid w:val="00480862"/>
    <w:rsid w:val="00481040"/>
    <w:rsid w:val="004810C6"/>
    <w:rsid w:val="00481E43"/>
    <w:rsid w:val="00482F0A"/>
    <w:rsid w:val="00483A78"/>
    <w:rsid w:val="00483AFA"/>
    <w:rsid w:val="00483B33"/>
    <w:rsid w:val="00483B79"/>
    <w:rsid w:val="00484096"/>
    <w:rsid w:val="0048455C"/>
    <w:rsid w:val="004847E0"/>
    <w:rsid w:val="004850C7"/>
    <w:rsid w:val="004859B5"/>
    <w:rsid w:val="00485A0B"/>
    <w:rsid w:val="00485CDE"/>
    <w:rsid w:val="00486A43"/>
    <w:rsid w:val="00486C6B"/>
    <w:rsid w:val="00487563"/>
    <w:rsid w:val="00487661"/>
    <w:rsid w:val="00490008"/>
    <w:rsid w:val="00490025"/>
    <w:rsid w:val="004904CD"/>
    <w:rsid w:val="004914AD"/>
    <w:rsid w:val="004918AC"/>
    <w:rsid w:val="00491EDC"/>
    <w:rsid w:val="004927E2"/>
    <w:rsid w:val="00493292"/>
    <w:rsid w:val="004937D5"/>
    <w:rsid w:val="00493945"/>
    <w:rsid w:val="00493D67"/>
    <w:rsid w:val="00494148"/>
    <w:rsid w:val="00494E0B"/>
    <w:rsid w:val="00495E4A"/>
    <w:rsid w:val="0049607F"/>
    <w:rsid w:val="00496294"/>
    <w:rsid w:val="00496681"/>
    <w:rsid w:val="00496C94"/>
    <w:rsid w:val="00496DF8"/>
    <w:rsid w:val="0049738A"/>
    <w:rsid w:val="0049752E"/>
    <w:rsid w:val="00497A80"/>
    <w:rsid w:val="00497C8D"/>
    <w:rsid w:val="004A0235"/>
    <w:rsid w:val="004A0F44"/>
    <w:rsid w:val="004A17FA"/>
    <w:rsid w:val="004A1A90"/>
    <w:rsid w:val="004A1EDA"/>
    <w:rsid w:val="004A21B7"/>
    <w:rsid w:val="004A2248"/>
    <w:rsid w:val="004A23CB"/>
    <w:rsid w:val="004A31BC"/>
    <w:rsid w:val="004A3206"/>
    <w:rsid w:val="004A34E5"/>
    <w:rsid w:val="004A34FE"/>
    <w:rsid w:val="004A3BAE"/>
    <w:rsid w:val="004A410E"/>
    <w:rsid w:val="004A4ED6"/>
    <w:rsid w:val="004A5598"/>
    <w:rsid w:val="004A56F6"/>
    <w:rsid w:val="004A5AB0"/>
    <w:rsid w:val="004A5B84"/>
    <w:rsid w:val="004A5BDE"/>
    <w:rsid w:val="004A6676"/>
    <w:rsid w:val="004A6A57"/>
    <w:rsid w:val="004A6A69"/>
    <w:rsid w:val="004A7034"/>
    <w:rsid w:val="004A714A"/>
    <w:rsid w:val="004A7394"/>
    <w:rsid w:val="004A7760"/>
    <w:rsid w:val="004B037B"/>
    <w:rsid w:val="004B07D6"/>
    <w:rsid w:val="004B09A2"/>
    <w:rsid w:val="004B0FCF"/>
    <w:rsid w:val="004B1182"/>
    <w:rsid w:val="004B19DD"/>
    <w:rsid w:val="004B1B7A"/>
    <w:rsid w:val="004B23CB"/>
    <w:rsid w:val="004B2C05"/>
    <w:rsid w:val="004B2ED4"/>
    <w:rsid w:val="004B3027"/>
    <w:rsid w:val="004B319B"/>
    <w:rsid w:val="004B3FCF"/>
    <w:rsid w:val="004B4996"/>
    <w:rsid w:val="004B4A41"/>
    <w:rsid w:val="004B4D4F"/>
    <w:rsid w:val="004B528D"/>
    <w:rsid w:val="004B58FF"/>
    <w:rsid w:val="004B637F"/>
    <w:rsid w:val="004B6BA7"/>
    <w:rsid w:val="004B6EA6"/>
    <w:rsid w:val="004B7231"/>
    <w:rsid w:val="004B754A"/>
    <w:rsid w:val="004B77A7"/>
    <w:rsid w:val="004B77FD"/>
    <w:rsid w:val="004B7EEB"/>
    <w:rsid w:val="004C0391"/>
    <w:rsid w:val="004C0797"/>
    <w:rsid w:val="004C0CD1"/>
    <w:rsid w:val="004C0DC9"/>
    <w:rsid w:val="004C1018"/>
    <w:rsid w:val="004C124A"/>
    <w:rsid w:val="004C1258"/>
    <w:rsid w:val="004C1BF2"/>
    <w:rsid w:val="004C221C"/>
    <w:rsid w:val="004C24F3"/>
    <w:rsid w:val="004C2DD4"/>
    <w:rsid w:val="004C38A2"/>
    <w:rsid w:val="004C3BAF"/>
    <w:rsid w:val="004C4B68"/>
    <w:rsid w:val="004C520F"/>
    <w:rsid w:val="004C61FB"/>
    <w:rsid w:val="004C6369"/>
    <w:rsid w:val="004C6D7F"/>
    <w:rsid w:val="004C6F78"/>
    <w:rsid w:val="004C70EF"/>
    <w:rsid w:val="004C793C"/>
    <w:rsid w:val="004D0331"/>
    <w:rsid w:val="004D0F79"/>
    <w:rsid w:val="004D118B"/>
    <w:rsid w:val="004D1487"/>
    <w:rsid w:val="004D1B6D"/>
    <w:rsid w:val="004D1CF1"/>
    <w:rsid w:val="004D1F83"/>
    <w:rsid w:val="004D22E3"/>
    <w:rsid w:val="004D2965"/>
    <w:rsid w:val="004D34ED"/>
    <w:rsid w:val="004D3662"/>
    <w:rsid w:val="004D36F5"/>
    <w:rsid w:val="004D38D6"/>
    <w:rsid w:val="004D3BAB"/>
    <w:rsid w:val="004D4077"/>
    <w:rsid w:val="004D43F3"/>
    <w:rsid w:val="004D4835"/>
    <w:rsid w:val="004D50E1"/>
    <w:rsid w:val="004D608E"/>
    <w:rsid w:val="004D6515"/>
    <w:rsid w:val="004D6907"/>
    <w:rsid w:val="004D6A34"/>
    <w:rsid w:val="004D6C3F"/>
    <w:rsid w:val="004D6E7C"/>
    <w:rsid w:val="004D72F3"/>
    <w:rsid w:val="004D7398"/>
    <w:rsid w:val="004D7439"/>
    <w:rsid w:val="004D74C2"/>
    <w:rsid w:val="004D7747"/>
    <w:rsid w:val="004D77E2"/>
    <w:rsid w:val="004D78A8"/>
    <w:rsid w:val="004D7F22"/>
    <w:rsid w:val="004E02FA"/>
    <w:rsid w:val="004E04FA"/>
    <w:rsid w:val="004E09E4"/>
    <w:rsid w:val="004E0EC0"/>
    <w:rsid w:val="004E1D9F"/>
    <w:rsid w:val="004E209D"/>
    <w:rsid w:val="004E21CC"/>
    <w:rsid w:val="004E237F"/>
    <w:rsid w:val="004E2789"/>
    <w:rsid w:val="004E2AEE"/>
    <w:rsid w:val="004E2BF9"/>
    <w:rsid w:val="004E3245"/>
    <w:rsid w:val="004E40C7"/>
    <w:rsid w:val="004E4C4E"/>
    <w:rsid w:val="004E53ED"/>
    <w:rsid w:val="004E55B6"/>
    <w:rsid w:val="004E5CEF"/>
    <w:rsid w:val="004E62D2"/>
    <w:rsid w:val="004E6743"/>
    <w:rsid w:val="004E6B09"/>
    <w:rsid w:val="004E732A"/>
    <w:rsid w:val="004E7918"/>
    <w:rsid w:val="004E7C50"/>
    <w:rsid w:val="004E7D44"/>
    <w:rsid w:val="004F02EC"/>
    <w:rsid w:val="004F043A"/>
    <w:rsid w:val="004F06A5"/>
    <w:rsid w:val="004F06D8"/>
    <w:rsid w:val="004F0976"/>
    <w:rsid w:val="004F0979"/>
    <w:rsid w:val="004F0B50"/>
    <w:rsid w:val="004F113F"/>
    <w:rsid w:val="004F1737"/>
    <w:rsid w:val="004F18D3"/>
    <w:rsid w:val="004F21B9"/>
    <w:rsid w:val="004F2384"/>
    <w:rsid w:val="004F2970"/>
    <w:rsid w:val="004F39CD"/>
    <w:rsid w:val="004F3AE0"/>
    <w:rsid w:val="004F3B15"/>
    <w:rsid w:val="004F3EF4"/>
    <w:rsid w:val="004F3F41"/>
    <w:rsid w:val="004F433F"/>
    <w:rsid w:val="004F4782"/>
    <w:rsid w:val="004F4A95"/>
    <w:rsid w:val="004F4C38"/>
    <w:rsid w:val="004F4DC3"/>
    <w:rsid w:val="004F5264"/>
    <w:rsid w:val="004F556D"/>
    <w:rsid w:val="004F57E8"/>
    <w:rsid w:val="004F586B"/>
    <w:rsid w:val="004F5DD6"/>
    <w:rsid w:val="004F65A7"/>
    <w:rsid w:val="004F6A58"/>
    <w:rsid w:val="004F714D"/>
    <w:rsid w:val="004F7231"/>
    <w:rsid w:val="004F728B"/>
    <w:rsid w:val="004F795E"/>
    <w:rsid w:val="004F7F15"/>
    <w:rsid w:val="00500BEB"/>
    <w:rsid w:val="00501102"/>
    <w:rsid w:val="00501ACC"/>
    <w:rsid w:val="00501FB7"/>
    <w:rsid w:val="005023D1"/>
    <w:rsid w:val="00502527"/>
    <w:rsid w:val="00502F6E"/>
    <w:rsid w:val="00503187"/>
    <w:rsid w:val="0050347D"/>
    <w:rsid w:val="0050380C"/>
    <w:rsid w:val="00503AD4"/>
    <w:rsid w:val="00503B08"/>
    <w:rsid w:val="00503D4E"/>
    <w:rsid w:val="00504854"/>
    <w:rsid w:val="00504A94"/>
    <w:rsid w:val="0050519E"/>
    <w:rsid w:val="005053E8"/>
    <w:rsid w:val="0050541C"/>
    <w:rsid w:val="005054FF"/>
    <w:rsid w:val="005059D1"/>
    <w:rsid w:val="005062DB"/>
    <w:rsid w:val="00506A82"/>
    <w:rsid w:val="00506C4D"/>
    <w:rsid w:val="00506C69"/>
    <w:rsid w:val="00506DB8"/>
    <w:rsid w:val="00506E3A"/>
    <w:rsid w:val="00507CD1"/>
    <w:rsid w:val="00510280"/>
    <w:rsid w:val="00510B1A"/>
    <w:rsid w:val="00510F20"/>
    <w:rsid w:val="00510FEF"/>
    <w:rsid w:val="005111DF"/>
    <w:rsid w:val="005112A0"/>
    <w:rsid w:val="0051147C"/>
    <w:rsid w:val="00512362"/>
    <w:rsid w:val="00512886"/>
    <w:rsid w:val="00513087"/>
    <w:rsid w:val="005130C3"/>
    <w:rsid w:val="005131EF"/>
    <w:rsid w:val="0051451C"/>
    <w:rsid w:val="00514B0C"/>
    <w:rsid w:val="00515A70"/>
    <w:rsid w:val="00516B1F"/>
    <w:rsid w:val="00516DD3"/>
    <w:rsid w:val="00517143"/>
    <w:rsid w:val="00517734"/>
    <w:rsid w:val="00517CCD"/>
    <w:rsid w:val="00517D10"/>
    <w:rsid w:val="00517E02"/>
    <w:rsid w:val="00520128"/>
    <w:rsid w:val="005202AF"/>
    <w:rsid w:val="005203B6"/>
    <w:rsid w:val="00520563"/>
    <w:rsid w:val="00520B7A"/>
    <w:rsid w:val="005222A2"/>
    <w:rsid w:val="0052268F"/>
    <w:rsid w:val="00522C0E"/>
    <w:rsid w:val="00522D0E"/>
    <w:rsid w:val="00522D4B"/>
    <w:rsid w:val="00522D83"/>
    <w:rsid w:val="00522EB3"/>
    <w:rsid w:val="00523D12"/>
    <w:rsid w:val="005240AF"/>
    <w:rsid w:val="0052425D"/>
    <w:rsid w:val="005242D8"/>
    <w:rsid w:val="005253DE"/>
    <w:rsid w:val="00525412"/>
    <w:rsid w:val="00525425"/>
    <w:rsid w:val="005255DC"/>
    <w:rsid w:val="005257C8"/>
    <w:rsid w:val="00525962"/>
    <w:rsid w:val="0052667F"/>
    <w:rsid w:val="00526A1F"/>
    <w:rsid w:val="00526D21"/>
    <w:rsid w:val="00526F1F"/>
    <w:rsid w:val="00527051"/>
    <w:rsid w:val="0052746A"/>
    <w:rsid w:val="0052746E"/>
    <w:rsid w:val="00527491"/>
    <w:rsid w:val="00527EC9"/>
    <w:rsid w:val="005302A0"/>
    <w:rsid w:val="005303CC"/>
    <w:rsid w:val="00530DCC"/>
    <w:rsid w:val="0053141D"/>
    <w:rsid w:val="00531749"/>
    <w:rsid w:val="00531FDD"/>
    <w:rsid w:val="005330F1"/>
    <w:rsid w:val="00533573"/>
    <w:rsid w:val="00533A3B"/>
    <w:rsid w:val="00533B32"/>
    <w:rsid w:val="00533D97"/>
    <w:rsid w:val="00533FC2"/>
    <w:rsid w:val="00534372"/>
    <w:rsid w:val="005348A8"/>
    <w:rsid w:val="00534C84"/>
    <w:rsid w:val="00534DF8"/>
    <w:rsid w:val="00535231"/>
    <w:rsid w:val="005355B0"/>
    <w:rsid w:val="005357A2"/>
    <w:rsid w:val="00535AE1"/>
    <w:rsid w:val="005368E7"/>
    <w:rsid w:val="0053710F"/>
    <w:rsid w:val="005371AF"/>
    <w:rsid w:val="005375BB"/>
    <w:rsid w:val="005378A4"/>
    <w:rsid w:val="00537FA5"/>
    <w:rsid w:val="0054014D"/>
    <w:rsid w:val="00540DA6"/>
    <w:rsid w:val="00540F7C"/>
    <w:rsid w:val="005410B5"/>
    <w:rsid w:val="00541739"/>
    <w:rsid w:val="00541C36"/>
    <w:rsid w:val="00541E6A"/>
    <w:rsid w:val="00541F0C"/>
    <w:rsid w:val="00542DEF"/>
    <w:rsid w:val="00542EC9"/>
    <w:rsid w:val="00542F0F"/>
    <w:rsid w:val="00543464"/>
    <w:rsid w:val="00543685"/>
    <w:rsid w:val="00543D15"/>
    <w:rsid w:val="00544684"/>
    <w:rsid w:val="005449F0"/>
    <w:rsid w:val="0054565E"/>
    <w:rsid w:val="005457E1"/>
    <w:rsid w:val="00545D2B"/>
    <w:rsid w:val="005462EF"/>
    <w:rsid w:val="00546604"/>
    <w:rsid w:val="00546857"/>
    <w:rsid w:val="00546B13"/>
    <w:rsid w:val="00546CBE"/>
    <w:rsid w:val="0054735B"/>
    <w:rsid w:val="00547796"/>
    <w:rsid w:val="00547ADB"/>
    <w:rsid w:val="00547CC6"/>
    <w:rsid w:val="00550159"/>
    <w:rsid w:val="0055026C"/>
    <w:rsid w:val="00550A71"/>
    <w:rsid w:val="00550B61"/>
    <w:rsid w:val="00550C5A"/>
    <w:rsid w:val="005525FC"/>
    <w:rsid w:val="0055261F"/>
    <w:rsid w:val="00552835"/>
    <w:rsid w:val="00552CA5"/>
    <w:rsid w:val="00552F1D"/>
    <w:rsid w:val="00553CEC"/>
    <w:rsid w:val="005541DD"/>
    <w:rsid w:val="0055432D"/>
    <w:rsid w:val="00555282"/>
    <w:rsid w:val="005553C0"/>
    <w:rsid w:val="005557FF"/>
    <w:rsid w:val="0055596C"/>
    <w:rsid w:val="00555BBC"/>
    <w:rsid w:val="00555CF2"/>
    <w:rsid w:val="00555D80"/>
    <w:rsid w:val="00556719"/>
    <w:rsid w:val="00556F05"/>
    <w:rsid w:val="005576A4"/>
    <w:rsid w:val="005576F0"/>
    <w:rsid w:val="0055777B"/>
    <w:rsid w:val="00560464"/>
    <w:rsid w:val="005608F2"/>
    <w:rsid w:val="0056115C"/>
    <w:rsid w:val="0056128D"/>
    <w:rsid w:val="005614A6"/>
    <w:rsid w:val="00561D59"/>
    <w:rsid w:val="00562466"/>
    <w:rsid w:val="00562C06"/>
    <w:rsid w:val="00562D8B"/>
    <w:rsid w:val="0056378F"/>
    <w:rsid w:val="00563A7C"/>
    <w:rsid w:val="00563B91"/>
    <w:rsid w:val="00563C8B"/>
    <w:rsid w:val="00564BC7"/>
    <w:rsid w:val="00565F32"/>
    <w:rsid w:val="0056620A"/>
    <w:rsid w:val="005662D6"/>
    <w:rsid w:val="0056646F"/>
    <w:rsid w:val="00567003"/>
    <w:rsid w:val="00567B7A"/>
    <w:rsid w:val="00567C3E"/>
    <w:rsid w:val="005700D6"/>
    <w:rsid w:val="005702DE"/>
    <w:rsid w:val="00570385"/>
    <w:rsid w:val="00570CAF"/>
    <w:rsid w:val="00571FC0"/>
    <w:rsid w:val="00572BE2"/>
    <w:rsid w:val="0057319E"/>
    <w:rsid w:val="005731FB"/>
    <w:rsid w:val="005732BD"/>
    <w:rsid w:val="0057349D"/>
    <w:rsid w:val="00573681"/>
    <w:rsid w:val="00573E26"/>
    <w:rsid w:val="00574293"/>
    <w:rsid w:val="00575115"/>
    <w:rsid w:val="00575C30"/>
    <w:rsid w:val="005765FB"/>
    <w:rsid w:val="005769EF"/>
    <w:rsid w:val="005773B8"/>
    <w:rsid w:val="00580CEC"/>
    <w:rsid w:val="00580E6D"/>
    <w:rsid w:val="00581153"/>
    <w:rsid w:val="0058138C"/>
    <w:rsid w:val="0058179D"/>
    <w:rsid w:val="00581D54"/>
    <w:rsid w:val="00581FBE"/>
    <w:rsid w:val="00582A88"/>
    <w:rsid w:val="00582B0E"/>
    <w:rsid w:val="00582BD3"/>
    <w:rsid w:val="00582E9D"/>
    <w:rsid w:val="00582FF2"/>
    <w:rsid w:val="0058403E"/>
    <w:rsid w:val="00584817"/>
    <w:rsid w:val="00586ACF"/>
    <w:rsid w:val="005871F7"/>
    <w:rsid w:val="00587E9B"/>
    <w:rsid w:val="0059039D"/>
    <w:rsid w:val="005903F4"/>
    <w:rsid w:val="005905DF"/>
    <w:rsid w:val="005907D5"/>
    <w:rsid w:val="0059097E"/>
    <w:rsid w:val="005914F2"/>
    <w:rsid w:val="005915F1"/>
    <w:rsid w:val="00591AE2"/>
    <w:rsid w:val="00591D1B"/>
    <w:rsid w:val="00591EA6"/>
    <w:rsid w:val="005921AD"/>
    <w:rsid w:val="00592561"/>
    <w:rsid w:val="0059264F"/>
    <w:rsid w:val="0059276B"/>
    <w:rsid w:val="00592C7C"/>
    <w:rsid w:val="0059342B"/>
    <w:rsid w:val="00593BFC"/>
    <w:rsid w:val="00593D0B"/>
    <w:rsid w:val="00593E49"/>
    <w:rsid w:val="005947A2"/>
    <w:rsid w:val="00594B74"/>
    <w:rsid w:val="00595751"/>
    <w:rsid w:val="0059602D"/>
    <w:rsid w:val="0059738A"/>
    <w:rsid w:val="00597748"/>
    <w:rsid w:val="00597F09"/>
    <w:rsid w:val="005A067B"/>
    <w:rsid w:val="005A081F"/>
    <w:rsid w:val="005A0C6F"/>
    <w:rsid w:val="005A0CDE"/>
    <w:rsid w:val="005A108C"/>
    <w:rsid w:val="005A1718"/>
    <w:rsid w:val="005A1931"/>
    <w:rsid w:val="005A39DB"/>
    <w:rsid w:val="005A3F60"/>
    <w:rsid w:val="005A51EE"/>
    <w:rsid w:val="005A5337"/>
    <w:rsid w:val="005A53D1"/>
    <w:rsid w:val="005A549B"/>
    <w:rsid w:val="005A5582"/>
    <w:rsid w:val="005A5681"/>
    <w:rsid w:val="005A56B0"/>
    <w:rsid w:val="005A5A89"/>
    <w:rsid w:val="005A5AA8"/>
    <w:rsid w:val="005A5C88"/>
    <w:rsid w:val="005A62D6"/>
    <w:rsid w:val="005A659E"/>
    <w:rsid w:val="005A67A2"/>
    <w:rsid w:val="005A6D97"/>
    <w:rsid w:val="005A7095"/>
    <w:rsid w:val="005A77DE"/>
    <w:rsid w:val="005A7B29"/>
    <w:rsid w:val="005A7B9F"/>
    <w:rsid w:val="005B10EB"/>
    <w:rsid w:val="005B1383"/>
    <w:rsid w:val="005B13FB"/>
    <w:rsid w:val="005B22AB"/>
    <w:rsid w:val="005B3194"/>
    <w:rsid w:val="005B39AE"/>
    <w:rsid w:val="005B43D0"/>
    <w:rsid w:val="005B49F6"/>
    <w:rsid w:val="005B5047"/>
    <w:rsid w:val="005B5286"/>
    <w:rsid w:val="005B5751"/>
    <w:rsid w:val="005B57C1"/>
    <w:rsid w:val="005B5C9E"/>
    <w:rsid w:val="005B602F"/>
    <w:rsid w:val="005B6BAF"/>
    <w:rsid w:val="005B6E5C"/>
    <w:rsid w:val="005B6F92"/>
    <w:rsid w:val="005B7141"/>
    <w:rsid w:val="005B72D9"/>
    <w:rsid w:val="005B755E"/>
    <w:rsid w:val="005B7A56"/>
    <w:rsid w:val="005C0ADF"/>
    <w:rsid w:val="005C124B"/>
    <w:rsid w:val="005C13C4"/>
    <w:rsid w:val="005C160E"/>
    <w:rsid w:val="005C1F6B"/>
    <w:rsid w:val="005C2883"/>
    <w:rsid w:val="005C3410"/>
    <w:rsid w:val="005C38D7"/>
    <w:rsid w:val="005C3928"/>
    <w:rsid w:val="005C39F1"/>
    <w:rsid w:val="005C3D51"/>
    <w:rsid w:val="005C41FC"/>
    <w:rsid w:val="005C430E"/>
    <w:rsid w:val="005C49C2"/>
    <w:rsid w:val="005C5007"/>
    <w:rsid w:val="005C5802"/>
    <w:rsid w:val="005C5900"/>
    <w:rsid w:val="005C5A1A"/>
    <w:rsid w:val="005C5BCE"/>
    <w:rsid w:val="005C5F58"/>
    <w:rsid w:val="005C61EC"/>
    <w:rsid w:val="005C6786"/>
    <w:rsid w:val="005C7141"/>
    <w:rsid w:val="005C7206"/>
    <w:rsid w:val="005C739A"/>
    <w:rsid w:val="005C774B"/>
    <w:rsid w:val="005C7BD3"/>
    <w:rsid w:val="005D014B"/>
    <w:rsid w:val="005D05EE"/>
    <w:rsid w:val="005D1042"/>
    <w:rsid w:val="005D1684"/>
    <w:rsid w:val="005D190B"/>
    <w:rsid w:val="005D21E3"/>
    <w:rsid w:val="005D2DEC"/>
    <w:rsid w:val="005D34DE"/>
    <w:rsid w:val="005D41B0"/>
    <w:rsid w:val="005D43AB"/>
    <w:rsid w:val="005D4535"/>
    <w:rsid w:val="005D470E"/>
    <w:rsid w:val="005D58C4"/>
    <w:rsid w:val="005D5E46"/>
    <w:rsid w:val="005D70AB"/>
    <w:rsid w:val="005D7765"/>
    <w:rsid w:val="005D7A1A"/>
    <w:rsid w:val="005E02F8"/>
    <w:rsid w:val="005E04CE"/>
    <w:rsid w:val="005E0582"/>
    <w:rsid w:val="005E0C09"/>
    <w:rsid w:val="005E196D"/>
    <w:rsid w:val="005E1D29"/>
    <w:rsid w:val="005E2353"/>
    <w:rsid w:val="005E24BE"/>
    <w:rsid w:val="005E2606"/>
    <w:rsid w:val="005E2A62"/>
    <w:rsid w:val="005E2CCE"/>
    <w:rsid w:val="005E2D92"/>
    <w:rsid w:val="005E30A5"/>
    <w:rsid w:val="005E35C6"/>
    <w:rsid w:val="005E3A5D"/>
    <w:rsid w:val="005E454E"/>
    <w:rsid w:val="005E462F"/>
    <w:rsid w:val="005E51E9"/>
    <w:rsid w:val="005E593A"/>
    <w:rsid w:val="005E6BC1"/>
    <w:rsid w:val="005E6F60"/>
    <w:rsid w:val="005E7295"/>
    <w:rsid w:val="005E7EEF"/>
    <w:rsid w:val="005E7FF6"/>
    <w:rsid w:val="005F02CD"/>
    <w:rsid w:val="005F0C5E"/>
    <w:rsid w:val="005F19B6"/>
    <w:rsid w:val="005F26CD"/>
    <w:rsid w:val="005F341F"/>
    <w:rsid w:val="005F3544"/>
    <w:rsid w:val="005F42C8"/>
    <w:rsid w:val="005F4DF5"/>
    <w:rsid w:val="005F5019"/>
    <w:rsid w:val="005F51F0"/>
    <w:rsid w:val="005F59DB"/>
    <w:rsid w:val="005F59E2"/>
    <w:rsid w:val="005F69A6"/>
    <w:rsid w:val="005F6A8B"/>
    <w:rsid w:val="005F770D"/>
    <w:rsid w:val="005F7C79"/>
    <w:rsid w:val="005F7C7C"/>
    <w:rsid w:val="0060067C"/>
    <w:rsid w:val="00600937"/>
    <w:rsid w:val="0060134A"/>
    <w:rsid w:val="006016E5"/>
    <w:rsid w:val="00601824"/>
    <w:rsid w:val="00601ABC"/>
    <w:rsid w:val="00601AC9"/>
    <w:rsid w:val="00601E93"/>
    <w:rsid w:val="0060305F"/>
    <w:rsid w:val="0060334E"/>
    <w:rsid w:val="00603874"/>
    <w:rsid w:val="00603987"/>
    <w:rsid w:val="00603A72"/>
    <w:rsid w:val="00603B2F"/>
    <w:rsid w:val="00603EB1"/>
    <w:rsid w:val="00603F3A"/>
    <w:rsid w:val="00603FC4"/>
    <w:rsid w:val="00604B1C"/>
    <w:rsid w:val="006053A3"/>
    <w:rsid w:val="00605ADA"/>
    <w:rsid w:val="00605AF3"/>
    <w:rsid w:val="00606447"/>
    <w:rsid w:val="006070B3"/>
    <w:rsid w:val="00607250"/>
    <w:rsid w:val="00607644"/>
    <w:rsid w:val="00607C51"/>
    <w:rsid w:val="00607DE5"/>
    <w:rsid w:val="00607FAD"/>
    <w:rsid w:val="0061003D"/>
    <w:rsid w:val="00610E60"/>
    <w:rsid w:val="00610FE8"/>
    <w:rsid w:val="00611946"/>
    <w:rsid w:val="00611EFE"/>
    <w:rsid w:val="00611FB0"/>
    <w:rsid w:val="00612809"/>
    <w:rsid w:val="0061291A"/>
    <w:rsid w:val="00613015"/>
    <w:rsid w:val="00613229"/>
    <w:rsid w:val="006133EC"/>
    <w:rsid w:val="00613553"/>
    <w:rsid w:val="006135D8"/>
    <w:rsid w:val="006138E6"/>
    <w:rsid w:val="00614033"/>
    <w:rsid w:val="0061440B"/>
    <w:rsid w:val="00614444"/>
    <w:rsid w:val="006144ED"/>
    <w:rsid w:val="006154EC"/>
    <w:rsid w:val="006157E2"/>
    <w:rsid w:val="00615FBD"/>
    <w:rsid w:val="006162EE"/>
    <w:rsid w:val="006163E1"/>
    <w:rsid w:val="00617039"/>
    <w:rsid w:val="0061739B"/>
    <w:rsid w:val="00617E06"/>
    <w:rsid w:val="00617E9A"/>
    <w:rsid w:val="00620014"/>
    <w:rsid w:val="006206A2"/>
    <w:rsid w:val="00620C01"/>
    <w:rsid w:val="00621316"/>
    <w:rsid w:val="00621BCD"/>
    <w:rsid w:val="00621D33"/>
    <w:rsid w:val="00622B24"/>
    <w:rsid w:val="006230E1"/>
    <w:rsid w:val="00623145"/>
    <w:rsid w:val="00623252"/>
    <w:rsid w:val="006237E7"/>
    <w:rsid w:val="006238C3"/>
    <w:rsid w:val="006240C9"/>
    <w:rsid w:val="00624434"/>
    <w:rsid w:val="0062498C"/>
    <w:rsid w:val="00624B0B"/>
    <w:rsid w:val="0062569F"/>
    <w:rsid w:val="00626091"/>
    <w:rsid w:val="006265C9"/>
    <w:rsid w:val="006267C4"/>
    <w:rsid w:val="0062685D"/>
    <w:rsid w:val="00626B87"/>
    <w:rsid w:val="00627321"/>
    <w:rsid w:val="00627FBB"/>
    <w:rsid w:val="006307DF"/>
    <w:rsid w:val="00630C35"/>
    <w:rsid w:val="00631334"/>
    <w:rsid w:val="006313DC"/>
    <w:rsid w:val="00631503"/>
    <w:rsid w:val="00631CD4"/>
    <w:rsid w:val="00633828"/>
    <w:rsid w:val="006340DB"/>
    <w:rsid w:val="006344C7"/>
    <w:rsid w:val="006344D2"/>
    <w:rsid w:val="006349A9"/>
    <w:rsid w:val="00634B11"/>
    <w:rsid w:val="00634D4D"/>
    <w:rsid w:val="00634DCE"/>
    <w:rsid w:val="006357B7"/>
    <w:rsid w:val="006358E5"/>
    <w:rsid w:val="00635966"/>
    <w:rsid w:val="00635B85"/>
    <w:rsid w:val="006367B1"/>
    <w:rsid w:val="00636833"/>
    <w:rsid w:val="00636CAC"/>
    <w:rsid w:val="00637331"/>
    <w:rsid w:val="006373DA"/>
    <w:rsid w:val="00637E0D"/>
    <w:rsid w:val="00640185"/>
    <w:rsid w:val="006403EA"/>
    <w:rsid w:val="00640B20"/>
    <w:rsid w:val="006413BC"/>
    <w:rsid w:val="00641873"/>
    <w:rsid w:val="00641BCD"/>
    <w:rsid w:val="00641EC8"/>
    <w:rsid w:val="006420EF"/>
    <w:rsid w:val="00642399"/>
    <w:rsid w:val="006428EA"/>
    <w:rsid w:val="00642DA0"/>
    <w:rsid w:val="00642F47"/>
    <w:rsid w:val="00644DA0"/>
    <w:rsid w:val="00645143"/>
    <w:rsid w:val="006451B0"/>
    <w:rsid w:val="00646C76"/>
    <w:rsid w:val="006470BD"/>
    <w:rsid w:val="006474FC"/>
    <w:rsid w:val="00647836"/>
    <w:rsid w:val="00650262"/>
    <w:rsid w:val="00650342"/>
    <w:rsid w:val="0065116F"/>
    <w:rsid w:val="00651F8F"/>
    <w:rsid w:val="0065211F"/>
    <w:rsid w:val="006523CC"/>
    <w:rsid w:val="00652CA2"/>
    <w:rsid w:val="00653DD2"/>
    <w:rsid w:val="0065422D"/>
    <w:rsid w:val="0065463C"/>
    <w:rsid w:val="00654BC4"/>
    <w:rsid w:val="006551C5"/>
    <w:rsid w:val="0065559D"/>
    <w:rsid w:val="00655A82"/>
    <w:rsid w:val="00655BD0"/>
    <w:rsid w:val="00655CA3"/>
    <w:rsid w:val="00655EE4"/>
    <w:rsid w:val="006564D8"/>
    <w:rsid w:val="00656D0E"/>
    <w:rsid w:val="00656E11"/>
    <w:rsid w:val="00656E71"/>
    <w:rsid w:val="00657AA4"/>
    <w:rsid w:val="0066066A"/>
    <w:rsid w:val="00660E67"/>
    <w:rsid w:val="00660EF8"/>
    <w:rsid w:val="00661117"/>
    <w:rsid w:val="00661159"/>
    <w:rsid w:val="00661B91"/>
    <w:rsid w:val="00661C38"/>
    <w:rsid w:val="0066204D"/>
    <w:rsid w:val="006622FB"/>
    <w:rsid w:val="0066271E"/>
    <w:rsid w:val="00662A0C"/>
    <w:rsid w:val="00662B99"/>
    <w:rsid w:val="00662BF7"/>
    <w:rsid w:val="0066310A"/>
    <w:rsid w:val="00663239"/>
    <w:rsid w:val="00663768"/>
    <w:rsid w:val="00663D98"/>
    <w:rsid w:val="0066421F"/>
    <w:rsid w:val="0066451F"/>
    <w:rsid w:val="006648AC"/>
    <w:rsid w:val="0066495B"/>
    <w:rsid w:val="006649ED"/>
    <w:rsid w:val="00664D1D"/>
    <w:rsid w:val="00665ADC"/>
    <w:rsid w:val="00667001"/>
    <w:rsid w:val="006670AE"/>
    <w:rsid w:val="00667165"/>
    <w:rsid w:val="00667406"/>
    <w:rsid w:val="00670C71"/>
    <w:rsid w:val="006712CF"/>
    <w:rsid w:val="006714EE"/>
    <w:rsid w:val="0067188C"/>
    <w:rsid w:val="00671928"/>
    <w:rsid w:val="00672223"/>
    <w:rsid w:val="00672E55"/>
    <w:rsid w:val="00673239"/>
    <w:rsid w:val="0067392F"/>
    <w:rsid w:val="00673B89"/>
    <w:rsid w:val="00673D74"/>
    <w:rsid w:val="00673FBF"/>
    <w:rsid w:val="006740B4"/>
    <w:rsid w:val="00674243"/>
    <w:rsid w:val="00674B9A"/>
    <w:rsid w:val="00674D61"/>
    <w:rsid w:val="00674DC3"/>
    <w:rsid w:val="00675432"/>
    <w:rsid w:val="00675A96"/>
    <w:rsid w:val="00675A97"/>
    <w:rsid w:val="006762D0"/>
    <w:rsid w:val="00676301"/>
    <w:rsid w:val="006763A0"/>
    <w:rsid w:val="0067678B"/>
    <w:rsid w:val="00676D54"/>
    <w:rsid w:val="00677838"/>
    <w:rsid w:val="00677929"/>
    <w:rsid w:val="0067799E"/>
    <w:rsid w:val="00677A4E"/>
    <w:rsid w:val="00677C31"/>
    <w:rsid w:val="00677F38"/>
    <w:rsid w:val="006800B9"/>
    <w:rsid w:val="006801D1"/>
    <w:rsid w:val="00680A0D"/>
    <w:rsid w:val="006813C5"/>
    <w:rsid w:val="00681AF3"/>
    <w:rsid w:val="00682502"/>
    <w:rsid w:val="00682EAC"/>
    <w:rsid w:val="00682F90"/>
    <w:rsid w:val="00683C2E"/>
    <w:rsid w:val="00684A3E"/>
    <w:rsid w:val="006856BB"/>
    <w:rsid w:val="0068593C"/>
    <w:rsid w:val="00685CFD"/>
    <w:rsid w:val="00686182"/>
    <w:rsid w:val="00686456"/>
    <w:rsid w:val="006864FE"/>
    <w:rsid w:val="00690470"/>
    <w:rsid w:val="00690545"/>
    <w:rsid w:val="00690728"/>
    <w:rsid w:val="006907BD"/>
    <w:rsid w:val="00690B05"/>
    <w:rsid w:val="00691AA0"/>
    <w:rsid w:val="00691C69"/>
    <w:rsid w:val="00691D93"/>
    <w:rsid w:val="00691EC0"/>
    <w:rsid w:val="00691FCB"/>
    <w:rsid w:val="00692166"/>
    <w:rsid w:val="00692CDE"/>
    <w:rsid w:val="00692D42"/>
    <w:rsid w:val="00693868"/>
    <w:rsid w:val="006939A2"/>
    <w:rsid w:val="00693ECB"/>
    <w:rsid w:val="006945C8"/>
    <w:rsid w:val="00694E82"/>
    <w:rsid w:val="0069544B"/>
    <w:rsid w:val="00695CAF"/>
    <w:rsid w:val="00697764"/>
    <w:rsid w:val="00697E45"/>
    <w:rsid w:val="006A0196"/>
    <w:rsid w:val="006A1481"/>
    <w:rsid w:val="006A1928"/>
    <w:rsid w:val="006A1D6E"/>
    <w:rsid w:val="006A26FC"/>
    <w:rsid w:val="006A2705"/>
    <w:rsid w:val="006A5378"/>
    <w:rsid w:val="006A53EF"/>
    <w:rsid w:val="006A598D"/>
    <w:rsid w:val="006A5E54"/>
    <w:rsid w:val="006A5FA5"/>
    <w:rsid w:val="006A6A69"/>
    <w:rsid w:val="006A6FED"/>
    <w:rsid w:val="006A7216"/>
    <w:rsid w:val="006A7902"/>
    <w:rsid w:val="006A7A1D"/>
    <w:rsid w:val="006A7C45"/>
    <w:rsid w:val="006A7CA0"/>
    <w:rsid w:val="006B0153"/>
    <w:rsid w:val="006B022A"/>
    <w:rsid w:val="006B0237"/>
    <w:rsid w:val="006B106B"/>
    <w:rsid w:val="006B190F"/>
    <w:rsid w:val="006B1C42"/>
    <w:rsid w:val="006B1EAE"/>
    <w:rsid w:val="006B24FA"/>
    <w:rsid w:val="006B2EAB"/>
    <w:rsid w:val="006B35CE"/>
    <w:rsid w:val="006B386E"/>
    <w:rsid w:val="006B436F"/>
    <w:rsid w:val="006B5297"/>
    <w:rsid w:val="006B58E1"/>
    <w:rsid w:val="006B5A7B"/>
    <w:rsid w:val="006B5CED"/>
    <w:rsid w:val="006B61DA"/>
    <w:rsid w:val="006B6331"/>
    <w:rsid w:val="006B6A1C"/>
    <w:rsid w:val="006B735E"/>
    <w:rsid w:val="006B743B"/>
    <w:rsid w:val="006B781D"/>
    <w:rsid w:val="006C046E"/>
    <w:rsid w:val="006C0943"/>
    <w:rsid w:val="006C109B"/>
    <w:rsid w:val="006C15B4"/>
    <w:rsid w:val="006C16C2"/>
    <w:rsid w:val="006C1923"/>
    <w:rsid w:val="006C1A94"/>
    <w:rsid w:val="006C1F30"/>
    <w:rsid w:val="006C2075"/>
    <w:rsid w:val="006C269F"/>
    <w:rsid w:val="006C2B06"/>
    <w:rsid w:val="006C3044"/>
    <w:rsid w:val="006C317F"/>
    <w:rsid w:val="006C3255"/>
    <w:rsid w:val="006C33FD"/>
    <w:rsid w:val="006C3461"/>
    <w:rsid w:val="006C35F0"/>
    <w:rsid w:val="006C434B"/>
    <w:rsid w:val="006C4768"/>
    <w:rsid w:val="006C5078"/>
    <w:rsid w:val="006C50DC"/>
    <w:rsid w:val="006C51F8"/>
    <w:rsid w:val="006C522C"/>
    <w:rsid w:val="006C54E2"/>
    <w:rsid w:val="006C656E"/>
    <w:rsid w:val="006C6A0C"/>
    <w:rsid w:val="006C6A2E"/>
    <w:rsid w:val="006C6F20"/>
    <w:rsid w:val="006C7206"/>
    <w:rsid w:val="006C7364"/>
    <w:rsid w:val="006C7420"/>
    <w:rsid w:val="006C774B"/>
    <w:rsid w:val="006C7CB5"/>
    <w:rsid w:val="006C7E5D"/>
    <w:rsid w:val="006D0DB4"/>
    <w:rsid w:val="006D1324"/>
    <w:rsid w:val="006D1413"/>
    <w:rsid w:val="006D1D7C"/>
    <w:rsid w:val="006D2245"/>
    <w:rsid w:val="006D232A"/>
    <w:rsid w:val="006D2889"/>
    <w:rsid w:val="006D2945"/>
    <w:rsid w:val="006D2F3E"/>
    <w:rsid w:val="006D319B"/>
    <w:rsid w:val="006D3892"/>
    <w:rsid w:val="006D453E"/>
    <w:rsid w:val="006D4725"/>
    <w:rsid w:val="006D4CD1"/>
    <w:rsid w:val="006D4F63"/>
    <w:rsid w:val="006D59A8"/>
    <w:rsid w:val="006D5C02"/>
    <w:rsid w:val="006D5FF4"/>
    <w:rsid w:val="006D61D2"/>
    <w:rsid w:val="006D6344"/>
    <w:rsid w:val="006D64E5"/>
    <w:rsid w:val="006D6549"/>
    <w:rsid w:val="006D691F"/>
    <w:rsid w:val="006D7CA5"/>
    <w:rsid w:val="006E0100"/>
    <w:rsid w:val="006E0881"/>
    <w:rsid w:val="006E0E47"/>
    <w:rsid w:val="006E12D4"/>
    <w:rsid w:val="006E175D"/>
    <w:rsid w:val="006E19C8"/>
    <w:rsid w:val="006E1BA3"/>
    <w:rsid w:val="006E36DC"/>
    <w:rsid w:val="006E3AB5"/>
    <w:rsid w:val="006E3E59"/>
    <w:rsid w:val="006E425C"/>
    <w:rsid w:val="006E4442"/>
    <w:rsid w:val="006E560A"/>
    <w:rsid w:val="006E5678"/>
    <w:rsid w:val="006E577D"/>
    <w:rsid w:val="006E5F92"/>
    <w:rsid w:val="006E60FF"/>
    <w:rsid w:val="006E6326"/>
    <w:rsid w:val="006E6465"/>
    <w:rsid w:val="006E6BF0"/>
    <w:rsid w:val="006E724C"/>
    <w:rsid w:val="006E74AB"/>
    <w:rsid w:val="006E7C78"/>
    <w:rsid w:val="006F00F6"/>
    <w:rsid w:val="006F0571"/>
    <w:rsid w:val="006F0F9F"/>
    <w:rsid w:val="006F1635"/>
    <w:rsid w:val="006F188D"/>
    <w:rsid w:val="006F1A3E"/>
    <w:rsid w:val="006F1D07"/>
    <w:rsid w:val="006F1EB1"/>
    <w:rsid w:val="006F20D2"/>
    <w:rsid w:val="006F2536"/>
    <w:rsid w:val="006F2792"/>
    <w:rsid w:val="006F2E97"/>
    <w:rsid w:val="006F303C"/>
    <w:rsid w:val="006F35DD"/>
    <w:rsid w:val="006F3656"/>
    <w:rsid w:val="006F3BE8"/>
    <w:rsid w:val="006F3C49"/>
    <w:rsid w:val="006F3C77"/>
    <w:rsid w:val="006F3F5B"/>
    <w:rsid w:val="006F4898"/>
    <w:rsid w:val="006F52CB"/>
    <w:rsid w:val="006F58DF"/>
    <w:rsid w:val="006F58EB"/>
    <w:rsid w:val="006F5CF1"/>
    <w:rsid w:val="006F5DDB"/>
    <w:rsid w:val="006F60F9"/>
    <w:rsid w:val="006F66E3"/>
    <w:rsid w:val="006F6878"/>
    <w:rsid w:val="00700082"/>
    <w:rsid w:val="00700A49"/>
    <w:rsid w:val="00700B34"/>
    <w:rsid w:val="00700DF9"/>
    <w:rsid w:val="00700F90"/>
    <w:rsid w:val="00702541"/>
    <w:rsid w:val="00702733"/>
    <w:rsid w:val="00702BC2"/>
    <w:rsid w:val="00702C00"/>
    <w:rsid w:val="00702C7A"/>
    <w:rsid w:val="00703482"/>
    <w:rsid w:val="0070373B"/>
    <w:rsid w:val="007037C0"/>
    <w:rsid w:val="007037E9"/>
    <w:rsid w:val="00703833"/>
    <w:rsid w:val="007039B1"/>
    <w:rsid w:val="00704CD8"/>
    <w:rsid w:val="00704E13"/>
    <w:rsid w:val="0070563B"/>
    <w:rsid w:val="00705F5A"/>
    <w:rsid w:val="007066F1"/>
    <w:rsid w:val="00706B47"/>
    <w:rsid w:val="00706D9B"/>
    <w:rsid w:val="0070734D"/>
    <w:rsid w:val="00707397"/>
    <w:rsid w:val="007077CF"/>
    <w:rsid w:val="00707AB8"/>
    <w:rsid w:val="00707B88"/>
    <w:rsid w:val="00707C1C"/>
    <w:rsid w:val="00707DCC"/>
    <w:rsid w:val="0071079C"/>
    <w:rsid w:val="00710A3B"/>
    <w:rsid w:val="0071150E"/>
    <w:rsid w:val="007116F4"/>
    <w:rsid w:val="0071182E"/>
    <w:rsid w:val="00711D8D"/>
    <w:rsid w:val="00712451"/>
    <w:rsid w:val="007125B9"/>
    <w:rsid w:val="0071283B"/>
    <w:rsid w:val="007136AA"/>
    <w:rsid w:val="00714214"/>
    <w:rsid w:val="0071423F"/>
    <w:rsid w:val="00714460"/>
    <w:rsid w:val="00714ED7"/>
    <w:rsid w:val="00715417"/>
    <w:rsid w:val="007165F4"/>
    <w:rsid w:val="00717945"/>
    <w:rsid w:val="00717A79"/>
    <w:rsid w:val="00717F3E"/>
    <w:rsid w:val="0072020D"/>
    <w:rsid w:val="00720643"/>
    <w:rsid w:val="00720EA0"/>
    <w:rsid w:val="007216B0"/>
    <w:rsid w:val="00722D6E"/>
    <w:rsid w:val="00722DB9"/>
    <w:rsid w:val="007230B8"/>
    <w:rsid w:val="00723809"/>
    <w:rsid w:val="00723B25"/>
    <w:rsid w:val="00723CE8"/>
    <w:rsid w:val="00724252"/>
    <w:rsid w:val="007248AA"/>
    <w:rsid w:val="00724D4F"/>
    <w:rsid w:val="00725343"/>
    <w:rsid w:val="00725762"/>
    <w:rsid w:val="00725A66"/>
    <w:rsid w:val="00726959"/>
    <w:rsid w:val="007269F5"/>
    <w:rsid w:val="0072795D"/>
    <w:rsid w:val="00727DDF"/>
    <w:rsid w:val="00727EDA"/>
    <w:rsid w:val="007304F8"/>
    <w:rsid w:val="00730A1E"/>
    <w:rsid w:val="007319E1"/>
    <w:rsid w:val="0073251A"/>
    <w:rsid w:val="007327E0"/>
    <w:rsid w:val="00732CDD"/>
    <w:rsid w:val="00733785"/>
    <w:rsid w:val="00733B53"/>
    <w:rsid w:val="00733C53"/>
    <w:rsid w:val="007344E1"/>
    <w:rsid w:val="0073481F"/>
    <w:rsid w:val="00734BF2"/>
    <w:rsid w:val="00734F02"/>
    <w:rsid w:val="00735322"/>
    <w:rsid w:val="00735663"/>
    <w:rsid w:val="007358D0"/>
    <w:rsid w:val="00735E30"/>
    <w:rsid w:val="00735F18"/>
    <w:rsid w:val="00736971"/>
    <w:rsid w:val="00736A09"/>
    <w:rsid w:val="00736D13"/>
    <w:rsid w:val="007370C1"/>
    <w:rsid w:val="00737E3C"/>
    <w:rsid w:val="00737EC8"/>
    <w:rsid w:val="007400FC"/>
    <w:rsid w:val="00740175"/>
    <w:rsid w:val="00740746"/>
    <w:rsid w:val="00740A32"/>
    <w:rsid w:val="00740CFB"/>
    <w:rsid w:val="0074156B"/>
    <w:rsid w:val="00741965"/>
    <w:rsid w:val="00741E1B"/>
    <w:rsid w:val="00741E2C"/>
    <w:rsid w:val="00741F75"/>
    <w:rsid w:val="0074244D"/>
    <w:rsid w:val="007424D6"/>
    <w:rsid w:val="00742530"/>
    <w:rsid w:val="00742AAA"/>
    <w:rsid w:val="0074362D"/>
    <w:rsid w:val="00743692"/>
    <w:rsid w:val="00743C00"/>
    <w:rsid w:val="00743CE5"/>
    <w:rsid w:val="00743EFF"/>
    <w:rsid w:val="00744259"/>
    <w:rsid w:val="007447FE"/>
    <w:rsid w:val="00745B35"/>
    <w:rsid w:val="00745D38"/>
    <w:rsid w:val="0074689D"/>
    <w:rsid w:val="00746E98"/>
    <w:rsid w:val="007477BF"/>
    <w:rsid w:val="007479CD"/>
    <w:rsid w:val="00747D47"/>
    <w:rsid w:val="007500F4"/>
    <w:rsid w:val="00750ED5"/>
    <w:rsid w:val="007514B6"/>
    <w:rsid w:val="00751864"/>
    <w:rsid w:val="0075327B"/>
    <w:rsid w:val="0075359B"/>
    <w:rsid w:val="0075475D"/>
    <w:rsid w:val="00754D86"/>
    <w:rsid w:val="00754E07"/>
    <w:rsid w:val="00755213"/>
    <w:rsid w:val="00755C33"/>
    <w:rsid w:val="00756D12"/>
    <w:rsid w:val="00757143"/>
    <w:rsid w:val="00757405"/>
    <w:rsid w:val="00757BFD"/>
    <w:rsid w:val="00757CCD"/>
    <w:rsid w:val="007601D6"/>
    <w:rsid w:val="007614F9"/>
    <w:rsid w:val="00761B69"/>
    <w:rsid w:val="00761BB4"/>
    <w:rsid w:val="00761F96"/>
    <w:rsid w:val="007620D4"/>
    <w:rsid w:val="0076217C"/>
    <w:rsid w:val="00762B50"/>
    <w:rsid w:val="007633E7"/>
    <w:rsid w:val="007635B5"/>
    <w:rsid w:val="007635C0"/>
    <w:rsid w:val="007637E0"/>
    <w:rsid w:val="00763C4C"/>
    <w:rsid w:val="00763E27"/>
    <w:rsid w:val="00763E49"/>
    <w:rsid w:val="00764184"/>
    <w:rsid w:val="00764455"/>
    <w:rsid w:val="007644A1"/>
    <w:rsid w:val="0076460D"/>
    <w:rsid w:val="00764712"/>
    <w:rsid w:val="00764F21"/>
    <w:rsid w:val="007651EE"/>
    <w:rsid w:val="0076550D"/>
    <w:rsid w:val="00765E76"/>
    <w:rsid w:val="007662BE"/>
    <w:rsid w:val="007667D8"/>
    <w:rsid w:val="007674D0"/>
    <w:rsid w:val="00767DC8"/>
    <w:rsid w:val="007701DC"/>
    <w:rsid w:val="0077053B"/>
    <w:rsid w:val="007708C0"/>
    <w:rsid w:val="00771254"/>
    <w:rsid w:val="0077149C"/>
    <w:rsid w:val="0077161C"/>
    <w:rsid w:val="00771702"/>
    <w:rsid w:val="00771838"/>
    <w:rsid w:val="00771C88"/>
    <w:rsid w:val="00771C99"/>
    <w:rsid w:val="007728E2"/>
    <w:rsid w:val="0077324C"/>
    <w:rsid w:val="007736A2"/>
    <w:rsid w:val="00773A01"/>
    <w:rsid w:val="00773A04"/>
    <w:rsid w:val="00773DAF"/>
    <w:rsid w:val="00773E12"/>
    <w:rsid w:val="00773EC8"/>
    <w:rsid w:val="00773EE4"/>
    <w:rsid w:val="007742D1"/>
    <w:rsid w:val="00774F2A"/>
    <w:rsid w:val="007754B2"/>
    <w:rsid w:val="00775676"/>
    <w:rsid w:val="007757C9"/>
    <w:rsid w:val="00776079"/>
    <w:rsid w:val="00776201"/>
    <w:rsid w:val="00776C2B"/>
    <w:rsid w:val="00776EC5"/>
    <w:rsid w:val="007771D2"/>
    <w:rsid w:val="0077769D"/>
    <w:rsid w:val="00777B1C"/>
    <w:rsid w:val="00780C18"/>
    <w:rsid w:val="00781225"/>
    <w:rsid w:val="00781A75"/>
    <w:rsid w:val="00782703"/>
    <w:rsid w:val="00782B5B"/>
    <w:rsid w:val="007830AE"/>
    <w:rsid w:val="00783143"/>
    <w:rsid w:val="00783533"/>
    <w:rsid w:val="00783659"/>
    <w:rsid w:val="007839D7"/>
    <w:rsid w:val="0078431D"/>
    <w:rsid w:val="0078447C"/>
    <w:rsid w:val="00784538"/>
    <w:rsid w:val="007847A1"/>
    <w:rsid w:val="00784B4D"/>
    <w:rsid w:val="007856E8"/>
    <w:rsid w:val="00785B6B"/>
    <w:rsid w:val="007865C4"/>
    <w:rsid w:val="00786B5F"/>
    <w:rsid w:val="00786C9F"/>
    <w:rsid w:val="00787615"/>
    <w:rsid w:val="00787A09"/>
    <w:rsid w:val="00787A57"/>
    <w:rsid w:val="00787F51"/>
    <w:rsid w:val="0079018F"/>
    <w:rsid w:val="00790ABF"/>
    <w:rsid w:val="00790E98"/>
    <w:rsid w:val="00791D11"/>
    <w:rsid w:val="00791E9A"/>
    <w:rsid w:val="0079249A"/>
    <w:rsid w:val="0079296C"/>
    <w:rsid w:val="00792FAD"/>
    <w:rsid w:val="00793193"/>
    <w:rsid w:val="007931F7"/>
    <w:rsid w:val="00793905"/>
    <w:rsid w:val="007945F1"/>
    <w:rsid w:val="007950DB"/>
    <w:rsid w:val="00795172"/>
    <w:rsid w:val="00795EB9"/>
    <w:rsid w:val="00796ECD"/>
    <w:rsid w:val="00797569"/>
    <w:rsid w:val="007976EB"/>
    <w:rsid w:val="00797D9D"/>
    <w:rsid w:val="007A0DD2"/>
    <w:rsid w:val="007A1057"/>
    <w:rsid w:val="007A1AC4"/>
    <w:rsid w:val="007A1AD9"/>
    <w:rsid w:val="007A1FC1"/>
    <w:rsid w:val="007A222B"/>
    <w:rsid w:val="007A3069"/>
    <w:rsid w:val="007A330E"/>
    <w:rsid w:val="007A336B"/>
    <w:rsid w:val="007A33C5"/>
    <w:rsid w:val="007A3708"/>
    <w:rsid w:val="007A38CF"/>
    <w:rsid w:val="007A3AE7"/>
    <w:rsid w:val="007A3C5F"/>
    <w:rsid w:val="007A45D7"/>
    <w:rsid w:val="007A4644"/>
    <w:rsid w:val="007A46F6"/>
    <w:rsid w:val="007A49F6"/>
    <w:rsid w:val="007A5492"/>
    <w:rsid w:val="007A5509"/>
    <w:rsid w:val="007A576B"/>
    <w:rsid w:val="007A5B54"/>
    <w:rsid w:val="007A5E20"/>
    <w:rsid w:val="007A6211"/>
    <w:rsid w:val="007A62DC"/>
    <w:rsid w:val="007A69C4"/>
    <w:rsid w:val="007A69EC"/>
    <w:rsid w:val="007A6A14"/>
    <w:rsid w:val="007A6FBE"/>
    <w:rsid w:val="007A73AD"/>
    <w:rsid w:val="007A765B"/>
    <w:rsid w:val="007A7A08"/>
    <w:rsid w:val="007B0167"/>
    <w:rsid w:val="007B0997"/>
    <w:rsid w:val="007B0C99"/>
    <w:rsid w:val="007B0D6F"/>
    <w:rsid w:val="007B1138"/>
    <w:rsid w:val="007B1226"/>
    <w:rsid w:val="007B1D34"/>
    <w:rsid w:val="007B1F73"/>
    <w:rsid w:val="007B2BBB"/>
    <w:rsid w:val="007B2EAE"/>
    <w:rsid w:val="007B30D4"/>
    <w:rsid w:val="007B347B"/>
    <w:rsid w:val="007B382A"/>
    <w:rsid w:val="007B40D8"/>
    <w:rsid w:val="007B4247"/>
    <w:rsid w:val="007B4FF7"/>
    <w:rsid w:val="007B549C"/>
    <w:rsid w:val="007B5842"/>
    <w:rsid w:val="007B6915"/>
    <w:rsid w:val="007B7449"/>
    <w:rsid w:val="007B787E"/>
    <w:rsid w:val="007B7CBC"/>
    <w:rsid w:val="007B7F75"/>
    <w:rsid w:val="007C0AB7"/>
    <w:rsid w:val="007C0D8B"/>
    <w:rsid w:val="007C1A43"/>
    <w:rsid w:val="007C1F27"/>
    <w:rsid w:val="007C1F7F"/>
    <w:rsid w:val="007C1FE1"/>
    <w:rsid w:val="007C24EB"/>
    <w:rsid w:val="007C2862"/>
    <w:rsid w:val="007C2D92"/>
    <w:rsid w:val="007C31DA"/>
    <w:rsid w:val="007C3326"/>
    <w:rsid w:val="007C4145"/>
    <w:rsid w:val="007C417A"/>
    <w:rsid w:val="007C4836"/>
    <w:rsid w:val="007C4DA4"/>
    <w:rsid w:val="007C548E"/>
    <w:rsid w:val="007C5726"/>
    <w:rsid w:val="007C601A"/>
    <w:rsid w:val="007C6219"/>
    <w:rsid w:val="007C6FB2"/>
    <w:rsid w:val="007C7144"/>
    <w:rsid w:val="007D08A0"/>
    <w:rsid w:val="007D0B60"/>
    <w:rsid w:val="007D0E9C"/>
    <w:rsid w:val="007D1435"/>
    <w:rsid w:val="007D154B"/>
    <w:rsid w:val="007D2650"/>
    <w:rsid w:val="007D2899"/>
    <w:rsid w:val="007D2E63"/>
    <w:rsid w:val="007D3082"/>
    <w:rsid w:val="007D3445"/>
    <w:rsid w:val="007D3975"/>
    <w:rsid w:val="007D4458"/>
    <w:rsid w:val="007D4A0C"/>
    <w:rsid w:val="007D502A"/>
    <w:rsid w:val="007D561C"/>
    <w:rsid w:val="007D5817"/>
    <w:rsid w:val="007D614C"/>
    <w:rsid w:val="007D66B9"/>
    <w:rsid w:val="007D6AE4"/>
    <w:rsid w:val="007D71BD"/>
    <w:rsid w:val="007D7358"/>
    <w:rsid w:val="007D7435"/>
    <w:rsid w:val="007D757E"/>
    <w:rsid w:val="007D75A4"/>
    <w:rsid w:val="007D7EC2"/>
    <w:rsid w:val="007E03AF"/>
    <w:rsid w:val="007E07A3"/>
    <w:rsid w:val="007E08E7"/>
    <w:rsid w:val="007E0A4C"/>
    <w:rsid w:val="007E0E02"/>
    <w:rsid w:val="007E0E2A"/>
    <w:rsid w:val="007E10B3"/>
    <w:rsid w:val="007E141E"/>
    <w:rsid w:val="007E1A02"/>
    <w:rsid w:val="007E1CBF"/>
    <w:rsid w:val="007E1FF0"/>
    <w:rsid w:val="007E1FF3"/>
    <w:rsid w:val="007E25E8"/>
    <w:rsid w:val="007E28E7"/>
    <w:rsid w:val="007E2938"/>
    <w:rsid w:val="007E2E15"/>
    <w:rsid w:val="007E3044"/>
    <w:rsid w:val="007E354B"/>
    <w:rsid w:val="007E395F"/>
    <w:rsid w:val="007E41D4"/>
    <w:rsid w:val="007E4551"/>
    <w:rsid w:val="007E4948"/>
    <w:rsid w:val="007E4C26"/>
    <w:rsid w:val="007E51DB"/>
    <w:rsid w:val="007E5A96"/>
    <w:rsid w:val="007E61DE"/>
    <w:rsid w:val="007E63E8"/>
    <w:rsid w:val="007E69AD"/>
    <w:rsid w:val="007E7C69"/>
    <w:rsid w:val="007E7F56"/>
    <w:rsid w:val="007F0C42"/>
    <w:rsid w:val="007F14C1"/>
    <w:rsid w:val="007F1644"/>
    <w:rsid w:val="007F1740"/>
    <w:rsid w:val="007F1DF2"/>
    <w:rsid w:val="007F2174"/>
    <w:rsid w:val="007F24EC"/>
    <w:rsid w:val="007F2FC9"/>
    <w:rsid w:val="007F35DD"/>
    <w:rsid w:val="007F3D0D"/>
    <w:rsid w:val="007F3E4B"/>
    <w:rsid w:val="007F43F1"/>
    <w:rsid w:val="007F44E0"/>
    <w:rsid w:val="007F4BF7"/>
    <w:rsid w:val="007F4ED8"/>
    <w:rsid w:val="007F5A27"/>
    <w:rsid w:val="007F6BA5"/>
    <w:rsid w:val="007F6C5D"/>
    <w:rsid w:val="0080062A"/>
    <w:rsid w:val="00801291"/>
    <w:rsid w:val="008014ED"/>
    <w:rsid w:val="008022E4"/>
    <w:rsid w:val="00802B8F"/>
    <w:rsid w:val="008036A8"/>
    <w:rsid w:val="0080377B"/>
    <w:rsid w:val="00803AAD"/>
    <w:rsid w:val="00803F32"/>
    <w:rsid w:val="008045E0"/>
    <w:rsid w:val="00804736"/>
    <w:rsid w:val="008056E2"/>
    <w:rsid w:val="0080594D"/>
    <w:rsid w:val="00805D83"/>
    <w:rsid w:val="00806351"/>
    <w:rsid w:val="0080645E"/>
    <w:rsid w:val="0080652C"/>
    <w:rsid w:val="008068E6"/>
    <w:rsid w:val="008073FB"/>
    <w:rsid w:val="00807721"/>
    <w:rsid w:val="00807A42"/>
    <w:rsid w:val="00807E83"/>
    <w:rsid w:val="00807F77"/>
    <w:rsid w:val="008106C3"/>
    <w:rsid w:val="00810E4F"/>
    <w:rsid w:val="0081145B"/>
    <w:rsid w:val="008119DF"/>
    <w:rsid w:val="00811E83"/>
    <w:rsid w:val="008121D3"/>
    <w:rsid w:val="00812733"/>
    <w:rsid w:val="00813462"/>
    <w:rsid w:val="0081378D"/>
    <w:rsid w:val="008138D7"/>
    <w:rsid w:val="00813A6A"/>
    <w:rsid w:val="00813A92"/>
    <w:rsid w:val="00813E9E"/>
    <w:rsid w:val="00814FA5"/>
    <w:rsid w:val="008151BD"/>
    <w:rsid w:val="0081559A"/>
    <w:rsid w:val="00815B72"/>
    <w:rsid w:val="00815DC7"/>
    <w:rsid w:val="008160AB"/>
    <w:rsid w:val="008162EB"/>
    <w:rsid w:val="0081709B"/>
    <w:rsid w:val="008171E7"/>
    <w:rsid w:val="008177E3"/>
    <w:rsid w:val="00820426"/>
    <w:rsid w:val="0082058D"/>
    <w:rsid w:val="00820797"/>
    <w:rsid w:val="00820AF9"/>
    <w:rsid w:val="008210F8"/>
    <w:rsid w:val="00821140"/>
    <w:rsid w:val="00821391"/>
    <w:rsid w:val="00821B13"/>
    <w:rsid w:val="008220AC"/>
    <w:rsid w:val="008221FE"/>
    <w:rsid w:val="008226D2"/>
    <w:rsid w:val="00822C2D"/>
    <w:rsid w:val="00822F14"/>
    <w:rsid w:val="00822F2D"/>
    <w:rsid w:val="00823284"/>
    <w:rsid w:val="008237BD"/>
    <w:rsid w:val="00823958"/>
    <w:rsid w:val="00823F21"/>
    <w:rsid w:val="0082408D"/>
    <w:rsid w:val="00824A10"/>
    <w:rsid w:val="00824A81"/>
    <w:rsid w:val="0082592E"/>
    <w:rsid w:val="00826324"/>
    <w:rsid w:val="00826955"/>
    <w:rsid w:val="008269CF"/>
    <w:rsid w:val="00826BB5"/>
    <w:rsid w:val="00826D1D"/>
    <w:rsid w:val="00826E51"/>
    <w:rsid w:val="00826ED9"/>
    <w:rsid w:val="0082703C"/>
    <w:rsid w:val="00827FF6"/>
    <w:rsid w:val="008304B8"/>
    <w:rsid w:val="00830BC9"/>
    <w:rsid w:val="00830D80"/>
    <w:rsid w:val="008312F0"/>
    <w:rsid w:val="00831E3F"/>
    <w:rsid w:val="00831F8C"/>
    <w:rsid w:val="008325B9"/>
    <w:rsid w:val="008326EF"/>
    <w:rsid w:val="00833C7C"/>
    <w:rsid w:val="00833E79"/>
    <w:rsid w:val="00834540"/>
    <w:rsid w:val="008349CF"/>
    <w:rsid w:val="00834AC0"/>
    <w:rsid w:val="00834FF7"/>
    <w:rsid w:val="00835011"/>
    <w:rsid w:val="008364AA"/>
    <w:rsid w:val="00836E8C"/>
    <w:rsid w:val="008370B4"/>
    <w:rsid w:val="00837DB0"/>
    <w:rsid w:val="0084052B"/>
    <w:rsid w:val="008405D9"/>
    <w:rsid w:val="00841186"/>
    <w:rsid w:val="008416B6"/>
    <w:rsid w:val="00841820"/>
    <w:rsid w:val="0084188A"/>
    <w:rsid w:val="008418B5"/>
    <w:rsid w:val="008419B6"/>
    <w:rsid w:val="00841D8F"/>
    <w:rsid w:val="00841E8E"/>
    <w:rsid w:val="0084245A"/>
    <w:rsid w:val="0084265B"/>
    <w:rsid w:val="008434C1"/>
    <w:rsid w:val="0084351F"/>
    <w:rsid w:val="008438DA"/>
    <w:rsid w:val="008438DF"/>
    <w:rsid w:val="0084392A"/>
    <w:rsid w:val="00843B4C"/>
    <w:rsid w:val="00843C91"/>
    <w:rsid w:val="00844110"/>
    <w:rsid w:val="008443DD"/>
    <w:rsid w:val="00844C12"/>
    <w:rsid w:val="00844D57"/>
    <w:rsid w:val="0084543D"/>
    <w:rsid w:val="00845441"/>
    <w:rsid w:val="00845470"/>
    <w:rsid w:val="00845FAF"/>
    <w:rsid w:val="00846037"/>
    <w:rsid w:val="008460A5"/>
    <w:rsid w:val="0084646D"/>
    <w:rsid w:val="008468B9"/>
    <w:rsid w:val="00846B9D"/>
    <w:rsid w:val="00846BB6"/>
    <w:rsid w:val="00846E1C"/>
    <w:rsid w:val="008470A6"/>
    <w:rsid w:val="00847912"/>
    <w:rsid w:val="008479BD"/>
    <w:rsid w:val="008501D6"/>
    <w:rsid w:val="00850232"/>
    <w:rsid w:val="008502A5"/>
    <w:rsid w:val="008506F9"/>
    <w:rsid w:val="00851236"/>
    <w:rsid w:val="0085139F"/>
    <w:rsid w:val="00851462"/>
    <w:rsid w:val="00851600"/>
    <w:rsid w:val="00851A62"/>
    <w:rsid w:val="00851C22"/>
    <w:rsid w:val="00852953"/>
    <w:rsid w:val="00852A0B"/>
    <w:rsid w:val="00852C38"/>
    <w:rsid w:val="00852E88"/>
    <w:rsid w:val="0085312C"/>
    <w:rsid w:val="00853D4C"/>
    <w:rsid w:val="00853E07"/>
    <w:rsid w:val="0085424E"/>
    <w:rsid w:val="00854269"/>
    <w:rsid w:val="00854275"/>
    <w:rsid w:val="008546D9"/>
    <w:rsid w:val="00855A1F"/>
    <w:rsid w:val="00855BD0"/>
    <w:rsid w:val="00855C94"/>
    <w:rsid w:val="00855E59"/>
    <w:rsid w:val="00855ED1"/>
    <w:rsid w:val="008560E9"/>
    <w:rsid w:val="0085612A"/>
    <w:rsid w:val="008561AD"/>
    <w:rsid w:val="008562A5"/>
    <w:rsid w:val="00856963"/>
    <w:rsid w:val="00856AB2"/>
    <w:rsid w:val="00856F2E"/>
    <w:rsid w:val="008572FA"/>
    <w:rsid w:val="0085799A"/>
    <w:rsid w:val="00857B90"/>
    <w:rsid w:val="008603A3"/>
    <w:rsid w:val="008606E7"/>
    <w:rsid w:val="008607AC"/>
    <w:rsid w:val="008608A3"/>
    <w:rsid w:val="0086308C"/>
    <w:rsid w:val="008630B2"/>
    <w:rsid w:val="008638D8"/>
    <w:rsid w:val="00863AFD"/>
    <w:rsid w:val="00863B86"/>
    <w:rsid w:val="00863E84"/>
    <w:rsid w:val="008640AF"/>
    <w:rsid w:val="00864614"/>
    <w:rsid w:val="0086462E"/>
    <w:rsid w:val="00864693"/>
    <w:rsid w:val="00864824"/>
    <w:rsid w:val="008648A8"/>
    <w:rsid w:val="008653B6"/>
    <w:rsid w:val="00865E39"/>
    <w:rsid w:val="0086617A"/>
    <w:rsid w:val="00866190"/>
    <w:rsid w:val="00866778"/>
    <w:rsid w:val="008673B9"/>
    <w:rsid w:val="008674AF"/>
    <w:rsid w:val="00870314"/>
    <w:rsid w:val="00870A1A"/>
    <w:rsid w:val="00870E20"/>
    <w:rsid w:val="00870EA4"/>
    <w:rsid w:val="00871290"/>
    <w:rsid w:val="008718CC"/>
    <w:rsid w:val="008732CB"/>
    <w:rsid w:val="008732E1"/>
    <w:rsid w:val="00873515"/>
    <w:rsid w:val="008737D4"/>
    <w:rsid w:val="0087388A"/>
    <w:rsid w:val="00873D92"/>
    <w:rsid w:val="00874648"/>
    <w:rsid w:val="00880290"/>
    <w:rsid w:val="008815DF"/>
    <w:rsid w:val="008820A8"/>
    <w:rsid w:val="008820B5"/>
    <w:rsid w:val="00882569"/>
    <w:rsid w:val="0088363B"/>
    <w:rsid w:val="008836AA"/>
    <w:rsid w:val="00883B57"/>
    <w:rsid w:val="00883C93"/>
    <w:rsid w:val="008842AA"/>
    <w:rsid w:val="008844B1"/>
    <w:rsid w:val="00885407"/>
    <w:rsid w:val="008856C7"/>
    <w:rsid w:val="008861B7"/>
    <w:rsid w:val="00886482"/>
    <w:rsid w:val="00886992"/>
    <w:rsid w:val="0088761A"/>
    <w:rsid w:val="00887656"/>
    <w:rsid w:val="008877C0"/>
    <w:rsid w:val="008907D2"/>
    <w:rsid w:val="008908DB"/>
    <w:rsid w:val="008910B8"/>
    <w:rsid w:val="008911C8"/>
    <w:rsid w:val="00891261"/>
    <w:rsid w:val="00891E54"/>
    <w:rsid w:val="008920BC"/>
    <w:rsid w:val="00892663"/>
    <w:rsid w:val="008927C7"/>
    <w:rsid w:val="00892C72"/>
    <w:rsid w:val="00892DD1"/>
    <w:rsid w:val="0089335B"/>
    <w:rsid w:val="00893497"/>
    <w:rsid w:val="008936C8"/>
    <w:rsid w:val="008939AB"/>
    <w:rsid w:val="00893B34"/>
    <w:rsid w:val="008941FE"/>
    <w:rsid w:val="00894D91"/>
    <w:rsid w:val="0089512D"/>
    <w:rsid w:val="008955D6"/>
    <w:rsid w:val="008965C6"/>
    <w:rsid w:val="00896876"/>
    <w:rsid w:val="008972F1"/>
    <w:rsid w:val="00897823"/>
    <w:rsid w:val="00897EA0"/>
    <w:rsid w:val="008A059A"/>
    <w:rsid w:val="008A0739"/>
    <w:rsid w:val="008A09FE"/>
    <w:rsid w:val="008A1426"/>
    <w:rsid w:val="008A19B8"/>
    <w:rsid w:val="008A229B"/>
    <w:rsid w:val="008A260E"/>
    <w:rsid w:val="008A2BFF"/>
    <w:rsid w:val="008A2CF3"/>
    <w:rsid w:val="008A3412"/>
    <w:rsid w:val="008A358A"/>
    <w:rsid w:val="008A3D52"/>
    <w:rsid w:val="008A4C8D"/>
    <w:rsid w:val="008A4F91"/>
    <w:rsid w:val="008A4FD0"/>
    <w:rsid w:val="008A573D"/>
    <w:rsid w:val="008A5E65"/>
    <w:rsid w:val="008A6A37"/>
    <w:rsid w:val="008A6AE8"/>
    <w:rsid w:val="008A6CBF"/>
    <w:rsid w:val="008A701E"/>
    <w:rsid w:val="008A7825"/>
    <w:rsid w:val="008A78C1"/>
    <w:rsid w:val="008B0074"/>
    <w:rsid w:val="008B076B"/>
    <w:rsid w:val="008B1071"/>
    <w:rsid w:val="008B1210"/>
    <w:rsid w:val="008B1312"/>
    <w:rsid w:val="008B1445"/>
    <w:rsid w:val="008B158B"/>
    <w:rsid w:val="008B1D6D"/>
    <w:rsid w:val="008B1D7E"/>
    <w:rsid w:val="008B2851"/>
    <w:rsid w:val="008B2A22"/>
    <w:rsid w:val="008B2A7B"/>
    <w:rsid w:val="008B2C1B"/>
    <w:rsid w:val="008B2EF9"/>
    <w:rsid w:val="008B3508"/>
    <w:rsid w:val="008B4082"/>
    <w:rsid w:val="008B44FE"/>
    <w:rsid w:val="008B4BEC"/>
    <w:rsid w:val="008B594F"/>
    <w:rsid w:val="008B6543"/>
    <w:rsid w:val="008B75CC"/>
    <w:rsid w:val="008B778E"/>
    <w:rsid w:val="008B7FDF"/>
    <w:rsid w:val="008C03E5"/>
    <w:rsid w:val="008C0B43"/>
    <w:rsid w:val="008C0FAD"/>
    <w:rsid w:val="008C1380"/>
    <w:rsid w:val="008C1A7A"/>
    <w:rsid w:val="008C1B74"/>
    <w:rsid w:val="008C1EEB"/>
    <w:rsid w:val="008C2228"/>
    <w:rsid w:val="008C26CF"/>
    <w:rsid w:val="008C2849"/>
    <w:rsid w:val="008C2FC6"/>
    <w:rsid w:val="008C3422"/>
    <w:rsid w:val="008C35AC"/>
    <w:rsid w:val="008C3605"/>
    <w:rsid w:val="008C46B2"/>
    <w:rsid w:val="008C5CB3"/>
    <w:rsid w:val="008C5D26"/>
    <w:rsid w:val="008C64DE"/>
    <w:rsid w:val="008C67E0"/>
    <w:rsid w:val="008C68BA"/>
    <w:rsid w:val="008C7A37"/>
    <w:rsid w:val="008C7CC7"/>
    <w:rsid w:val="008C7DEE"/>
    <w:rsid w:val="008D026E"/>
    <w:rsid w:val="008D03C9"/>
    <w:rsid w:val="008D0A5A"/>
    <w:rsid w:val="008D0E57"/>
    <w:rsid w:val="008D111A"/>
    <w:rsid w:val="008D1987"/>
    <w:rsid w:val="008D199F"/>
    <w:rsid w:val="008D1D96"/>
    <w:rsid w:val="008D2726"/>
    <w:rsid w:val="008D3486"/>
    <w:rsid w:val="008D35F6"/>
    <w:rsid w:val="008D3778"/>
    <w:rsid w:val="008D3C2B"/>
    <w:rsid w:val="008D3E21"/>
    <w:rsid w:val="008D4535"/>
    <w:rsid w:val="008D53FB"/>
    <w:rsid w:val="008D5767"/>
    <w:rsid w:val="008D6B3F"/>
    <w:rsid w:val="008D6C6A"/>
    <w:rsid w:val="008D6E12"/>
    <w:rsid w:val="008D704B"/>
    <w:rsid w:val="008D7353"/>
    <w:rsid w:val="008D769A"/>
    <w:rsid w:val="008D7AFA"/>
    <w:rsid w:val="008D7C29"/>
    <w:rsid w:val="008D7F41"/>
    <w:rsid w:val="008D7F66"/>
    <w:rsid w:val="008E05B3"/>
    <w:rsid w:val="008E07AF"/>
    <w:rsid w:val="008E0B17"/>
    <w:rsid w:val="008E0BF0"/>
    <w:rsid w:val="008E0E03"/>
    <w:rsid w:val="008E1065"/>
    <w:rsid w:val="008E106D"/>
    <w:rsid w:val="008E126D"/>
    <w:rsid w:val="008E178C"/>
    <w:rsid w:val="008E1B97"/>
    <w:rsid w:val="008E1BEC"/>
    <w:rsid w:val="008E1F75"/>
    <w:rsid w:val="008E2374"/>
    <w:rsid w:val="008E2966"/>
    <w:rsid w:val="008E2D20"/>
    <w:rsid w:val="008E331D"/>
    <w:rsid w:val="008E38C0"/>
    <w:rsid w:val="008E3C26"/>
    <w:rsid w:val="008E3DE1"/>
    <w:rsid w:val="008E4474"/>
    <w:rsid w:val="008E47C6"/>
    <w:rsid w:val="008E48B3"/>
    <w:rsid w:val="008E48DF"/>
    <w:rsid w:val="008E52E5"/>
    <w:rsid w:val="008E5415"/>
    <w:rsid w:val="008E5449"/>
    <w:rsid w:val="008E54FC"/>
    <w:rsid w:val="008E562C"/>
    <w:rsid w:val="008E65CA"/>
    <w:rsid w:val="008E670E"/>
    <w:rsid w:val="008E6963"/>
    <w:rsid w:val="008E73C7"/>
    <w:rsid w:val="008E78C7"/>
    <w:rsid w:val="008F09BC"/>
    <w:rsid w:val="008F1619"/>
    <w:rsid w:val="008F1675"/>
    <w:rsid w:val="008F183E"/>
    <w:rsid w:val="008F1D75"/>
    <w:rsid w:val="008F21AC"/>
    <w:rsid w:val="008F2424"/>
    <w:rsid w:val="008F2AA5"/>
    <w:rsid w:val="008F2E93"/>
    <w:rsid w:val="008F32F3"/>
    <w:rsid w:val="008F3388"/>
    <w:rsid w:val="008F3391"/>
    <w:rsid w:val="008F3A07"/>
    <w:rsid w:val="008F5995"/>
    <w:rsid w:val="008F603C"/>
    <w:rsid w:val="008F6BFD"/>
    <w:rsid w:val="008F6E0C"/>
    <w:rsid w:val="008F71FA"/>
    <w:rsid w:val="008F79F5"/>
    <w:rsid w:val="008F7D1D"/>
    <w:rsid w:val="008F7D75"/>
    <w:rsid w:val="0090007F"/>
    <w:rsid w:val="00900522"/>
    <w:rsid w:val="0090081B"/>
    <w:rsid w:val="00900CB8"/>
    <w:rsid w:val="00900E04"/>
    <w:rsid w:val="00901C55"/>
    <w:rsid w:val="00902404"/>
    <w:rsid w:val="00902801"/>
    <w:rsid w:val="00903F48"/>
    <w:rsid w:val="009041ED"/>
    <w:rsid w:val="009046A0"/>
    <w:rsid w:val="00904902"/>
    <w:rsid w:val="00904CD5"/>
    <w:rsid w:val="0090503C"/>
    <w:rsid w:val="00905BBB"/>
    <w:rsid w:val="00905E73"/>
    <w:rsid w:val="009061B0"/>
    <w:rsid w:val="0090636F"/>
    <w:rsid w:val="0090671F"/>
    <w:rsid w:val="009069A4"/>
    <w:rsid w:val="00906C89"/>
    <w:rsid w:val="00906F66"/>
    <w:rsid w:val="009074FF"/>
    <w:rsid w:val="0090756E"/>
    <w:rsid w:val="00907CDB"/>
    <w:rsid w:val="009100CD"/>
    <w:rsid w:val="009101C4"/>
    <w:rsid w:val="00910BB9"/>
    <w:rsid w:val="00910C20"/>
    <w:rsid w:val="00910D6D"/>
    <w:rsid w:val="00910D92"/>
    <w:rsid w:val="00911215"/>
    <w:rsid w:val="009113F6"/>
    <w:rsid w:val="0091145A"/>
    <w:rsid w:val="009119AD"/>
    <w:rsid w:val="00911C17"/>
    <w:rsid w:val="00912213"/>
    <w:rsid w:val="00912456"/>
    <w:rsid w:val="009126DF"/>
    <w:rsid w:val="0091277E"/>
    <w:rsid w:val="00912937"/>
    <w:rsid w:val="00912A10"/>
    <w:rsid w:val="00912F75"/>
    <w:rsid w:val="00913972"/>
    <w:rsid w:val="00913A4F"/>
    <w:rsid w:val="00913C0E"/>
    <w:rsid w:val="00913FB9"/>
    <w:rsid w:val="00915368"/>
    <w:rsid w:val="00915440"/>
    <w:rsid w:val="0091551F"/>
    <w:rsid w:val="00915534"/>
    <w:rsid w:val="00915C2D"/>
    <w:rsid w:val="00915CF8"/>
    <w:rsid w:val="00915F50"/>
    <w:rsid w:val="00916844"/>
    <w:rsid w:val="00917C08"/>
    <w:rsid w:val="00917E2E"/>
    <w:rsid w:val="00917E4D"/>
    <w:rsid w:val="00917F47"/>
    <w:rsid w:val="009203E1"/>
    <w:rsid w:val="0092096B"/>
    <w:rsid w:val="009213F0"/>
    <w:rsid w:val="009214B3"/>
    <w:rsid w:val="009219F9"/>
    <w:rsid w:val="00921D37"/>
    <w:rsid w:val="00921DD0"/>
    <w:rsid w:val="00921F2A"/>
    <w:rsid w:val="009221F8"/>
    <w:rsid w:val="00922F1A"/>
    <w:rsid w:val="00922F48"/>
    <w:rsid w:val="00923338"/>
    <w:rsid w:val="00923636"/>
    <w:rsid w:val="00923EEE"/>
    <w:rsid w:val="009245C8"/>
    <w:rsid w:val="00924D6E"/>
    <w:rsid w:val="00924E1A"/>
    <w:rsid w:val="00925383"/>
    <w:rsid w:val="009254F4"/>
    <w:rsid w:val="00925B91"/>
    <w:rsid w:val="00926928"/>
    <w:rsid w:val="00926E3C"/>
    <w:rsid w:val="0092733C"/>
    <w:rsid w:val="00930B9F"/>
    <w:rsid w:val="00931084"/>
    <w:rsid w:val="00931100"/>
    <w:rsid w:val="00931BAC"/>
    <w:rsid w:val="00931FCE"/>
    <w:rsid w:val="00932009"/>
    <w:rsid w:val="0093242F"/>
    <w:rsid w:val="009329A3"/>
    <w:rsid w:val="00932B6B"/>
    <w:rsid w:val="009334CD"/>
    <w:rsid w:val="009335FC"/>
    <w:rsid w:val="0093379F"/>
    <w:rsid w:val="00934051"/>
    <w:rsid w:val="00934545"/>
    <w:rsid w:val="009345B1"/>
    <w:rsid w:val="009346E5"/>
    <w:rsid w:val="0093498D"/>
    <w:rsid w:val="00934C46"/>
    <w:rsid w:val="00934EF7"/>
    <w:rsid w:val="009355ED"/>
    <w:rsid w:val="009358D4"/>
    <w:rsid w:val="00935D33"/>
    <w:rsid w:val="00935D68"/>
    <w:rsid w:val="00935F00"/>
    <w:rsid w:val="0093653E"/>
    <w:rsid w:val="0093767B"/>
    <w:rsid w:val="00937B52"/>
    <w:rsid w:val="00940112"/>
    <w:rsid w:val="0094086E"/>
    <w:rsid w:val="00940E8A"/>
    <w:rsid w:val="00941053"/>
    <w:rsid w:val="00941A03"/>
    <w:rsid w:val="00941FE5"/>
    <w:rsid w:val="009421B0"/>
    <w:rsid w:val="009439C2"/>
    <w:rsid w:val="00944B92"/>
    <w:rsid w:val="00944FB0"/>
    <w:rsid w:val="00945625"/>
    <w:rsid w:val="00945696"/>
    <w:rsid w:val="009456CF"/>
    <w:rsid w:val="00945746"/>
    <w:rsid w:val="00945DD7"/>
    <w:rsid w:val="00945E49"/>
    <w:rsid w:val="009466F7"/>
    <w:rsid w:val="00946CB0"/>
    <w:rsid w:val="00946D5D"/>
    <w:rsid w:val="009472DC"/>
    <w:rsid w:val="0094756D"/>
    <w:rsid w:val="00947BF2"/>
    <w:rsid w:val="00947C37"/>
    <w:rsid w:val="00947CA7"/>
    <w:rsid w:val="00950DDF"/>
    <w:rsid w:val="009512E5"/>
    <w:rsid w:val="0095190D"/>
    <w:rsid w:val="00951A3B"/>
    <w:rsid w:val="00951D2E"/>
    <w:rsid w:val="00951F84"/>
    <w:rsid w:val="00952161"/>
    <w:rsid w:val="00952819"/>
    <w:rsid w:val="0095333C"/>
    <w:rsid w:val="00953559"/>
    <w:rsid w:val="009536CC"/>
    <w:rsid w:val="0095399D"/>
    <w:rsid w:val="00953BA9"/>
    <w:rsid w:val="00953FBD"/>
    <w:rsid w:val="009544DC"/>
    <w:rsid w:val="009544DE"/>
    <w:rsid w:val="009547BD"/>
    <w:rsid w:val="00954D5E"/>
    <w:rsid w:val="0095532C"/>
    <w:rsid w:val="00955891"/>
    <w:rsid w:val="00955C9A"/>
    <w:rsid w:val="00955E6F"/>
    <w:rsid w:val="009560F3"/>
    <w:rsid w:val="00956231"/>
    <w:rsid w:val="0095626C"/>
    <w:rsid w:val="009562FC"/>
    <w:rsid w:val="009568D0"/>
    <w:rsid w:val="00956953"/>
    <w:rsid w:val="00956CC4"/>
    <w:rsid w:val="00956CD4"/>
    <w:rsid w:val="0095742E"/>
    <w:rsid w:val="00960981"/>
    <w:rsid w:val="00960CBF"/>
    <w:rsid w:val="00960FC7"/>
    <w:rsid w:val="00961A88"/>
    <w:rsid w:val="00961D23"/>
    <w:rsid w:val="00961D68"/>
    <w:rsid w:val="00962420"/>
    <w:rsid w:val="00962D6F"/>
    <w:rsid w:val="00963DA9"/>
    <w:rsid w:val="00964162"/>
    <w:rsid w:val="00964C2A"/>
    <w:rsid w:val="00965320"/>
    <w:rsid w:val="00966A4D"/>
    <w:rsid w:val="009671F3"/>
    <w:rsid w:val="00967732"/>
    <w:rsid w:val="00967B49"/>
    <w:rsid w:val="00967F17"/>
    <w:rsid w:val="00970162"/>
    <w:rsid w:val="0097041A"/>
    <w:rsid w:val="0097064C"/>
    <w:rsid w:val="009712EB"/>
    <w:rsid w:val="0097174E"/>
    <w:rsid w:val="00971D37"/>
    <w:rsid w:val="00972E4D"/>
    <w:rsid w:val="00973078"/>
    <w:rsid w:val="0097344F"/>
    <w:rsid w:val="009740A6"/>
    <w:rsid w:val="0097450C"/>
    <w:rsid w:val="00974A62"/>
    <w:rsid w:val="00974C49"/>
    <w:rsid w:val="00974C83"/>
    <w:rsid w:val="00975184"/>
    <w:rsid w:val="0097559E"/>
    <w:rsid w:val="0097584C"/>
    <w:rsid w:val="00976205"/>
    <w:rsid w:val="0097660E"/>
    <w:rsid w:val="0097675F"/>
    <w:rsid w:val="00977569"/>
    <w:rsid w:val="009777C2"/>
    <w:rsid w:val="00977B8E"/>
    <w:rsid w:val="00977C23"/>
    <w:rsid w:val="009803ED"/>
    <w:rsid w:val="00981406"/>
    <w:rsid w:val="0098159D"/>
    <w:rsid w:val="00983080"/>
    <w:rsid w:val="009832C3"/>
    <w:rsid w:val="009834CF"/>
    <w:rsid w:val="009836E3"/>
    <w:rsid w:val="00983EBA"/>
    <w:rsid w:val="00984559"/>
    <w:rsid w:val="0098470C"/>
    <w:rsid w:val="00984C42"/>
    <w:rsid w:val="00984DDF"/>
    <w:rsid w:val="0098538E"/>
    <w:rsid w:val="00985429"/>
    <w:rsid w:val="00985544"/>
    <w:rsid w:val="00986075"/>
    <w:rsid w:val="00986226"/>
    <w:rsid w:val="00986BFE"/>
    <w:rsid w:val="00986DFB"/>
    <w:rsid w:val="009871D8"/>
    <w:rsid w:val="009902DE"/>
    <w:rsid w:val="00990A18"/>
    <w:rsid w:val="00990AD2"/>
    <w:rsid w:val="00990FDF"/>
    <w:rsid w:val="00991005"/>
    <w:rsid w:val="0099129C"/>
    <w:rsid w:val="009915BD"/>
    <w:rsid w:val="0099175D"/>
    <w:rsid w:val="00991EDE"/>
    <w:rsid w:val="00991F77"/>
    <w:rsid w:val="0099261D"/>
    <w:rsid w:val="009926FD"/>
    <w:rsid w:val="00992B9A"/>
    <w:rsid w:val="00992FC6"/>
    <w:rsid w:val="00993400"/>
    <w:rsid w:val="00994A9C"/>
    <w:rsid w:val="00994C76"/>
    <w:rsid w:val="00996F05"/>
    <w:rsid w:val="00997A8D"/>
    <w:rsid w:val="00997D48"/>
    <w:rsid w:val="00997D5B"/>
    <w:rsid w:val="00997FAE"/>
    <w:rsid w:val="009A025B"/>
    <w:rsid w:val="009A0623"/>
    <w:rsid w:val="009A0F37"/>
    <w:rsid w:val="009A1958"/>
    <w:rsid w:val="009A1B8E"/>
    <w:rsid w:val="009A20C3"/>
    <w:rsid w:val="009A24CA"/>
    <w:rsid w:val="009A277E"/>
    <w:rsid w:val="009A2829"/>
    <w:rsid w:val="009A4A01"/>
    <w:rsid w:val="009A56C2"/>
    <w:rsid w:val="009A5725"/>
    <w:rsid w:val="009A5A2D"/>
    <w:rsid w:val="009A5A60"/>
    <w:rsid w:val="009A5ACA"/>
    <w:rsid w:val="009A5DF2"/>
    <w:rsid w:val="009A61EE"/>
    <w:rsid w:val="009A6587"/>
    <w:rsid w:val="009A6936"/>
    <w:rsid w:val="009A6987"/>
    <w:rsid w:val="009A7177"/>
    <w:rsid w:val="009A7408"/>
    <w:rsid w:val="009A75D7"/>
    <w:rsid w:val="009A7711"/>
    <w:rsid w:val="009B0AC9"/>
    <w:rsid w:val="009B0B82"/>
    <w:rsid w:val="009B0F23"/>
    <w:rsid w:val="009B1050"/>
    <w:rsid w:val="009B18B9"/>
    <w:rsid w:val="009B1A52"/>
    <w:rsid w:val="009B2C52"/>
    <w:rsid w:val="009B2E61"/>
    <w:rsid w:val="009B31BE"/>
    <w:rsid w:val="009B34A9"/>
    <w:rsid w:val="009B375B"/>
    <w:rsid w:val="009B396A"/>
    <w:rsid w:val="009B4737"/>
    <w:rsid w:val="009B4F80"/>
    <w:rsid w:val="009B4FBE"/>
    <w:rsid w:val="009B57B5"/>
    <w:rsid w:val="009B5BB0"/>
    <w:rsid w:val="009B5BFF"/>
    <w:rsid w:val="009B63CF"/>
    <w:rsid w:val="009B6577"/>
    <w:rsid w:val="009B6901"/>
    <w:rsid w:val="009B6A4D"/>
    <w:rsid w:val="009B6B94"/>
    <w:rsid w:val="009B6DF5"/>
    <w:rsid w:val="009B7371"/>
    <w:rsid w:val="009B75AE"/>
    <w:rsid w:val="009C0C06"/>
    <w:rsid w:val="009C11ED"/>
    <w:rsid w:val="009C12FE"/>
    <w:rsid w:val="009C13FF"/>
    <w:rsid w:val="009C150B"/>
    <w:rsid w:val="009C195E"/>
    <w:rsid w:val="009C1967"/>
    <w:rsid w:val="009C2386"/>
    <w:rsid w:val="009C27CE"/>
    <w:rsid w:val="009C27E8"/>
    <w:rsid w:val="009C2C9C"/>
    <w:rsid w:val="009C2D99"/>
    <w:rsid w:val="009C3046"/>
    <w:rsid w:val="009C33C8"/>
    <w:rsid w:val="009C390E"/>
    <w:rsid w:val="009C391D"/>
    <w:rsid w:val="009C3B4D"/>
    <w:rsid w:val="009C3CBB"/>
    <w:rsid w:val="009C45F7"/>
    <w:rsid w:val="009C48AB"/>
    <w:rsid w:val="009C5532"/>
    <w:rsid w:val="009C7133"/>
    <w:rsid w:val="009C7FEE"/>
    <w:rsid w:val="009D018C"/>
    <w:rsid w:val="009D0197"/>
    <w:rsid w:val="009D075F"/>
    <w:rsid w:val="009D1398"/>
    <w:rsid w:val="009D1864"/>
    <w:rsid w:val="009D186F"/>
    <w:rsid w:val="009D24D7"/>
    <w:rsid w:val="009D3241"/>
    <w:rsid w:val="009D332F"/>
    <w:rsid w:val="009D3F4F"/>
    <w:rsid w:val="009D4682"/>
    <w:rsid w:val="009D566B"/>
    <w:rsid w:val="009D5D26"/>
    <w:rsid w:val="009D6153"/>
    <w:rsid w:val="009D6295"/>
    <w:rsid w:val="009D62B4"/>
    <w:rsid w:val="009D62F7"/>
    <w:rsid w:val="009D663F"/>
    <w:rsid w:val="009D73BE"/>
    <w:rsid w:val="009D73EE"/>
    <w:rsid w:val="009D74B8"/>
    <w:rsid w:val="009D7ED1"/>
    <w:rsid w:val="009E02A0"/>
    <w:rsid w:val="009E0B7D"/>
    <w:rsid w:val="009E0C66"/>
    <w:rsid w:val="009E1D1D"/>
    <w:rsid w:val="009E1D8E"/>
    <w:rsid w:val="009E1D98"/>
    <w:rsid w:val="009E1FB0"/>
    <w:rsid w:val="009E1FE3"/>
    <w:rsid w:val="009E2115"/>
    <w:rsid w:val="009E21C4"/>
    <w:rsid w:val="009E296A"/>
    <w:rsid w:val="009E323F"/>
    <w:rsid w:val="009E32E2"/>
    <w:rsid w:val="009E38D9"/>
    <w:rsid w:val="009E3964"/>
    <w:rsid w:val="009E39B4"/>
    <w:rsid w:val="009E3FBA"/>
    <w:rsid w:val="009E4267"/>
    <w:rsid w:val="009E5612"/>
    <w:rsid w:val="009E5EFB"/>
    <w:rsid w:val="009E6290"/>
    <w:rsid w:val="009E6763"/>
    <w:rsid w:val="009E6815"/>
    <w:rsid w:val="009E6997"/>
    <w:rsid w:val="009E6E3D"/>
    <w:rsid w:val="009E706E"/>
    <w:rsid w:val="009E7202"/>
    <w:rsid w:val="009E74CA"/>
    <w:rsid w:val="009E783B"/>
    <w:rsid w:val="009E788F"/>
    <w:rsid w:val="009E7933"/>
    <w:rsid w:val="009E7B32"/>
    <w:rsid w:val="009E7BBF"/>
    <w:rsid w:val="009F0232"/>
    <w:rsid w:val="009F049B"/>
    <w:rsid w:val="009F0992"/>
    <w:rsid w:val="009F0C55"/>
    <w:rsid w:val="009F0D3A"/>
    <w:rsid w:val="009F0F46"/>
    <w:rsid w:val="009F0F96"/>
    <w:rsid w:val="009F1B96"/>
    <w:rsid w:val="009F2308"/>
    <w:rsid w:val="009F2777"/>
    <w:rsid w:val="009F37BA"/>
    <w:rsid w:val="009F4275"/>
    <w:rsid w:val="009F42E8"/>
    <w:rsid w:val="009F458A"/>
    <w:rsid w:val="009F4DF4"/>
    <w:rsid w:val="009F510A"/>
    <w:rsid w:val="009F55B2"/>
    <w:rsid w:val="009F62F5"/>
    <w:rsid w:val="009F652E"/>
    <w:rsid w:val="009F686A"/>
    <w:rsid w:val="009F6E9A"/>
    <w:rsid w:val="009F7441"/>
    <w:rsid w:val="009F771A"/>
    <w:rsid w:val="009F7877"/>
    <w:rsid w:val="009F7CAE"/>
    <w:rsid w:val="00A00792"/>
    <w:rsid w:val="00A00F09"/>
    <w:rsid w:val="00A0143B"/>
    <w:rsid w:val="00A01C4B"/>
    <w:rsid w:val="00A01D5E"/>
    <w:rsid w:val="00A02EBA"/>
    <w:rsid w:val="00A02FAD"/>
    <w:rsid w:val="00A031A7"/>
    <w:rsid w:val="00A04A6F"/>
    <w:rsid w:val="00A0512F"/>
    <w:rsid w:val="00A05685"/>
    <w:rsid w:val="00A05BAC"/>
    <w:rsid w:val="00A05F78"/>
    <w:rsid w:val="00A0608A"/>
    <w:rsid w:val="00A06316"/>
    <w:rsid w:val="00A063DE"/>
    <w:rsid w:val="00A066A0"/>
    <w:rsid w:val="00A06752"/>
    <w:rsid w:val="00A0675B"/>
    <w:rsid w:val="00A067CD"/>
    <w:rsid w:val="00A067D7"/>
    <w:rsid w:val="00A06D8A"/>
    <w:rsid w:val="00A07103"/>
    <w:rsid w:val="00A076BF"/>
    <w:rsid w:val="00A0797E"/>
    <w:rsid w:val="00A07BB4"/>
    <w:rsid w:val="00A07C50"/>
    <w:rsid w:val="00A1061F"/>
    <w:rsid w:val="00A1091A"/>
    <w:rsid w:val="00A10953"/>
    <w:rsid w:val="00A11556"/>
    <w:rsid w:val="00A119D3"/>
    <w:rsid w:val="00A11F92"/>
    <w:rsid w:val="00A12276"/>
    <w:rsid w:val="00A12AF6"/>
    <w:rsid w:val="00A1365A"/>
    <w:rsid w:val="00A143B9"/>
    <w:rsid w:val="00A14918"/>
    <w:rsid w:val="00A14B55"/>
    <w:rsid w:val="00A14E8F"/>
    <w:rsid w:val="00A152E9"/>
    <w:rsid w:val="00A15C6C"/>
    <w:rsid w:val="00A16066"/>
    <w:rsid w:val="00A16B36"/>
    <w:rsid w:val="00A16BE8"/>
    <w:rsid w:val="00A17350"/>
    <w:rsid w:val="00A17483"/>
    <w:rsid w:val="00A174F5"/>
    <w:rsid w:val="00A17750"/>
    <w:rsid w:val="00A1787E"/>
    <w:rsid w:val="00A2043A"/>
    <w:rsid w:val="00A206A6"/>
    <w:rsid w:val="00A207C1"/>
    <w:rsid w:val="00A20ED0"/>
    <w:rsid w:val="00A20F48"/>
    <w:rsid w:val="00A2106F"/>
    <w:rsid w:val="00A212AE"/>
    <w:rsid w:val="00A21329"/>
    <w:rsid w:val="00A21EA4"/>
    <w:rsid w:val="00A22202"/>
    <w:rsid w:val="00A22669"/>
    <w:rsid w:val="00A22695"/>
    <w:rsid w:val="00A22761"/>
    <w:rsid w:val="00A22E41"/>
    <w:rsid w:val="00A231E7"/>
    <w:rsid w:val="00A237E7"/>
    <w:rsid w:val="00A24606"/>
    <w:rsid w:val="00A250DC"/>
    <w:rsid w:val="00A2652C"/>
    <w:rsid w:val="00A26866"/>
    <w:rsid w:val="00A26973"/>
    <w:rsid w:val="00A26B74"/>
    <w:rsid w:val="00A270BF"/>
    <w:rsid w:val="00A2765E"/>
    <w:rsid w:val="00A27894"/>
    <w:rsid w:val="00A278D5"/>
    <w:rsid w:val="00A27F3B"/>
    <w:rsid w:val="00A30929"/>
    <w:rsid w:val="00A309ED"/>
    <w:rsid w:val="00A30A93"/>
    <w:rsid w:val="00A30E5C"/>
    <w:rsid w:val="00A31164"/>
    <w:rsid w:val="00A318A4"/>
    <w:rsid w:val="00A318B0"/>
    <w:rsid w:val="00A33150"/>
    <w:rsid w:val="00A33DCD"/>
    <w:rsid w:val="00A33F61"/>
    <w:rsid w:val="00A342A6"/>
    <w:rsid w:val="00A34424"/>
    <w:rsid w:val="00A3466C"/>
    <w:rsid w:val="00A34EF6"/>
    <w:rsid w:val="00A34F1A"/>
    <w:rsid w:val="00A351DF"/>
    <w:rsid w:val="00A353CF"/>
    <w:rsid w:val="00A35409"/>
    <w:rsid w:val="00A36407"/>
    <w:rsid w:val="00A3695B"/>
    <w:rsid w:val="00A36A6B"/>
    <w:rsid w:val="00A37403"/>
    <w:rsid w:val="00A37AA8"/>
    <w:rsid w:val="00A37F15"/>
    <w:rsid w:val="00A403EB"/>
    <w:rsid w:val="00A40CA4"/>
    <w:rsid w:val="00A40D16"/>
    <w:rsid w:val="00A40E2D"/>
    <w:rsid w:val="00A41742"/>
    <w:rsid w:val="00A419B7"/>
    <w:rsid w:val="00A42241"/>
    <w:rsid w:val="00A424AC"/>
    <w:rsid w:val="00A4292E"/>
    <w:rsid w:val="00A42B8F"/>
    <w:rsid w:val="00A42D9A"/>
    <w:rsid w:val="00A42DB1"/>
    <w:rsid w:val="00A43406"/>
    <w:rsid w:val="00A434ED"/>
    <w:rsid w:val="00A4383E"/>
    <w:rsid w:val="00A43857"/>
    <w:rsid w:val="00A43A43"/>
    <w:rsid w:val="00A43E24"/>
    <w:rsid w:val="00A44191"/>
    <w:rsid w:val="00A44533"/>
    <w:rsid w:val="00A44BD3"/>
    <w:rsid w:val="00A44EAD"/>
    <w:rsid w:val="00A456D4"/>
    <w:rsid w:val="00A45B56"/>
    <w:rsid w:val="00A4654F"/>
    <w:rsid w:val="00A46CAB"/>
    <w:rsid w:val="00A4799B"/>
    <w:rsid w:val="00A47BE6"/>
    <w:rsid w:val="00A47C49"/>
    <w:rsid w:val="00A47D98"/>
    <w:rsid w:val="00A47DAD"/>
    <w:rsid w:val="00A5039F"/>
    <w:rsid w:val="00A50C2E"/>
    <w:rsid w:val="00A50CCF"/>
    <w:rsid w:val="00A50F3C"/>
    <w:rsid w:val="00A51448"/>
    <w:rsid w:val="00A51B43"/>
    <w:rsid w:val="00A5253E"/>
    <w:rsid w:val="00A52687"/>
    <w:rsid w:val="00A52A09"/>
    <w:rsid w:val="00A52B99"/>
    <w:rsid w:val="00A52BC1"/>
    <w:rsid w:val="00A52E57"/>
    <w:rsid w:val="00A53A42"/>
    <w:rsid w:val="00A548C5"/>
    <w:rsid w:val="00A556F6"/>
    <w:rsid w:val="00A56914"/>
    <w:rsid w:val="00A56C9E"/>
    <w:rsid w:val="00A578EB"/>
    <w:rsid w:val="00A57B02"/>
    <w:rsid w:val="00A60D01"/>
    <w:rsid w:val="00A6195B"/>
    <w:rsid w:val="00A61FDB"/>
    <w:rsid w:val="00A62440"/>
    <w:rsid w:val="00A62CC1"/>
    <w:rsid w:val="00A637C4"/>
    <w:rsid w:val="00A63C59"/>
    <w:rsid w:val="00A63E88"/>
    <w:rsid w:val="00A6433F"/>
    <w:rsid w:val="00A64ABC"/>
    <w:rsid w:val="00A64E11"/>
    <w:rsid w:val="00A6576E"/>
    <w:rsid w:val="00A65AF5"/>
    <w:rsid w:val="00A65C0D"/>
    <w:rsid w:val="00A65CE1"/>
    <w:rsid w:val="00A66201"/>
    <w:rsid w:val="00A6630E"/>
    <w:rsid w:val="00A66BF8"/>
    <w:rsid w:val="00A67443"/>
    <w:rsid w:val="00A6774D"/>
    <w:rsid w:val="00A677E1"/>
    <w:rsid w:val="00A70936"/>
    <w:rsid w:val="00A70A0F"/>
    <w:rsid w:val="00A70A82"/>
    <w:rsid w:val="00A70B7A"/>
    <w:rsid w:val="00A70F62"/>
    <w:rsid w:val="00A71C98"/>
    <w:rsid w:val="00A71CDC"/>
    <w:rsid w:val="00A71EA5"/>
    <w:rsid w:val="00A723E5"/>
    <w:rsid w:val="00A72487"/>
    <w:rsid w:val="00A727B1"/>
    <w:rsid w:val="00A72B4A"/>
    <w:rsid w:val="00A72C5F"/>
    <w:rsid w:val="00A72DBA"/>
    <w:rsid w:val="00A72EFD"/>
    <w:rsid w:val="00A731A0"/>
    <w:rsid w:val="00A73DD8"/>
    <w:rsid w:val="00A74F2C"/>
    <w:rsid w:val="00A754BC"/>
    <w:rsid w:val="00A75817"/>
    <w:rsid w:val="00A758C0"/>
    <w:rsid w:val="00A75E32"/>
    <w:rsid w:val="00A76AB9"/>
    <w:rsid w:val="00A77150"/>
    <w:rsid w:val="00A776EA"/>
    <w:rsid w:val="00A7786D"/>
    <w:rsid w:val="00A805BC"/>
    <w:rsid w:val="00A80C8A"/>
    <w:rsid w:val="00A812FB"/>
    <w:rsid w:val="00A81534"/>
    <w:rsid w:val="00A8172F"/>
    <w:rsid w:val="00A82090"/>
    <w:rsid w:val="00A82997"/>
    <w:rsid w:val="00A82DC2"/>
    <w:rsid w:val="00A83005"/>
    <w:rsid w:val="00A8303E"/>
    <w:rsid w:val="00A83221"/>
    <w:rsid w:val="00A83771"/>
    <w:rsid w:val="00A8387E"/>
    <w:rsid w:val="00A84104"/>
    <w:rsid w:val="00A842F3"/>
    <w:rsid w:val="00A84531"/>
    <w:rsid w:val="00A845B1"/>
    <w:rsid w:val="00A8493E"/>
    <w:rsid w:val="00A84AB2"/>
    <w:rsid w:val="00A8504A"/>
    <w:rsid w:val="00A852F8"/>
    <w:rsid w:val="00A85C03"/>
    <w:rsid w:val="00A86C0C"/>
    <w:rsid w:val="00A86D2B"/>
    <w:rsid w:val="00A86D8B"/>
    <w:rsid w:val="00A87D4D"/>
    <w:rsid w:val="00A90113"/>
    <w:rsid w:val="00A9011C"/>
    <w:rsid w:val="00A9014E"/>
    <w:rsid w:val="00A91152"/>
    <w:rsid w:val="00A9181B"/>
    <w:rsid w:val="00A91914"/>
    <w:rsid w:val="00A92831"/>
    <w:rsid w:val="00A92A28"/>
    <w:rsid w:val="00A92A51"/>
    <w:rsid w:val="00A92B6E"/>
    <w:rsid w:val="00A9312F"/>
    <w:rsid w:val="00A9385C"/>
    <w:rsid w:val="00A938A7"/>
    <w:rsid w:val="00A93B11"/>
    <w:rsid w:val="00A93E56"/>
    <w:rsid w:val="00A94576"/>
    <w:rsid w:val="00A945EF"/>
    <w:rsid w:val="00A94741"/>
    <w:rsid w:val="00A949AC"/>
    <w:rsid w:val="00A94A1D"/>
    <w:rsid w:val="00A94A7E"/>
    <w:rsid w:val="00A94B58"/>
    <w:rsid w:val="00A95319"/>
    <w:rsid w:val="00A9563C"/>
    <w:rsid w:val="00A959EF"/>
    <w:rsid w:val="00A95D0A"/>
    <w:rsid w:val="00A9656B"/>
    <w:rsid w:val="00A96A8A"/>
    <w:rsid w:val="00A96B34"/>
    <w:rsid w:val="00A96EF4"/>
    <w:rsid w:val="00A9759F"/>
    <w:rsid w:val="00A97B13"/>
    <w:rsid w:val="00AA0164"/>
    <w:rsid w:val="00AA065B"/>
    <w:rsid w:val="00AA0A94"/>
    <w:rsid w:val="00AA10DD"/>
    <w:rsid w:val="00AA1B8C"/>
    <w:rsid w:val="00AA244B"/>
    <w:rsid w:val="00AA259B"/>
    <w:rsid w:val="00AA2E5E"/>
    <w:rsid w:val="00AA3506"/>
    <w:rsid w:val="00AA3961"/>
    <w:rsid w:val="00AA48ED"/>
    <w:rsid w:val="00AA4DE0"/>
    <w:rsid w:val="00AA52FD"/>
    <w:rsid w:val="00AA5A31"/>
    <w:rsid w:val="00AA5D3B"/>
    <w:rsid w:val="00AA5EA7"/>
    <w:rsid w:val="00AA6179"/>
    <w:rsid w:val="00AA66EF"/>
    <w:rsid w:val="00AA6FA2"/>
    <w:rsid w:val="00AA78D7"/>
    <w:rsid w:val="00AA7A2D"/>
    <w:rsid w:val="00AA7CE9"/>
    <w:rsid w:val="00AA7F0B"/>
    <w:rsid w:val="00AA7F90"/>
    <w:rsid w:val="00AB075D"/>
    <w:rsid w:val="00AB0D68"/>
    <w:rsid w:val="00AB0F12"/>
    <w:rsid w:val="00AB0FD7"/>
    <w:rsid w:val="00AB1088"/>
    <w:rsid w:val="00AB136E"/>
    <w:rsid w:val="00AB13DD"/>
    <w:rsid w:val="00AB1495"/>
    <w:rsid w:val="00AB17D2"/>
    <w:rsid w:val="00AB21FD"/>
    <w:rsid w:val="00AB2620"/>
    <w:rsid w:val="00AB2889"/>
    <w:rsid w:val="00AB2E54"/>
    <w:rsid w:val="00AB2FA8"/>
    <w:rsid w:val="00AB3561"/>
    <w:rsid w:val="00AB3BEF"/>
    <w:rsid w:val="00AB3F4C"/>
    <w:rsid w:val="00AB4273"/>
    <w:rsid w:val="00AB4A83"/>
    <w:rsid w:val="00AB4E85"/>
    <w:rsid w:val="00AB5055"/>
    <w:rsid w:val="00AB58F1"/>
    <w:rsid w:val="00AB646D"/>
    <w:rsid w:val="00AB6A9D"/>
    <w:rsid w:val="00AB6C44"/>
    <w:rsid w:val="00AB7A00"/>
    <w:rsid w:val="00AC004C"/>
    <w:rsid w:val="00AC0202"/>
    <w:rsid w:val="00AC06C8"/>
    <w:rsid w:val="00AC08BE"/>
    <w:rsid w:val="00AC1FE1"/>
    <w:rsid w:val="00AC3FBD"/>
    <w:rsid w:val="00AC40A2"/>
    <w:rsid w:val="00AC413B"/>
    <w:rsid w:val="00AC4305"/>
    <w:rsid w:val="00AC4457"/>
    <w:rsid w:val="00AC449F"/>
    <w:rsid w:val="00AC45B7"/>
    <w:rsid w:val="00AC4AD3"/>
    <w:rsid w:val="00AC4C01"/>
    <w:rsid w:val="00AC4EE1"/>
    <w:rsid w:val="00AC4F7C"/>
    <w:rsid w:val="00AC50D8"/>
    <w:rsid w:val="00AC56F4"/>
    <w:rsid w:val="00AC596B"/>
    <w:rsid w:val="00AC5C0D"/>
    <w:rsid w:val="00AC620A"/>
    <w:rsid w:val="00AC6BC6"/>
    <w:rsid w:val="00AC7017"/>
    <w:rsid w:val="00AC72F3"/>
    <w:rsid w:val="00AC7865"/>
    <w:rsid w:val="00AC797E"/>
    <w:rsid w:val="00AD03B3"/>
    <w:rsid w:val="00AD07A3"/>
    <w:rsid w:val="00AD1078"/>
    <w:rsid w:val="00AD1117"/>
    <w:rsid w:val="00AD1791"/>
    <w:rsid w:val="00AD1891"/>
    <w:rsid w:val="00AD1AC5"/>
    <w:rsid w:val="00AD2202"/>
    <w:rsid w:val="00AD229A"/>
    <w:rsid w:val="00AD2502"/>
    <w:rsid w:val="00AD2A2F"/>
    <w:rsid w:val="00AD2A48"/>
    <w:rsid w:val="00AD2C1C"/>
    <w:rsid w:val="00AD2C8F"/>
    <w:rsid w:val="00AD311E"/>
    <w:rsid w:val="00AD3A7F"/>
    <w:rsid w:val="00AD3B97"/>
    <w:rsid w:val="00AD3DB3"/>
    <w:rsid w:val="00AD3EC0"/>
    <w:rsid w:val="00AD4224"/>
    <w:rsid w:val="00AD45E0"/>
    <w:rsid w:val="00AD486B"/>
    <w:rsid w:val="00AD5830"/>
    <w:rsid w:val="00AD59EF"/>
    <w:rsid w:val="00AD6138"/>
    <w:rsid w:val="00AD648F"/>
    <w:rsid w:val="00AD6DDB"/>
    <w:rsid w:val="00AE1014"/>
    <w:rsid w:val="00AE1598"/>
    <w:rsid w:val="00AE160D"/>
    <w:rsid w:val="00AE177C"/>
    <w:rsid w:val="00AE1CE3"/>
    <w:rsid w:val="00AE233C"/>
    <w:rsid w:val="00AE2A4E"/>
    <w:rsid w:val="00AE2C36"/>
    <w:rsid w:val="00AE2FA0"/>
    <w:rsid w:val="00AE36B6"/>
    <w:rsid w:val="00AE4134"/>
    <w:rsid w:val="00AE42B9"/>
    <w:rsid w:val="00AE47E8"/>
    <w:rsid w:val="00AE4E81"/>
    <w:rsid w:val="00AE4F7F"/>
    <w:rsid w:val="00AE5195"/>
    <w:rsid w:val="00AE5281"/>
    <w:rsid w:val="00AE5306"/>
    <w:rsid w:val="00AE55A5"/>
    <w:rsid w:val="00AE573F"/>
    <w:rsid w:val="00AE582B"/>
    <w:rsid w:val="00AE5A7D"/>
    <w:rsid w:val="00AE5BCA"/>
    <w:rsid w:val="00AE5C56"/>
    <w:rsid w:val="00AE6188"/>
    <w:rsid w:val="00AE73A0"/>
    <w:rsid w:val="00AE7A2C"/>
    <w:rsid w:val="00AF0030"/>
    <w:rsid w:val="00AF0631"/>
    <w:rsid w:val="00AF06FE"/>
    <w:rsid w:val="00AF10A9"/>
    <w:rsid w:val="00AF13E2"/>
    <w:rsid w:val="00AF152C"/>
    <w:rsid w:val="00AF1C1C"/>
    <w:rsid w:val="00AF1DC6"/>
    <w:rsid w:val="00AF1E30"/>
    <w:rsid w:val="00AF1F6F"/>
    <w:rsid w:val="00AF2665"/>
    <w:rsid w:val="00AF2D9F"/>
    <w:rsid w:val="00AF2EB3"/>
    <w:rsid w:val="00AF3ED0"/>
    <w:rsid w:val="00AF49EB"/>
    <w:rsid w:val="00AF4CA4"/>
    <w:rsid w:val="00AF51E4"/>
    <w:rsid w:val="00AF5E62"/>
    <w:rsid w:val="00AF6022"/>
    <w:rsid w:val="00AF6AE4"/>
    <w:rsid w:val="00AF6DC0"/>
    <w:rsid w:val="00AF6E2A"/>
    <w:rsid w:val="00AF7192"/>
    <w:rsid w:val="00AF73AB"/>
    <w:rsid w:val="00AF743D"/>
    <w:rsid w:val="00AF7795"/>
    <w:rsid w:val="00AF77AC"/>
    <w:rsid w:val="00AF78B0"/>
    <w:rsid w:val="00AF7943"/>
    <w:rsid w:val="00AF794D"/>
    <w:rsid w:val="00AF7B46"/>
    <w:rsid w:val="00AF7C8E"/>
    <w:rsid w:val="00B002E8"/>
    <w:rsid w:val="00B003ED"/>
    <w:rsid w:val="00B0052D"/>
    <w:rsid w:val="00B0081B"/>
    <w:rsid w:val="00B011A3"/>
    <w:rsid w:val="00B013CE"/>
    <w:rsid w:val="00B01946"/>
    <w:rsid w:val="00B01D09"/>
    <w:rsid w:val="00B02735"/>
    <w:rsid w:val="00B02B9E"/>
    <w:rsid w:val="00B03121"/>
    <w:rsid w:val="00B0342C"/>
    <w:rsid w:val="00B0350F"/>
    <w:rsid w:val="00B03DE1"/>
    <w:rsid w:val="00B047C2"/>
    <w:rsid w:val="00B0571A"/>
    <w:rsid w:val="00B05A27"/>
    <w:rsid w:val="00B05BF7"/>
    <w:rsid w:val="00B05CC6"/>
    <w:rsid w:val="00B05FF7"/>
    <w:rsid w:val="00B064FD"/>
    <w:rsid w:val="00B06563"/>
    <w:rsid w:val="00B06595"/>
    <w:rsid w:val="00B067D6"/>
    <w:rsid w:val="00B0698A"/>
    <w:rsid w:val="00B06A9E"/>
    <w:rsid w:val="00B06D9D"/>
    <w:rsid w:val="00B06FDF"/>
    <w:rsid w:val="00B07993"/>
    <w:rsid w:val="00B07ACC"/>
    <w:rsid w:val="00B07AF0"/>
    <w:rsid w:val="00B07D00"/>
    <w:rsid w:val="00B07FC4"/>
    <w:rsid w:val="00B1006C"/>
    <w:rsid w:val="00B1052C"/>
    <w:rsid w:val="00B10CB7"/>
    <w:rsid w:val="00B10E7E"/>
    <w:rsid w:val="00B1203D"/>
    <w:rsid w:val="00B124E3"/>
    <w:rsid w:val="00B12B7E"/>
    <w:rsid w:val="00B13149"/>
    <w:rsid w:val="00B135AB"/>
    <w:rsid w:val="00B135C5"/>
    <w:rsid w:val="00B13F6E"/>
    <w:rsid w:val="00B141EA"/>
    <w:rsid w:val="00B142E2"/>
    <w:rsid w:val="00B146E3"/>
    <w:rsid w:val="00B14B96"/>
    <w:rsid w:val="00B14E60"/>
    <w:rsid w:val="00B153FF"/>
    <w:rsid w:val="00B15782"/>
    <w:rsid w:val="00B15E9E"/>
    <w:rsid w:val="00B16286"/>
    <w:rsid w:val="00B16F48"/>
    <w:rsid w:val="00B17A41"/>
    <w:rsid w:val="00B2011A"/>
    <w:rsid w:val="00B2038A"/>
    <w:rsid w:val="00B20DC6"/>
    <w:rsid w:val="00B22D7C"/>
    <w:rsid w:val="00B22E03"/>
    <w:rsid w:val="00B23092"/>
    <w:rsid w:val="00B23A0A"/>
    <w:rsid w:val="00B23D0F"/>
    <w:rsid w:val="00B23E6B"/>
    <w:rsid w:val="00B23F13"/>
    <w:rsid w:val="00B23F2B"/>
    <w:rsid w:val="00B254D7"/>
    <w:rsid w:val="00B256E1"/>
    <w:rsid w:val="00B25887"/>
    <w:rsid w:val="00B25934"/>
    <w:rsid w:val="00B25DB7"/>
    <w:rsid w:val="00B25E1D"/>
    <w:rsid w:val="00B26488"/>
    <w:rsid w:val="00B2686D"/>
    <w:rsid w:val="00B268B8"/>
    <w:rsid w:val="00B26AF0"/>
    <w:rsid w:val="00B26BF7"/>
    <w:rsid w:val="00B26D9C"/>
    <w:rsid w:val="00B26EF5"/>
    <w:rsid w:val="00B275A3"/>
    <w:rsid w:val="00B30199"/>
    <w:rsid w:val="00B306C3"/>
    <w:rsid w:val="00B3077F"/>
    <w:rsid w:val="00B30A6E"/>
    <w:rsid w:val="00B31201"/>
    <w:rsid w:val="00B3166E"/>
    <w:rsid w:val="00B318B2"/>
    <w:rsid w:val="00B31953"/>
    <w:rsid w:val="00B31BB7"/>
    <w:rsid w:val="00B31BFF"/>
    <w:rsid w:val="00B3221D"/>
    <w:rsid w:val="00B323A9"/>
    <w:rsid w:val="00B3254D"/>
    <w:rsid w:val="00B32A12"/>
    <w:rsid w:val="00B33AE4"/>
    <w:rsid w:val="00B33BF2"/>
    <w:rsid w:val="00B341B1"/>
    <w:rsid w:val="00B3424F"/>
    <w:rsid w:val="00B34C75"/>
    <w:rsid w:val="00B34D4F"/>
    <w:rsid w:val="00B34F6D"/>
    <w:rsid w:val="00B350A3"/>
    <w:rsid w:val="00B3543F"/>
    <w:rsid w:val="00B354FC"/>
    <w:rsid w:val="00B35532"/>
    <w:rsid w:val="00B3569C"/>
    <w:rsid w:val="00B3570F"/>
    <w:rsid w:val="00B36189"/>
    <w:rsid w:val="00B364E0"/>
    <w:rsid w:val="00B3653A"/>
    <w:rsid w:val="00B373AE"/>
    <w:rsid w:val="00B3772B"/>
    <w:rsid w:val="00B37F20"/>
    <w:rsid w:val="00B40706"/>
    <w:rsid w:val="00B40718"/>
    <w:rsid w:val="00B40A7C"/>
    <w:rsid w:val="00B413A1"/>
    <w:rsid w:val="00B41750"/>
    <w:rsid w:val="00B41978"/>
    <w:rsid w:val="00B42405"/>
    <w:rsid w:val="00B426E6"/>
    <w:rsid w:val="00B42C58"/>
    <w:rsid w:val="00B4532B"/>
    <w:rsid w:val="00B4539E"/>
    <w:rsid w:val="00B455AF"/>
    <w:rsid w:val="00B4579F"/>
    <w:rsid w:val="00B45E3F"/>
    <w:rsid w:val="00B45EFE"/>
    <w:rsid w:val="00B46477"/>
    <w:rsid w:val="00B464CE"/>
    <w:rsid w:val="00B465DD"/>
    <w:rsid w:val="00B46632"/>
    <w:rsid w:val="00B46B77"/>
    <w:rsid w:val="00B46D29"/>
    <w:rsid w:val="00B473C2"/>
    <w:rsid w:val="00B47697"/>
    <w:rsid w:val="00B4793E"/>
    <w:rsid w:val="00B50005"/>
    <w:rsid w:val="00B5074D"/>
    <w:rsid w:val="00B50D15"/>
    <w:rsid w:val="00B5103A"/>
    <w:rsid w:val="00B519AE"/>
    <w:rsid w:val="00B51A40"/>
    <w:rsid w:val="00B51A97"/>
    <w:rsid w:val="00B51BA2"/>
    <w:rsid w:val="00B51E22"/>
    <w:rsid w:val="00B5245C"/>
    <w:rsid w:val="00B52B98"/>
    <w:rsid w:val="00B538F0"/>
    <w:rsid w:val="00B53A65"/>
    <w:rsid w:val="00B53D47"/>
    <w:rsid w:val="00B53ED9"/>
    <w:rsid w:val="00B53EEB"/>
    <w:rsid w:val="00B542E6"/>
    <w:rsid w:val="00B548BE"/>
    <w:rsid w:val="00B54D8E"/>
    <w:rsid w:val="00B55BE9"/>
    <w:rsid w:val="00B5657E"/>
    <w:rsid w:val="00B567B7"/>
    <w:rsid w:val="00B56AEE"/>
    <w:rsid w:val="00B56D66"/>
    <w:rsid w:val="00B56EFC"/>
    <w:rsid w:val="00B57012"/>
    <w:rsid w:val="00B5762D"/>
    <w:rsid w:val="00B579BB"/>
    <w:rsid w:val="00B6060F"/>
    <w:rsid w:val="00B60C12"/>
    <w:rsid w:val="00B60DE3"/>
    <w:rsid w:val="00B61264"/>
    <w:rsid w:val="00B61457"/>
    <w:rsid w:val="00B6150B"/>
    <w:rsid w:val="00B616B7"/>
    <w:rsid w:val="00B61C34"/>
    <w:rsid w:val="00B61DD7"/>
    <w:rsid w:val="00B621C3"/>
    <w:rsid w:val="00B628F1"/>
    <w:rsid w:val="00B62AB8"/>
    <w:rsid w:val="00B630A8"/>
    <w:rsid w:val="00B6316D"/>
    <w:rsid w:val="00B63444"/>
    <w:rsid w:val="00B63CE6"/>
    <w:rsid w:val="00B64956"/>
    <w:rsid w:val="00B64DED"/>
    <w:rsid w:val="00B65052"/>
    <w:rsid w:val="00B651F8"/>
    <w:rsid w:val="00B6577F"/>
    <w:rsid w:val="00B663FE"/>
    <w:rsid w:val="00B669DE"/>
    <w:rsid w:val="00B66BF4"/>
    <w:rsid w:val="00B66EFC"/>
    <w:rsid w:val="00B70C20"/>
    <w:rsid w:val="00B70F26"/>
    <w:rsid w:val="00B712A7"/>
    <w:rsid w:val="00B7152D"/>
    <w:rsid w:val="00B71F40"/>
    <w:rsid w:val="00B722E7"/>
    <w:rsid w:val="00B73794"/>
    <w:rsid w:val="00B73B50"/>
    <w:rsid w:val="00B7424B"/>
    <w:rsid w:val="00B7454D"/>
    <w:rsid w:val="00B7455F"/>
    <w:rsid w:val="00B74E13"/>
    <w:rsid w:val="00B74F7F"/>
    <w:rsid w:val="00B7501C"/>
    <w:rsid w:val="00B754F0"/>
    <w:rsid w:val="00B75AD7"/>
    <w:rsid w:val="00B76025"/>
    <w:rsid w:val="00B7613F"/>
    <w:rsid w:val="00B762FB"/>
    <w:rsid w:val="00B767B4"/>
    <w:rsid w:val="00B77555"/>
    <w:rsid w:val="00B77C07"/>
    <w:rsid w:val="00B8067F"/>
    <w:rsid w:val="00B8070B"/>
    <w:rsid w:val="00B80F8F"/>
    <w:rsid w:val="00B812ED"/>
    <w:rsid w:val="00B81D42"/>
    <w:rsid w:val="00B82137"/>
    <w:rsid w:val="00B82890"/>
    <w:rsid w:val="00B82F21"/>
    <w:rsid w:val="00B8359F"/>
    <w:rsid w:val="00B83601"/>
    <w:rsid w:val="00B84049"/>
    <w:rsid w:val="00B84F60"/>
    <w:rsid w:val="00B85FE9"/>
    <w:rsid w:val="00B876CB"/>
    <w:rsid w:val="00B90383"/>
    <w:rsid w:val="00B9077E"/>
    <w:rsid w:val="00B90F5C"/>
    <w:rsid w:val="00B90F6C"/>
    <w:rsid w:val="00B91757"/>
    <w:rsid w:val="00B92433"/>
    <w:rsid w:val="00B93535"/>
    <w:rsid w:val="00B93DCE"/>
    <w:rsid w:val="00B94212"/>
    <w:rsid w:val="00B95114"/>
    <w:rsid w:val="00B95220"/>
    <w:rsid w:val="00B95243"/>
    <w:rsid w:val="00B9571F"/>
    <w:rsid w:val="00B95FCC"/>
    <w:rsid w:val="00B96014"/>
    <w:rsid w:val="00B96016"/>
    <w:rsid w:val="00B9655C"/>
    <w:rsid w:val="00B96A03"/>
    <w:rsid w:val="00B96A44"/>
    <w:rsid w:val="00B96C9C"/>
    <w:rsid w:val="00B977B5"/>
    <w:rsid w:val="00BA07B2"/>
    <w:rsid w:val="00BA0A77"/>
    <w:rsid w:val="00BA0B50"/>
    <w:rsid w:val="00BA0F15"/>
    <w:rsid w:val="00BA1391"/>
    <w:rsid w:val="00BA1B18"/>
    <w:rsid w:val="00BA26ED"/>
    <w:rsid w:val="00BA275F"/>
    <w:rsid w:val="00BA2818"/>
    <w:rsid w:val="00BA2A38"/>
    <w:rsid w:val="00BA2C59"/>
    <w:rsid w:val="00BA2E7E"/>
    <w:rsid w:val="00BA345E"/>
    <w:rsid w:val="00BA3D46"/>
    <w:rsid w:val="00BA3F3D"/>
    <w:rsid w:val="00BA3FAA"/>
    <w:rsid w:val="00BA4846"/>
    <w:rsid w:val="00BA4D31"/>
    <w:rsid w:val="00BA4DA5"/>
    <w:rsid w:val="00BA4DB1"/>
    <w:rsid w:val="00BA5D6B"/>
    <w:rsid w:val="00BA6006"/>
    <w:rsid w:val="00BA64F2"/>
    <w:rsid w:val="00BA661D"/>
    <w:rsid w:val="00BA675C"/>
    <w:rsid w:val="00BA685D"/>
    <w:rsid w:val="00BA6ACA"/>
    <w:rsid w:val="00BA731A"/>
    <w:rsid w:val="00BA7689"/>
    <w:rsid w:val="00BA76A7"/>
    <w:rsid w:val="00BA7786"/>
    <w:rsid w:val="00BA79D6"/>
    <w:rsid w:val="00BA7DB6"/>
    <w:rsid w:val="00BA7F1B"/>
    <w:rsid w:val="00BB0685"/>
    <w:rsid w:val="00BB0D35"/>
    <w:rsid w:val="00BB0EE2"/>
    <w:rsid w:val="00BB13C8"/>
    <w:rsid w:val="00BB1F85"/>
    <w:rsid w:val="00BB2E2B"/>
    <w:rsid w:val="00BB3231"/>
    <w:rsid w:val="00BB352F"/>
    <w:rsid w:val="00BB4274"/>
    <w:rsid w:val="00BB44B3"/>
    <w:rsid w:val="00BB46D4"/>
    <w:rsid w:val="00BB4DA9"/>
    <w:rsid w:val="00BB52D5"/>
    <w:rsid w:val="00BB541F"/>
    <w:rsid w:val="00BB5573"/>
    <w:rsid w:val="00BB5858"/>
    <w:rsid w:val="00BB6002"/>
    <w:rsid w:val="00BB6343"/>
    <w:rsid w:val="00BB652B"/>
    <w:rsid w:val="00BB674A"/>
    <w:rsid w:val="00BB6C54"/>
    <w:rsid w:val="00BB77D4"/>
    <w:rsid w:val="00BB7B7B"/>
    <w:rsid w:val="00BB7CEA"/>
    <w:rsid w:val="00BC0511"/>
    <w:rsid w:val="00BC07C0"/>
    <w:rsid w:val="00BC0B20"/>
    <w:rsid w:val="00BC0EC3"/>
    <w:rsid w:val="00BC1272"/>
    <w:rsid w:val="00BC12CE"/>
    <w:rsid w:val="00BC2134"/>
    <w:rsid w:val="00BC2781"/>
    <w:rsid w:val="00BC2E19"/>
    <w:rsid w:val="00BC3218"/>
    <w:rsid w:val="00BC3AE7"/>
    <w:rsid w:val="00BC3B47"/>
    <w:rsid w:val="00BC3D28"/>
    <w:rsid w:val="00BC416E"/>
    <w:rsid w:val="00BC41B7"/>
    <w:rsid w:val="00BC49C9"/>
    <w:rsid w:val="00BC50DD"/>
    <w:rsid w:val="00BC540C"/>
    <w:rsid w:val="00BC56B6"/>
    <w:rsid w:val="00BC5BDB"/>
    <w:rsid w:val="00BC62E6"/>
    <w:rsid w:val="00BC673D"/>
    <w:rsid w:val="00BC6DE9"/>
    <w:rsid w:val="00BC6DFF"/>
    <w:rsid w:val="00BC6FC1"/>
    <w:rsid w:val="00BC7A77"/>
    <w:rsid w:val="00BD126E"/>
    <w:rsid w:val="00BD1A5C"/>
    <w:rsid w:val="00BD1FAD"/>
    <w:rsid w:val="00BD288C"/>
    <w:rsid w:val="00BD2C56"/>
    <w:rsid w:val="00BD2FCF"/>
    <w:rsid w:val="00BD3535"/>
    <w:rsid w:val="00BD41B8"/>
    <w:rsid w:val="00BD42E8"/>
    <w:rsid w:val="00BD469A"/>
    <w:rsid w:val="00BD4A09"/>
    <w:rsid w:val="00BD4AFB"/>
    <w:rsid w:val="00BD50DD"/>
    <w:rsid w:val="00BD5346"/>
    <w:rsid w:val="00BD579C"/>
    <w:rsid w:val="00BD5923"/>
    <w:rsid w:val="00BD5C2B"/>
    <w:rsid w:val="00BD5D63"/>
    <w:rsid w:val="00BD5F3F"/>
    <w:rsid w:val="00BD60B6"/>
    <w:rsid w:val="00BD636C"/>
    <w:rsid w:val="00BD6423"/>
    <w:rsid w:val="00BD78B0"/>
    <w:rsid w:val="00BD7FF8"/>
    <w:rsid w:val="00BE02F9"/>
    <w:rsid w:val="00BE066E"/>
    <w:rsid w:val="00BE0BB3"/>
    <w:rsid w:val="00BE15B9"/>
    <w:rsid w:val="00BE1840"/>
    <w:rsid w:val="00BE27CE"/>
    <w:rsid w:val="00BE2895"/>
    <w:rsid w:val="00BE43F2"/>
    <w:rsid w:val="00BE45E9"/>
    <w:rsid w:val="00BE4D2B"/>
    <w:rsid w:val="00BE5223"/>
    <w:rsid w:val="00BE5B03"/>
    <w:rsid w:val="00BE6851"/>
    <w:rsid w:val="00BE7019"/>
    <w:rsid w:val="00BE7240"/>
    <w:rsid w:val="00BE72A2"/>
    <w:rsid w:val="00BE7C3D"/>
    <w:rsid w:val="00BF0761"/>
    <w:rsid w:val="00BF07AC"/>
    <w:rsid w:val="00BF0970"/>
    <w:rsid w:val="00BF0F80"/>
    <w:rsid w:val="00BF1077"/>
    <w:rsid w:val="00BF1211"/>
    <w:rsid w:val="00BF1612"/>
    <w:rsid w:val="00BF1883"/>
    <w:rsid w:val="00BF22A9"/>
    <w:rsid w:val="00BF29F6"/>
    <w:rsid w:val="00BF3360"/>
    <w:rsid w:val="00BF3690"/>
    <w:rsid w:val="00BF3CBA"/>
    <w:rsid w:val="00BF4036"/>
    <w:rsid w:val="00BF45F8"/>
    <w:rsid w:val="00BF4C6A"/>
    <w:rsid w:val="00BF51B8"/>
    <w:rsid w:val="00BF51E9"/>
    <w:rsid w:val="00BF53E4"/>
    <w:rsid w:val="00BF5622"/>
    <w:rsid w:val="00BF5E40"/>
    <w:rsid w:val="00BF60E4"/>
    <w:rsid w:val="00BF614E"/>
    <w:rsid w:val="00BF6329"/>
    <w:rsid w:val="00BF6363"/>
    <w:rsid w:val="00BF6FF6"/>
    <w:rsid w:val="00BF7306"/>
    <w:rsid w:val="00BF7933"/>
    <w:rsid w:val="00C00155"/>
    <w:rsid w:val="00C0072E"/>
    <w:rsid w:val="00C00AE0"/>
    <w:rsid w:val="00C011D0"/>
    <w:rsid w:val="00C02092"/>
    <w:rsid w:val="00C0218C"/>
    <w:rsid w:val="00C023D4"/>
    <w:rsid w:val="00C03679"/>
    <w:rsid w:val="00C04195"/>
    <w:rsid w:val="00C04477"/>
    <w:rsid w:val="00C045D4"/>
    <w:rsid w:val="00C04C3D"/>
    <w:rsid w:val="00C04E60"/>
    <w:rsid w:val="00C054BF"/>
    <w:rsid w:val="00C05A11"/>
    <w:rsid w:val="00C05BFE"/>
    <w:rsid w:val="00C064A5"/>
    <w:rsid w:val="00C067E3"/>
    <w:rsid w:val="00C06866"/>
    <w:rsid w:val="00C068A6"/>
    <w:rsid w:val="00C06D3C"/>
    <w:rsid w:val="00C07360"/>
    <w:rsid w:val="00C07998"/>
    <w:rsid w:val="00C102D2"/>
    <w:rsid w:val="00C10EA7"/>
    <w:rsid w:val="00C11154"/>
    <w:rsid w:val="00C11644"/>
    <w:rsid w:val="00C117AC"/>
    <w:rsid w:val="00C118D9"/>
    <w:rsid w:val="00C11985"/>
    <w:rsid w:val="00C11C57"/>
    <w:rsid w:val="00C11D22"/>
    <w:rsid w:val="00C11DDC"/>
    <w:rsid w:val="00C12049"/>
    <w:rsid w:val="00C12ED3"/>
    <w:rsid w:val="00C13837"/>
    <w:rsid w:val="00C1385B"/>
    <w:rsid w:val="00C13AAC"/>
    <w:rsid w:val="00C149F1"/>
    <w:rsid w:val="00C14A10"/>
    <w:rsid w:val="00C14F52"/>
    <w:rsid w:val="00C1570E"/>
    <w:rsid w:val="00C15A29"/>
    <w:rsid w:val="00C15AC5"/>
    <w:rsid w:val="00C15C9E"/>
    <w:rsid w:val="00C15F6D"/>
    <w:rsid w:val="00C1641C"/>
    <w:rsid w:val="00C1665D"/>
    <w:rsid w:val="00C166AC"/>
    <w:rsid w:val="00C166AD"/>
    <w:rsid w:val="00C168A7"/>
    <w:rsid w:val="00C17732"/>
    <w:rsid w:val="00C177B0"/>
    <w:rsid w:val="00C1795F"/>
    <w:rsid w:val="00C17E8B"/>
    <w:rsid w:val="00C20058"/>
    <w:rsid w:val="00C21037"/>
    <w:rsid w:val="00C21124"/>
    <w:rsid w:val="00C21AC6"/>
    <w:rsid w:val="00C221A6"/>
    <w:rsid w:val="00C221E9"/>
    <w:rsid w:val="00C22228"/>
    <w:rsid w:val="00C22F4C"/>
    <w:rsid w:val="00C23873"/>
    <w:rsid w:val="00C23D46"/>
    <w:rsid w:val="00C24195"/>
    <w:rsid w:val="00C24978"/>
    <w:rsid w:val="00C249A6"/>
    <w:rsid w:val="00C24E3F"/>
    <w:rsid w:val="00C24F0E"/>
    <w:rsid w:val="00C25116"/>
    <w:rsid w:val="00C25442"/>
    <w:rsid w:val="00C25722"/>
    <w:rsid w:val="00C25F21"/>
    <w:rsid w:val="00C26508"/>
    <w:rsid w:val="00C26A92"/>
    <w:rsid w:val="00C26CB8"/>
    <w:rsid w:val="00C270C5"/>
    <w:rsid w:val="00C271FF"/>
    <w:rsid w:val="00C2792A"/>
    <w:rsid w:val="00C27BAB"/>
    <w:rsid w:val="00C30255"/>
    <w:rsid w:val="00C3026E"/>
    <w:rsid w:val="00C30BAB"/>
    <w:rsid w:val="00C310A0"/>
    <w:rsid w:val="00C31267"/>
    <w:rsid w:val="00C317BC"/>
    <w:rsid w:val="00C31945"/>
    <w:rsid w:val="00C321AF"/>
    <w:rsid w:val="00C3241A"/>
    <w:rsid w:val="00C3274E"/>
    <w:rsid w:val="00C331B1"/>
    <w:rsid w:val="00C338FC"/>
    <w:rsid w:val="00C33998"/>
    <w:rsid w:val="00C33BCC"/>
    <w:rsid w:val="00C34146"/>
    <w:rsid w:val="00C341BC"/>
    <w:rsid w:val="00C3434D"/>
    <w:rsid w:val="00C34815"/>
    <w:rsid w:val="00C34D9A"/>
    <w:rsid w:val="00C34E81"/>
    <w:rsid w:val="00C351FC"/>
    <w:rsid w:val="00C35599"/>
    <w:rsid w:val="00C3586F"/>
    <w:rsid w:val="00C358F0"/>
    <w:rsid w:val="00C35BFB"/>
    <w:rsid w:val="00C35E00"/>
    <w:rsid w:val="00C35E53"/>
    <w:rsid w:val="00C35F69"/>
    <w:rsid w:val="00C36F16"/>
    <w:rsid w:val="00C37351"/>
    <w:rsid w:val="00C37643"/>
    <w:rsid w:val="00C401FE"/>
    <w:rsid w:val="00C407B6"/>
    <w:rsid w:val="00C40806"/>
    <w:rsid w:val="00C4103F"/>
    <w:rsid w:val="00C416F3"/>
    <w:rsid w:val="00C41764"/>
    <w:rsid w:val="00C41816"/>
    <w:rsid w:val="00C41EED"/>
    <w:rsid w:val="00C42767"/>
    <w:rsid w:val="00C42773"/>
    <w:rsid w:val="00C42BB9"/>
    <w:rsid w:val="00C43684"/>
    <w:rsid w:val="00C43A35"/>
    <w:rsid w:val="00C43C08"/>
    <w:rsid w:val="00C43D2A"/>
    <w:rsid w:val="00C43E32"/>
    <w:rsid w:val="00C440A8"/>
    <w:rsid w:val="00C452A8"/>
    <w:rsid w:val="00C45429"/>
    <w:rsid w:val="00C46122"/>
    <w:rsid w:val="00C463D7"/>
    <w:rsid w:val="00C4647F"/>
    <w:rsid w:val="00C4676A"/>
    <w:rsid w:val="00C467B3"/>
    <w:rsid w:val="00C50169"/>
    <w:rsid w:val="00C50221"/>
    <w:rsid w:val="00C50394"/>
    <w:rsid w:val="00C50B63"/>
    <w:rsid w:val="00C50D0D"/>
    <w:rsid w:val="00C519DB"/>
    <w:rsid w:val="00C519E7"/>
    <w:rsid w:val="00C521A2"/>
    <w:rsid w:val="00C52B33"/>
    <w:rsid w:val="00C53251"/>
    <w:rsid w:val="00C53A45"/>
    <w:rsid w:val="00C53D50"/>
    <w:rsid w:val="00C53FDD"/>
    <w:rsid w:val="00C543C0"/>
    <w:rsid w:val="00C5480A"/>
    <w:rsid w:val="00C548C0"/>
    <w:rsid w:val="00C54CC3"/>
    <w:rsid w:val="00C564B6"/>
    <w:rsid w:val="00C56D55"/>
    <w:rsid w:val="00C56DAC"/>
    <w:rsid w:val="00C57250"/>
    <w:rsid w:val="00C572F8"/>
    <w:rsid w:val="00C57306"/>
    <w:rsid w:val="00C578C4"/>
    <w:rsid w:val="00C57C79"/>
    <w:rsid w:val="00C57CEF"/>
    <w:rsid w:val="00C57D06"/>
    <w:rsid w:val="00C601F6"/>
    <w:rsid w:val="00C60387"/>
    <w:rsid w:val="00C60561"/>
    <w:rsid w:val="00C612B1"/>
    <w:rsid w:val="00C61914"/>
    <w:rsid w:val="00C61A4F"/>
    <w:rsid w:val="00C61F74"/>
    <w:rsid w:val="00C62102"/>
    <w:rsid w:val="00C63473"/>
    <w:rsid w:val="00C6381D"/>
    <w:rsid w:val="00C639AB"/>
    <w:rsid w:val="00C639AE"/>
    <w:rsid w:val="00C63ADF"/>
    <w:rsid w:val="00C64914"/>
    <w:rsid w:val="00C652E3"/>
    <w:rsid w:val="00C65E28"/>
    <w:rsid w:val="00C660E4"/>
    <w:rsid w:val="00C6610D"/>
    <w:rsid w:val="00C66369"/>
    <w:rsid w:val="00C66D43"/>
    <w:rsid w:val="00C67682"/>
    <w:rsid w:val="00C677B8"/>
    <w:rsid w:val="00C70BA1"/>
    <w:rsid w:val="00C70FB7"/>
    <w:rsid w:val="00C7189F"/>
    <w:rsid w:val="00C71F21"/>
    <w:rsid w:val="00C71F6C"/>
    <w:rsid w:val="00C71FDA"/>
    <w:rsid w:val="00C720FA"/>
    <w:rsid w:val="00C72765"/>
    <w:rsid w:val="00C735F7"/>
    <w:rsid w:val="00C74244"/>
    <w:rsid w:val="00C75260"/>
    <w:rsid w:val="00C755FA"/>
    <w:rsid w:val="00C75B12"/>
    <w:rsid w:val="00C75E35"/>
    <w:rsid w:val="00C7667F"/>
    <w:rsid w:val="00C772E8"/>
    <w:rsid w:val="00C779F5"/>
    <w:rsid w:val="00C77B81"/>
    <w:rsid w:val="00C77DD6"/>
    <w:rsid w:val="00C77E48"/>
    <w:rsid w:val="00C805F4"/>
    <w:rsid w:val="00C8069E"/>
    <w:rsid w:val="00C80984"/>
    <w:rsid w:val="00C8126E"/>
    <w:rsid w:val="00C82701"/>
    <w:rsid w:val="00C82C22"/>
    <w:rsid w:val="00C83D16"/>
    <w:rsid w:val="00C83EEE"/>
    <w:rsid w:val="00C83EF2"/>
    <w:rsid w:val="00C84027"/>
    <w:rsid w:val="00C841A7"/>
    <w:rsid w:val="00C844C7"/>
    <w:rsid w:val="00C8457F"/>
    <w:rsid w:val="00C84AF0"/>
    <w:rsid w:val="00C853A3"/>
    <w:rsid w:val="00C853FE"/>
    <w:rsid w:val="00C8570F"/>
    <w:rsid w:val="00C8591C"/>
    <w:rsid w:val="00C8595B"/>
    <w:rsid w:val="00C85967"/>
    <w:rsid w:val="00C85B5E"/>
    <w:rsid w:val="00C85B7D"/>
    <w:rsid w:val="00C85FDA"/>
    <w:rsid w:val="00C861C3"/>
    <w:rsid w:val="00C86BDE"/>
    <w:rsid w:val="00C87334"/>
    <w:rsid w:val="00C879F7"/>
    <w:rsid w:val="00C87C5D"/>
    <w:rsid w:val="00C87C5F"/>
    <w:rsid w:val="00C9039E"/>
    <w:rsid w:val="00C90EA9"/>
    <w:rsid w:val="00C910E4"/>
    <w:rsid w:val="00C91138"/>
    <w:rsid w:val="00C9136D"/>
    <w:rsid w:val="00C9196F"/>
    <w:rsid w:val="00C91980"/>
    <w:rsid w:val="00C91D68"/>
    <w:rsid w:val="00C92128"/>
    <w:rsid w:val="00C92228"/>
    <w:rsid w:val="00C926E9"/>
    <w:rsid w:val="00C92722"/>
    <w:rsid w:val="00C93C04"/>
    <w:rsid w:val="00C9409F"/>
    <w:rsid w:val="00C95292"/>
    <w:rsid w:val="00C95A66"/>
    <w:rsid w:val="00C95CD2"/>
    <w:rsid w:val="00C95D72"/>
    <w:rsid w:val="00C960DE"/>
    <w:rsid w:val="00C97AE5"/>
    <w:rsid w:val="00C97FAE"/>
    <w:rsid w:val="00CA0201"/>
    <w:rsid w:val="00CA0AA3"/>
    <w:rsid w:val="00CA0DC9"/>
    <w:rsid w:val="00CA1B6C"/>
    <w:rsid w:val="00CA1BD6"/>
    <w:rsid w:val="00CA24AE"/>
    <w:rsid w:val="00CA2768"/>
    <w:rsid w:val="00CA2F9A"/>
    <w:rsid w:val="00CA33D9"/>
    <w:rsid w:val="00CA4247"/>
    <w:rsid w:val="00CA51B2"/>
    <w:rsid w:val="00CA5EF6"/>
    <w:rsid w:val="00CA6285"/>
    <w:rsid w:val="00CA6415"/>
    <w:rsid w:val="00CA6627"/>
    <w:rsid w:val="00CA6830"/>
    <w:rsid w:val="00CA6D59"/>
    <w:rsid w:val="00CA6E3E"/>
    <w:rsid w:val="00CA791D"/>
    <w:rsid w:val="00CA7B3D"/>
    <w:rsid w:val="00CB10F6"/>
    <w:rsid w:val="00CB11EC"/>
    <w:rsid w:val="00CB1615"/>
    <w:rsid w:val="00CB185F"/>
    <w:rsid w:val="00CB2254"/>
    <w:rsid w:val="00CB2280"/>
    <w:rsid w:val="00CB26B3"/>
    <w:rsid w:val="00CB389E"/>
    <w:rsid w:val="00CB410A"/>
    <w:rsid w:val="00CB4728"/>
    <w:rsid w:val="00CB4880"/>
    <w:rsid w:val="00CB4C7B"/>
    <w:rsid w:val="00CB4E3A"/>
    <w:rsid w:val="00CB547C"/>
    <w:rsid w:val="00CB5667"/>
    <w:rsid w:val="00CB57EC"/>
    <w:rsid w:val="00CB5CF1"/>
    <w:rsid w:val="00CB61FA"/>
    <w:rsid w:val="00CB635D"/>
    <w:rsid w:val="00CB685B"/>
    <w:rsid w:val="00CB691F"/>
    <w:rsid w:val="00CB6AB0"/>
    <w:rsid w:val="00CB6EC6"/>
    <w:rsid w:val="00CB7DCC"/>
    <w:rsid w:val="00CC0970"/>
    <w:rsid w:val="00CC0B90"/>
    <w:rsid w:val="00CC0B91"/>
    <w:rsid w:val="00CC0D8C"/>
    <w:rsid w:val="00CC0DFA"/>
    <w:rsid w:val="00CC1592"/>
    <w:rsid w:val="00CC15FA"/>
    <w:rsid w:val="00CC1911"/>
    <w:rsid w:val="00CC19E5"/>
    <w:rsid w:val="00CC1D80"/>
    <w:rsid w:val="00CC1EF8"/>
    <w:rsid w:val="00CC23A5"/>
    <w:rsid w:val="00CC2E85"/>
    <w:rsid w:val="00CC3063"/>
    <w:rsid w:val="00CC3165"/>
    <w:rsid w:val="00CC3264"/>
    <w:rsid w:val="00CC3407"/>
    <w:rsid w:val="00CC3A50"/>
    <w:rsid w:val="00CC3CD6"/>
    <w:rsid w:val="00CC402E"/>
    <w:rsid w:val="00CC4DD1"/>
    <w:rsid w:val="00CC51EC"/>
    <w:rsid w:val="00CC59DF"/>
    <w:rsid w:val="00CC5DEA"/>
    <w:rsid w:val="00CC5F04"/>
    <w:rsid w:val="00CC5F9A"/>
    <w:rsid w:val="00CC6232"/>
    <w:rsid w:val="00CC64B2"/>
    <w:rsid w:val="00CC6F72"/>
    <w:rsid w:val="00CC71BF"/>
    <w:rsid w:val="00CC795D"/>
    <w:rsid w:val="00CC79E4"/>
    <w:rsid w:val="00CD10FF"/>
    <w:rsid w:val="00CD128A"/>
    <w:rsid w:val="00CD1E5C"/>
    <w:rsid w:val="00CD23B4"/>
    <w:rsid w:val="00CD252C"/>
    <w:rsid w:val="00CD2536"/>
    <w:rsid w:val="00CD279F"/>
    <w:rsid w:val="00CD291F"/>
    <w:rsid w:val="00CD2A49"/>
    <w:rsid w:val="00CD3293"/>
    <w:rsid w:val="00CD35DB"/>
    <w:rsid w:val="00CD3942"/>
    <w:rsid w:val="00CD3BF9"/>
    <w:rsid w:val="00CD3C5A"/>
    <w:rsid w:val="00CD3C83"/>
    <w:rsid w:val="00CD4406"/>
    <w:rsid w:val="00CD46F1"/>
    <w:rsid w:val="00CD48BB"/>
    <w:rsid w:val="00CD490F"/>
    <w:rsid w:val="00CD5732"/>
    <w:rsid w:val="00CD58EC"/>
    <w:rsid w:val="00CD63B5"/>
    <w:rsid w:val="00CD657F"/>
    <w:rsid w:val="00CD7EE3"/>
    <w:rsid w:val="00CE003E"/>
    <w:rsid w:val="00CE0386"/>
    <w:rsid w:val="00CE04F3"/>
    <w:rsid w:val="00CE0BE9"/>
    <w:rsid w:val="00CE1108"/>
    <w:rsid w:val="00CE11CB"/>
    <w:rsid w:val="00CE1997"/>
    <w:rsid w:val="00CE21C5"/>
    <w:rsid w:val="00CE2C72"/>
    <w:rsid w:val="00CE2E01"/>
    <w:rsid w:val="00CE3304"/>
    <w:rsid w:val="00CE3379"/>
    <w:rsid w:val="00CE35C7"/>
    <w:rsid w:val="00CE3B4B"/>
    <w:rsid w:val="00CE46AA"/>
    <w:rsid w:val="00CE53BA"/>
    <w:rsid w:val="00CE5884"/>
    <w:rsid w:val="00CE5B88"/>
    <w:rsid w:val="00CE5BC9"/>
    <w:rsid w:val="00CE5DB7"/>
    <w:rsid w:val="00CE5E27"/>
    <w:rsid w:val="00CE68B5"/>
    <w:rsid w:val="00CE7532"/>
    <w:rsid w:val="00CE78F2"/>
    <w:rsid w:val="00CF08A7"/>
    <w:rsid w:val="00CF0C6C"/>
    <w:rsid w:val="00CF1C28"/>
    <w:rsid w:val="00CF1F39"/>
    <w:rsid w:val="00CF1F82"/>
    <w:rsid w:val="00CF2909"/>
    <w:rsid w:val="00CF2C6F"/>
    <w:rsid w:val="00CF2ECE"/>
    <w:rsid w:val="00CF4185"/>
    <w:rsid w:val="00CF4569"/>
    <w:rsid w:val="00CF49F2"/>
    <w:rsid w:val="00CF4C4A"/>
    <w:rsid w:val="00CF4F3F"/>
    <w:rsid w:val="00CF50FC"/>
    <w:rsid w:val="00CF5321"/>
    <w:rsid w:val="00CF6075"/>
    <w:rsid w:val="00CF6115"/>
    <w:rsid w:val="00CF63C3"/>
    <w:rsid w:val="00CF6885"/>
    <w:rsid w:val="00CF71B5"/>
    <w:rsid w:val="00CF72C2"/>
    <w:rsid w:val="00CF753A"/>
    <w:rsid w:val="00CF7ACF"/>
    <w:rsid w:val="00CF7BF1"/>
    <w:rsid w:val="00CF7CE0"/>
    <w:rsid w:val="00D00226"/>
    <w:rsid w:val="00D013A0"/>
    <w:rsid w:val="00D01D25"/>
    <w:rsid w:val="00D01EF8"/>
    <w:rsid w:val="00D025AB"/>
    <w:rsid w:val="00D02958"/>
    <w:rsid w:val="00D02C62"/>
    <w:rsid w:val="00D03C73"/>
    <w:rsid w:val="00D047A8"/>
    <w:rsid w:val="00D04AD6"/>
    <w:rsid w:val="00D04D20"/>
    <w:rsid w:val="00D054AF"/>
    <w:rsid w:val="00D0568D"/>
    <w:rsid w:val="00D06274"/>
    <w:rsid w:val="00D07093"/>
    <w:rsid w:val="00D0730A"/>
    <w:rsid w:val="00D07451"/>
    <w:rsid w:val="00D07DBD"/>
    <w:rsid w:val="00D1026F"/>
    <w:rsid w:val="00D10370"/>
    <w:rsid w:val="00D10769"/>
    <w:rsid w:val="00D1093E"/>
    <w:rsid w:val="00D1095D"/>
    <w:rsid w:val="00D10DAB"/>
    <w:rsid w:val="00D10E3D"/>
    <w:rsid w:val="00D12131"/>
    <w:rsid w:val="00D12D86"/>
    <w:rsid w:val="00D13398"/>
    <w:rsid w:val="00D1360E"/>
    <w:rsid w:val="00D139DF"/>
    <w:rsid w:val="00D14079"/>
    <w:rsid w:val="00D140F7"/>
    <w:rsid w:val="00D142FE"/>
    <w:rsid w:val="00D14659"/>
    <w:rsid w:val="00D14ADF"/>
    <w:rsid w:val="00D15123"/>
    <w:rsid w:val="00D154CB"/>
    <w:rsid w:val="00D1566C"/>
    <w:rsid w:val="00D15A7A"/>
    <w:rsid w:val="00D15CCB"/>
    <w:rsid w:val="00D166CD"/>
    <w:rsid w:val="00D167C9"/>
    <w:rsid w:val="00D16E95"/>
    <w:rsid w:val="00D170F4"/>
    <w:rsid w:val="00D17138"/>
    <w:rsid w:val="00D171FC"/>
    <w:rsid w:val="00D1793F"/>
    <w:rsid w:val="00D17A02"/>
    <w:rsid w:val="00D17C55"/>
    <w:rsid w:val="00D17C5A"/>
    <w:rsid w:val="00D2008D"/>
    <w:rsid w:val="00D20F74"/>
    <w:rsid w:val="00D2143C"/>
    <w:rsid w:val="00D21598"/>
    <w:rsid w:val="00D21B0C"/>
    <w:rsid w:val="00D22004"/>
    <w:rsid w:val="00D222A0"/>
    <w:rsid w:val="00D22B56"/>
    <w:rsid w:val="00D22BD5"/>
    <w:rsid w:val="00D22D1B"/>
    <w:rsid w:val="00D22F33"/>
    <w:rsid w:val="00D231FC"/>
    <w:rsid w:val="00D23A19"/>
    <w:rsid w:val="00D23C22"/>
    <w:rsid w:val="00D23DBC"/>
    <w:rsid w:val="00D23FBA"/>
    <w:rsid w:val="00D24F9D"/>
    <w:rsid w:val="00D24FE8"/>
    <w:rsid w:val="00D25B7F"/>
    <w:rsid w:val="00D2670B"/>
    <w:rsid w:val="00D267CB"/>
    <w:rsid w:val="00D26ADB"/>
    <w:rsid w:val="00D26B3D"/>
    <w:rsid w:val="00D27465"/>
    <w:rsid w:val="00D27591"/>
    <w:rsid w:val="00D27966"/>
    <w:rsid w:val="00D27D55"/>
    <w:rsid w:val="00D3002F"/>
    <w:rsid w:val="00D30463"/>
    <w:rsid w:val="00D306ED"/>
    <w:rsid w:val="00D30CC0"/>
    <w:rsid w:val="00D31376"/>
    <w:rsid w:val="00D3201C"/>
    <w:rsid w:val="00D32688"/>
    <w:rsid w:val="00D32920"/>
    <w:rsid w:val="00D337F3"/>
    <w:rsid w:val="00D33AB6"/>
    <w:rsid w:val="00D345D1"/>
    <w:rsid w:val="00D34709"/>
    <w:rsid w:val="00D35135"/>
    <w:rsid w:val="00D357A0"/>
    <w:rsid w:val="00D35AE2"/>
    <w:rsid w:val="00D35BEF"/>
    <w:rsid w:val="00D35EED"/>
    <w:rsid w:val="00D35F95"/>
    <w:rsid w:val="00D3683E"/>
    <w:rsid w:val="00D377D1"/>
    <w:rsid w:val="00D378CA"/>
    <w:rsid w:val="00D37A9B"/>
    <w:rsid w:val="00D37B90"/>
    <w:rsid w:val="00D37F32"/>
    <w:rsid w:val="00D37FD2"/>
    <w:rsid w:val="00D40B41"/>
    <w:rsid w:val="00D40BF1"/>
    <w:rsid w:val="00D414B8"/>
    <w:rsid w:val="00D41AE8"/>
    <w:rsid w:val="00D41EAF"/>
    <w:rsid w:val="00D4246E"/>
    <w:rsid w:val="00D425CD"/>
    <w:rsid w:val="00D42AE4"/>
    <w:rsid w:val="00D43548"/>
    <w:rsid w:val="00D43732"/>
    <w:rsid w:val="00D43837"/>
    <w:rsid w:val="00D438ED"/>
    <w:rsid w:val="00D43D37"/>
    <w:rsid w:val="00D43EE8"/>
    <w:rsid w:val="00D43FFB"/>
    <w:rsid w:val="00D44A36"/>
    <w:rsid w:val="00D44B33"/>
    <w:rsid w:val="00D450C6"/>
    <w:rsid w:val="00D452A5"/>
    <w:rsid w:val="00D4570A"/>
    <w:rsid w:val="00D45AF1"/>
    <w:rsid w:val="00D46E25"/>
    <w:rsid w:val="00D470B2"/>
    <w:rsid w:val="00D47306"/>
    <w:rsid w:val="00D477FC"/>
    <w:rsid w:val="00D5011B"/>
    <w:rsid w:val="00D506A4"/>
    <w:rsid w:val="00D512EC"/>
    <w:rsid w:val="00D51701"/>
    <w:rsid w:val="00D51A79"/>
    <w:rsid w:val="00D51FE9"/>
    <w:rsid w:val="00D52F96"/>
    <w:rsid w:val="00D53497"/>
    <w:rsid w:val="00D53B6B"/>
    <w:rsid w:val="00D5555C"/>
    <w:rsid w:val="00D555B3"/>
    <w:rsid w:val="00D55905"/>
    <w:rsid w:val="00D55E39"/>
    <w:rsid w:val="00D57259"/>
    <w:rsid w:val="00D57746"/>
    <w:rsid w:val="00D579E2"/>
    <w:rsid w:val="00D57B62"/>
    <w:rsid w:val="00D57EF3"/>
    <w:rsid w:val="00D600E9"/>
    <w:rsid w:val="00D60280"/>
    <w:rsid w:val="00D60FB4"/>
    <w:rsid w:val="00D60FBD"/>
    <w:rsid w:val="00D6196E"/>
    <w:rsid w:val="00D61B69"/>
    <w:rsid w:val="00D6200A"/>
    <w:rsid w:val="00D623E3"/>
    <w:rsid w:val="00D62AEC"/>
    <w:rsid w:val="00D6306B"/>
    <w:rsid w:val="00D63461"/>
    <w:rsid w:val="00D63E65"/>
    <w:rsid w:val="00D64D16"/>
    <w:rsid w:val="00D64E1C"/>
    <w:rsid w:val="00D65235"/>
    <w:rsid w:val="00D6523A"/>
    <w:rsid w:val="00D65884"/>
    <w:rsid w:val="00D664F8"/>
    <w:rsid w:val="00D679CF"/>
    <w:rsid w:val="00D67BD8"/>
    <w:rsid w:val="00D701C2"/>
    <w:rsid w:val="00D70879"/>
    <w:rsid w:val="00D70A87"/>
    <w:rsid w:val="00D7195A"/>
    <w:rsid w:val="00D71974"/>
    <w:rsid w:val="00D71CC2"/>
    <w:rsid w:val="00D72098"/>
    <w:rsid w:val="00D72D32"/>
    <w:rsid w:val="00D73A21"/>
    <w:rsid w:val="00D73C61"/>
    <w:rsid w:val="00D73FDD"/>
    <w:rsid w:val="00D7471A"/>
    <w:rsid w:val="00D75014"/>
    <w:rsid w:val="00D75089"/>
    <w:rsid w:val="00D75176"/>
    <w:rsid w:val="00D754D8"/>
    <w:rsid w:val="00D75569"/>
    <w:rsid w:val="00D7582A"/>
    <w:rsid w:val="00D767F7"/>
    <w:rsid w:val="00D76D51"/>
    <w:rsid w:val="00D77135"/>
    <w:rsid w:val="00D77F19"/>
    <w:rsid w:val="00D801A6"/>
    <w:rsid w:val="00D8032B"/>
    <w:rsid w:val="00D8050B"/>
    <w:rsid w:val="00D80C35"/>
    <w:rsid w:val="00D82626"/>
    <w:rsid w:val="00D82FD4"/>
    <w:rsid w:val="00D83774"/>
    <w:rsid w:val="00D837B0"/>
    <w:rsid w:val="00D83D9F"/>
    <w:rsid w:val="00D840C7"/>
    <w:rsid w:val="00D847E5"/>
    <w:rsid w:val="00D850DF"/>
    <w:rsid w:val="00D85698"/>
    <w:rsid w:val="00D8588E"/>
    <w:rsid w:val="00D87651"/>
    <w:rsid w:val="00D87A5B"/>
    <w:rsid w:val="00D90190"/>
    <w:rsid w:val="00D901AC"/>
    <w:rsid w:val="00D904A6"/>
    <w:rsid w:val="00D90A21"/>
    <w:rsid w:val="00D90DBE"/>
    <w:rsid w:val="00D916C8"/>
    <w:rsid w:val="00D922D0"/>
    <w:rsid w:val="00D92628"/>
    <w:rsid w:val="00D94055"/>
    <w:rsid w:val="00D943F9"/>
    <w:rsid w:val="00D95135"/>
    <w:rsid w:val="00D957E2"/>
    <w:rsid w:val="00D96650"/>
    <w:rsid w:val="00D9681E"/>
    <w:rsid w:val="00D96A90"/>
    <w:rsid w:val="00D96AC6"/>
    <w:rsid w:val="00D96DFA"/>
    <w:rsid w:val="00D96E8D"/>
    <w:rsid w:val="00D9714B"/>
    <w:rsid w:val="00D9736D"/>
    <w:rsid w:val="00D97D2F"/>
    <w:rsid w:val="00DA04AD"/>
    <w:rsid w:val="00DA06F5"/>
    <w:rsid w:val="00DA0AF1"/>
    <w:rsid w:val="00DA0D50"/>
    <w:rsid w:val="00DA0E9A"/>
    <w:rsid w:val="00DA1B6E"/>
    <w:rsid w:val="00DA1C4A"/>
    <w:rsid w:val="00DA1C70"/>
    <w:rsid w:val="00DA2247"/>
    <w:rsid w:val="00DA2A42"/>
    <w:rsid w:val="00DA458D"/>
    <w:rsid w:val="00DA5A2A"/>
    <w:rsid w:val="00DA6222"/>
    <w:rsid w:val="00DA64EE"/>
    <w:rsid w:val="00DA71CF"/>
    <w:rsid w:val="00DA7653"/>
    <w:rsid w:val="00DA7718"/>
    <w:rsid w:val="00DA7B4B"/>
    <w:rsid w:val="00DA7C48"/>
    <w:rsid w:val="00DA7FA2"/>
    <w:rsid w:val="00DA7FF8"/>
    <w:rsid w:val="00DB05CF"/>
    <w:rsid w:val="00DB0C1C"/>
    <w:rsid w:val="00DB0FDB"/>
    <w:rsid w:val="00DB1097"/>
    <w:rsid w:val="00DB1A07"/>
    <w:rsid w:val="00DB1ABA"/>
    <w:rsid w:val="00DB1BC8"/>
    <w:rsid w:val="00DB211A"/>
    <w:rsid w:val="00DB239F"/>
    <w:rsid w:val="00DB268C"/>
    <w:rsid w:val="00DB31CA"/>
    <w:rsid w:val="00DB3400"/>
    <w:rsid w:val="00DB361F"/>
    <w:rsid w:val="00DB3C27"/>
    <w:rsid w:val="00DB4404"/>
    <w:rsid w:val="00DB45B9"/>
    <w:rsid w:val="00DB4794"/>
    <w:rsid w:val="00DB4DC8"/>
    <w:rsid w:val="00DB4FA0"/>
    <w:rsid w:val="00DB5321"/>
    <w:rsid w:val="00DB5E39"/>
    <w:rsid w:val="00DB73B2"/>
    <w:rsid w:val="00DB7C90"/>
    <w:rsid w:val="00DC0389"/>
    <w:rsid w:val="00DC0D82"/>
    <w:rsid w:val="00DC1300"/>
    <w:rsid w:val="00DC173A"/>
    <w:rsid w:val="00DC1901"/>
    <w:rsid w:val="00DC1D5B"/>
    <w:rsid w:val="00DC1E48"/>
    <w:rsid w:val="00DC1FB9"/>
    <w:rsid w:val="00DC21E8"/>
    <w:rsid w:val="00DC26C5"/>
    <w:rsid w:val="00DC28F0"/>
    <w:rsid w:val="00DC2BB5"/>
    <w:rsid w:val="00DC32F0"/>
    <w:rsid w:val="00DC3D3A"/>
    <w:rsid w:val="00DC3F71"/>
    <w:rsid w:val="00DC3F7C"/>
    <w:rsid w:val="00DC409A"/>
    <w:rsid w:val="00DC4E9E"/>
    <w:rsid w:val="00DC52E8"/>
    <w:rsid w:val="00DC542F"/>
    <w:rsid w:val="00DC55EA"/>
    <w:rsid w:val="00DC564C"/>
    <w:rsid w:val="00DC5A77"/>
    <w:rsid w:val="00DC6AAC"/>
    <w:rsid w:val="00DC6CA5"/>
    <w:rsid w:val="00DC7231"/>
    <w:rsid w:val="00DC78EA"/>
    <w:rsid w:val="00DD077B"/>
    <w:rsid w:val="00DD101C"/>
    <w:rsid w:val="00DD13CB"/>
    <w:rsid w:val="00DD163E"/>
    <w:rsid w:val="00DD16C3"/>
    <w:rsid w:val="00DD1A69"/>
    <w:rsid w:val="00DD1D94"/>
    <w:rsid w:val="00DD2946"/>
    <w:rsid w:val="00DD2BC1"/>
    <w:rsid w:val="00DD2ECE"/>
    <w:rsid w:val="00DD3682"/>
    <w:rsid w:val="00DD3CC5"/>
    <w:rsid w:val="00DD4018"/>
    <w:rsid w:val="00DD40AF"/>
    <w:rsid w:val="00DD44AB"/>
    <w:rsid w:val="00DD4BA6"/>
    <w:rsid w:val="00DD4FF7"/>
    <w:rsid w:val="00DD5769"/>
    <w:rsid w:val="00DD59CA"/>
    <w:rsid w:val="00DD5C3F"/>
    <w:rsid w:val="00DD61CB"/>
    <w:rsid w:val="00DD710A"/>
    <w:rsid w:val="00DD7821"/>
    <w:rsid w:val="00DD7B0B"/>
    <w:rsid w:val="00DD7B4E"/>
    <w:rsid w:val="00DE004D"/>
    <w:rsid w:val="00DE009C"/>
    <w:rsid w:val="00DE032A"/>
    <w:rsid w:val="00DE0676"/>
    <w:rsid w:val="00DE06EA"/>
    <w:rsid w:val="00DE08F6"/>
    <w:rsid w:val="00DE0A3A"/>
    <w:rsid w:val="00DE1BF9"/>
    <w:rsid w:val="00DE206C"/>
    <w:rsid w:val="00DE21B4"/>
    <w:rsid w:val="00DE279C"/>
    <w:rsid w:val="00DE2F0E"/>
    <w:rsid w:val="00DE307C"/>
    <w:rsid w:val="00DE3322"/>
    <w:rsid w:val="00DE3720"/>
    <w:rsid w:val="00DE3780"/>
    <w:rsid w:val="00DE38BD"/>
    <w:rsid w:val="00DE3BE6"/>
    <w:rsid w:val="00DE3DA0"/>
    <w:rsid w:val="00DE451E"/>
    <w:rsid w:val="00DE4EB1"/>
    <w:rsid w:val="00DE556C"/>
    <w:rsid w:val="00DE585B"/>
    <w:rsid w:val="00DE59A5"/>
    <w:rsid w:val="00DE5CB9"/>
    <w:rsid w:val="00DE63B5"/>
    <w:rsid w:val="00DE65C6"/>
    <w:rsid w:val="00DE7281"/>
    <w:rsid w:val="00DE72EF"/>
    <w:rsid w:val="00DE7377"/>
    <w:rsid w:val="00DE7A4D"/>
    <w:rsid w:val="00DE7EB8"/>
    <w:rsid w:val="00DF0E50"/>
    <w:rsid w:val="00DF11C7"/>
    <w:rsid w:val="00DF13F4"/>
    <w:rsid w:val="00DF241E"/>
    <w:rsid w:val="00DF2652"/>
    <w:rsid w:val="00DF2BBE"/>
    <w:rsid w:val="00DF2E2C"/>
    <w:rsid w:val="00DF2FE9"/>
    <w:rsid w:val="00DF3766"/>
    <w:rsid w:val="00DF3954"/>
    <w:rsid w:val="00DF3AC7"/>
    <w:rsid w:val="00DF3F5A"/>
    <w:rsid w:val="00DF48AA"/>
    <w:rsid w:val="00DF4BD1"/>
    <w:rsid w:val="00DF5971"/>
    <w:rsid w:val="00DF6089"/>
    <w:rsid w:val="00DF6398"/>
    <w:rsid w:val="00DF6B9A"/>
    <w:rsid w:val="00DF7142"/>
    <w:rsid w:val="00E00485"/>
    <w:rsid w:val="00E007EB"/>
    <w:rsid w:val="00E008CE"/>
    <w:rsid w:val="00E00B51"/>
    <w:rsid w:val="00E00D38"/>
    <w:rsid w:val="00E00DF5"/>
    <w:rsid w:val="00E012F5"/>
    <w:rsid w:val="00E013A2"/>
    <w:rsid w:val="00E017C6"/>
    <w:rsid w:val="00E01F14"/>
    <w:rsid w:val="00E02D3A"/>
    <w:rsid w:val="00E02E6A"/>
    <w:rsid w:val="00E0341C"/>
    <w:rsid w:val="00E03751"/>
    <w:rsid w:val="00E03B2C"/>
    <w:rsid w:val="00E03D59"/>
    <w:rsid w:val="00E0404F"/>
    <w:rsid w:val="00E04318"/>
    <w:rsid w:val="00E043A9"/>
    <w:rsid w:val="00E04A76"/>
    <w:rsid w:val="00E051FD"/>
    <w:rsid w:val="00E054CA"/>
    <w:rsid w:val="00E0551C"/>
    <w:rsid w:val="00E06198"/>
    <w:rsid w:val="00E069D4"/>
    <w:rsid w:val="00E06B49"/>
    <w:rsid w:val="00E07049"/>
    <w:rsid w:val="00E0709A"/>
    <w:rsid w:val="00E074CC"/>
    <w:rsid w:val="00E10F11"/>
    <w:rsid w:val="00E11015"/>
    <w:rsid w:val="00E112F7"/>
    <w:rsid w:val="00E1148C"/>
    <w:rsid w:val="00E12467"/>
    <w:rsid w:val="00E13235"/>
    <w:rsid w:val="00E1327B"/>
    <w:rsid w:val="00E132E6"/>
    <w:rsid w:val="00E1348D"/>
    <w:rsid w:val="00E134F7"/>
    <w:rsid w:val="00E13DD2"/>
    <w:rsid w:val="00E14CC8"/>
    <w:rsid w:val="00E1574B"/>
    <w:rsid w:val="00E15B51"/>
    <w:rsid w:val="00E15BDB"/>
    <w:rsid w:val="00E16650"/>
    <w:rsid w:val="00E16703"/>
    <w:rsid w:val="00E16BC2"/>
    <w:rsid w:val="00E171DA"/>
    <w:rsid w:val="00E17446"/>
    <w:rsid w:val="00E1759A"/>
    <w:rsid w:val="00E20259"/>
    <w:rsid w:val="00E20311"/>
    <w:rsid w:val="00E2064C"/>
    <w:rsid w:val="00E20A3F"/>
    <w:rsid w:val="00E20CE5"/>
    <w:rsid w:val="00E2113A"/>
    <w:rsid w:val="00E21277"/>
    <w:rsid w:val="00E21AC4"/>
    <w:rsid w:val="00E21C2A"/>
    <w:rsid w:val="00E2275F"/>
    <w:rsid w:val="00E22831"/>
    <w:rsid w:val="00E22AA2"/>
    <w:rsid w:val="00E22B14"/>
    <w:rsid w:val="00E23501"/>
    <w:rsid w:val="00E23967"/>
    <w:rsid w:val="00E23994"/>
    <w:rsid w:val="00E23E5A"/>
    <w:rsid w:val="00E24191"/>
    <w:rsid w:val="00E25078"/>
    <w:rsid w:val="00E25303"/>
    <w:rsid w:val="00E25353"/>
    <w:rsid w:val="00E2567F"/>
    <w:rsid w:val="00E25CAF"/>
    <w:rsid w:val="00E25E0E"/>
    <w:rsid w:val="00E25E1E"/>
    <w:rsid w:val="00E25E4F"/>
    <w:rsid w:val="00E25E88"/>
    <w:rsid w:val="00E26129"/>
    <w:rsid w:val="00E264D0"/>
    <w:rsid w:val="00E26741"/>
    <w:rsid w:val="00E26B58"/>
    <w:rsid w:val="00E27819"/>
    <w:rsid w:val="00E3098D"/>
    <w:rsid w:val="00E30BA0"/>
    <w:rsid w:val="00E315D6"/>
    <w:rsid w:val="00E31C31"/>
    <w:rsid w:val="00E32149"/>
    <w:rsid w:val="00E321FA"/>
    <w:rsid w:val="00E33788"/>
    <w:rsid w:val="00E3394C"/>
    <w:rsid w:val="00E33B14"/>
    <w:rsid w:val="00E33B6E"/>
    <w:rsid w:val="00E33E60"/>
    <w:rsid w:val="00E34285"/>
    <w:rsid w:val="00E3459D"/>
    <w:rsid w:val="00E35261"/>
    <w:rsid w:val="00E35334"/>
    <w:rsid w:val="00E3575C"/>
    <w:rsid w:val="00E35C8F"/>
    <w:rsid w:val="00E360F3"/>
    <w:rsid w:val="00E3672A"/>
    <w:rsid w:val="00E368F1"/>
    <w:rsid w:val="00E3780E"/>
    <w:rsid w:val="00E37EE7"/>
    <w:rsid w:val="00E400E4"/>
    <w:rsid w:val="00E40239"/>
    <w:rsid w:val="00E402B2"/>
    <w:rsid w:val="00E403DC"/>
    <w:rsid w:val="00E408FF"/>
    <w:rsid w:val="00E40D4F"/>
    <w:rsid w:val="00E40D5D"/>
    <w:rsid w:val="00E42202"/>
    <w:rsid w:val="00E426D7"/>
    <w:rsid w:val="00E43055"/>
    <w:rsid w:val="00E43371"/>
    <w:rsid w:val="00E43902"/>
    <w:rsid w:val="00E43DB9"/>
    <w:rsid w:val="00E444A7"/>
    <w:rsid w:val="00E44FD8"/>
    <w:rsid w:val="00E45066"/>
    <w:rsid w:val="00E45160"/>
    <w:rsid w:val="00E4568A"/>
    <w:rsid w:val="00E4571A"/>
    <w:rsid w:val="00E45B1F"/>
    <w:rsid w:val="00E45B5A"/>
    <w:rsid w:val="00E45DAA"/>
    <w:rsid w:val="00E45DD7"/>
    <w:rsid w:val="00E4659B"/>
    <w:rsid w:val="00E467B2"/>
    <w:rsid w:val="00E46B08"/>
    <w:rsid w:val="00E46E51"/>
    <w:rsid w:val="00E46EB6"/>
    <w:rsid w:val="00E4714C"/>
    <w:rsid w:val="00E47716"/>
    <w:rsid w:val="00E47A8B"/>
    <w:rsid w:val="00E501CF"/>
    <w:rsid w:val="00E50AC5"/>
    <w:rsid w:val="00E50B67"/>
    <w:rsid w:val="00E50D0A"/>
    <w:rsid w:val="00E51713"/>
    <w:rsid w:val="00E518A9"/>
    <w:rsid w:val="00E527B3"/>
    <w:rsid w:val="00E52A22"/>
    <w:rsid w:val="00E5330E"/>
    <w:rsid w:val="00E53B02"/>
    <w:rsid w:val="00E5422E"/>
    <w:rsid w:val="00E545A6"/>
    <w:rsid w:val="00E54712"/>
    <w:rsid w:val="00E54793"/>
    <w:rsid w:val="00E54AFB"/>
    <w:rsid w:val="00E54FBE"/>
    <w:rsid w:val="00E5507C"/>
    <w:rsid w:val="00E55143"/>
    <w:rsid w:val="00E558CB"/>
    <w:rsid w:val="00E55C04"/>
    <w:rsid w:val="00E56069"/>
    <w:rsid w:val="00E56AFA"/>
    <w:rsid w:val="00E5776D"/>
    <w:rsid w:val="00E60403"/>
    <w:rsid w:val="00E611D2"/>
    <w:rsid w:val="00E62082"/>
    <w:rsid w:val="00E62841"/>
    <w:rsid w:val="00E62B91"/>
    <w:rsid w:val="00E6360E"/>
    <w:rsid w:val="00E637EB"/>
    <w:rsid w:val="00E63AD2"/>
    <w:rsid w:val="00E647D6"/>
    <w:rsid w:val="00E64CBB"/>
    <w:rsid w:val="00E65053"/>
    <w:rsid w:val="00E65889"/>
    <w:rsid w:val="00E65B4F"/>
    <w:rsid w:val="00E65DAF"/>
    <w:rsid w:val="00E66316"/>
    <w:rsid w:val="00E66E92"/>
    <w:rsid w:val="00E670F6"/>
    <w:rsid w:val="00E6711D"/>
    <w:rsid w:val="00E67494"/>
    <w:rsid w:val="00E67A22"/>
    <w:rsid w:val="00E67F70"/>
    <w:rsid w:val="00E67FA0"/>
    <w:rsid w:val="00E7037D"/>
    <w:rsid w:val="00E706DA"/>
    <w:rsid w:val="00E70D76"/>
    <w:rsid w:val="00E717FA"/>
    <w:rsid w:val="00E71F6B"/>
    <w:rsid w:val="00E72091"/>
    <w:rsid w:val="00E73DCA"/>
    <w:rsid w:val="00E7457F"/>
    <w:rsid w:val="00E74879"/>
    <w:rsid w:val="00E74FFE"/>
    <w:rsid w:val="00E753FD"/>
    <w:rsid w:val="00E75D51"/>
    <w:rsid w:val="00E75EE0"/>
    <w:rsid w:val="00E7622A"/>
    <w:rsid w:val="00E766FA"/>
    <w:rsid w:val="00E7711C"/>
    <w:rsid w:val="00E77C63"/>
    <w:rsid w:val="00E80195"/>
    <w:rsid w:val="00E80829"/>
    <w:rsid w:val="00E80B48"/>
    <w:rsid w:val="00E80CC9"/>
    <w:rsid w:val="00E80FBE"/>
    <w:rsid w:val="00E8113E"/>
    <w:rsid w:val="00E81450"/>
    <w:rsid w:val="00E81A30"/>
    <w:rsid w:val="00E82005"/>
    <w:rsid w:val="00E82234"/>
    <w:rsid w:val="00E82564"/>
    <w:rsid w:val="00E825B8"/>
    <w:rsid w:val="00E82AC8"/>
    <w:rsid w:val="00E82CD2"/>
    <w:rsid w:val="00E82E94"/>
    <w:rsid w:val="00E83E87"/>
    <w:rsid w:val="00E85629"/>
    <w:rsid w:val="00E85985"/>
    <w:rsid w:val="00E8598C"/>
    <w:rsid w:val="00E85C7A"/>
    <w:rsid w:val="00E860AC"/>
    <w:rsid w:val="00E862A5"/>
    <w:rsid w:val="00E86456"/>
    <w:rsid w:val="00E86A96"/>
    <w:rsid w:val="00E86AAE"/>
    <w:rsid w:val="00E86EDC"/>
    <w:rsid w:val="00E86EDE"/>
    <w:rsid w:val="00E8771F"/>
    <w:rsid w:val="00E87842"/>
    <w:rsid w:val="00E90930"/>
    <w:rsid w:val="00E909F8"/>
    <w:rsid w:val="00E91208"/>
    <w:rsid w:val="00E91238"/>
    <w:rsid w:val="00E91D54"/>
    <w:rsid w:val="00E922D2"/>
    <w:rsid w:val="00E92460"/>
    <w:rsid w:val="00E9268D"/>
    <w:rsid w:val="00E92B95"/>
    <w:rsid w:val="00E92C1C"/>
    <w:rsid w:val="00E92E56"/>
    <w:rsid w:val="00E931D2"/>
    <w:rsid w:val="00E9352A"/>
    <w:rsid w:val="00E93C80"/>
    <w:rsid w:val="00E93E1B"/>
    <w:rsid w:val="00E93E3C"/>
    <w:rsid w:val="00E94135"/>
    <w:rsid w:val="00E94520"/>
    <w:rsid w:val="00E94710"/>
    <w:rsid w:val="00E94F4A"/>
    <w:rsid w:val="00E953FC"/>
    <w:rsid w:val="00E9542C"/>
    <w:rsid w:val="00E9570A"/>
    <w:rsid w:val="00E95FE8"/>
    <w:rsid w:val="00E97CA3"/>
    <w:rsid w:val="00E97D92"/>
    <w:rsid w:val="00E97E8B"/>
    <w:rsid w:val="00E97F61"/>
    <w:rsid w:val="00EA001A"/>
    <w:rsid w:val="00EA02AC"/>
    <w:rsid w:val="00EA0F4E"/>
    <w:rsid w:val="00EA0FBA"/>
    <w:rsid w:val="00EA1080"/>
    <w:rsid w:val="00EA15DF"/>
    <w:rsid w:val="00EA167A"/>
    <w:rsid w:val="00EA1DAA"/>
    <w:rsid w:val="00EA293F"/>
    <w:rsid w:val="00EA2C38"/>
    <w:rsid w:val="00EA3632"/>
    <w:rsid w:val="00EA3780"/>
    <w:rsid w:val="00EA3D95"/>
    <w:rsid w:val="00EA43F5"/>
    <w:rsid w:val="00EA4C73"/>
    <w:rsid w:val="00EA4DD8"/>
    <w:rsid w:val="00EA4E50"/>
    <w:rsid w:val="00EA5557"/>
    <w:rsid w:val="00EA56A1"/>
    <w:rsid w:val="00EA5BD0"/>
    <w:rsid w:val="00EA5C2A"/>
    <w:rsid w:val="00EA5F2E"/>
    <w:rsid w:val="00EA6401"/>
    <w:rsid w:val="00EA6F48"/>
    <w:rsid w:val="00EA6FC5"/>
    <w:rsid w:val="00EA708A"/>
    <w:rsid w:val="00EA74FD"/>
    <w:rsid w:val="00EA7816"/>
    <w:rsid w:val="00EB0616"/>
    <w:rsid w:val="00EB068C"/>
    <w:rsid w:val="00EB07E4"/>
    <w:rsid w:val="00EB0945"/>
    <w:rsid w:val="00EB1455"/>
    <w:rsid w:val="00EB15E0"/>
    <w:rsid w:val="00EB21D2"/>
    <w:rsid w:val="00EB220E"/>
    <w:rsid w:val="00EB2429"/>
    <w:rsid w:val="00EB2931"/>
    <w:rsid w:val="00EB2BD0"/>
    <w:rsid w:val="00EB3B64"/>
    <w:rsid w:val="00EB4D42"/>
    <w:rsid w:val="00EB50A9"/>
    <w:rsid w:val="00EB52C1"/>
    <w:rsid w:val="00EB53B6"/>
    <w:rsid w:val="00EB684B"/>
    <w:rsid w:val="00EB6C3B"/>
    <w:rsid w:val="00EB6C93"/>
    <w:rsid w:val="00EB70A5"/>
    <w:rsid w:val="00EB7335"/>
    <w:rsid w:val="00EC0588"/>
    <w:rsid w:val="00EC0868"/>
    <w:rsid w:val="00EC09B1"/>
    <w:rsid w:val="00EC0C23"/>
    <w:rsid w:val="00EC0D80"/>
    <w:rsid w:val="00EC10F9"/>
    <w:rsid w:val="00EC12BF"/>
    <w:rsid w:val="00EC1858"/>
    <w:rsid w:val="00EC195A"/>
    <w:rsid w:val="00EC2035"/>
    <w:rsid w:val="00EC2E99"/>
    <w:rsid w:val="00EC3D1E"/>
    <w:rsid w:val="00EC414E"/>
    <w:rsid w:val="00EC4BFD"/>
    <w:rsid w:val="00EC52F0"/>
    <w:rsid w:val="00EC5D9A"/>
    <w:rsid w:val="00EC68B5"/>
    <w:rsid w:val="00EC6D62"/>
    <w:rsid w:val="00EC7037"/>
    <w:rsid w:val="00EC7088"/>
    <w:rsid w:val="00EC73C9"/>
    <w:rsid w:val="00EC7C7A"/>
    <w:rsid w:val="00ED043E"/>
    <w:rsid w:val="00ED0B00"/>
    <w:rsid w:val="00ED11CD"/>
    <w:rsid w:val="00ED13E6"/>
    <w:rsid w:val="00ED1641"/>
    <w:rsid w:val="00ED16AE"/>
    <w:rsid w:val="00ED19E6"/>
    <w:rsid w:val="00ED24B2"/>
    <w:rsid w:val="00ED2636"/>
    <w:rsid w:val="00ED2A09"/>
    <w:rsid w:val="00ED2B8F"/>
    <w:rsid w:val="00ED2B99"/>
    <w:rsid w:val="00ED3E4B"/>
    <w:rsid w:val="00ED3EF1"/>
    <w:rsid w:val="00ED425F"/>
    <w:rsid w:val="00ED43C9"/>
    <w:rsid w:val="00ED5ABA"/>
    <w:rsid w:val="00ED5B8D"/>
    <w:rsid w:val="00ED61EC"/>
    <w:rsid w:val="00ED6A5E"/>
    <w:rsid w:val="00ED714E"/>
    <w:rsid w:val="00ED74BE"/>
    <w:rsid w:val="00ED74F6"/>
    <w:rsid w:val="00ED78B0"/>
    <w:rsid w:val="00ED7ADA"/>
    <w:rsid w:val="00EE02EC"/>
    <w:rsid w:val="00EE038C"/>
    <w:rsid w:val="00EE068A"/>
    <w:rsid w:val="00EE0814"/>
    <w:rsid w:val="00EE0DCA"/>
    <w:rsid w:val="00EE0DFD"/>
    <w:rsid w:val="00EE109A"/>
    <w:rsid w:val="00EE165B"/>
    <w:rsid w:val="00EE1881"/>
    <w:rsid w:val="00EE1E1C"/>
    <w:rsid w:val="00EE27B3"/>
    <w:rsid w:val="00EE289F"/>
    <w:rsid w:val="00EE3C06"/>
    <w:rsid w:val="00EE4075"/>
    <w:rsid w:val="00EE4640"/>
    <w:rsid w:val="00EE4FDA"/>
    <w:rsid w:val="00EE511D"/>
    <w:rsid w:val="00EE51AF"/>
    <w:rsid w:val="00EE6783"/>
    <w:rsid w:val="00EE6DC7"/>
    <w:rsid w:val="00EE6E70"/>
    <w:rsid w:val="00EE7042"/>
    <w:rsid w:val="00EE70FD"/>
    <w:rsid w:val="00EE719F"/>
    <w:rsid w:val="00EE7624"/>
    <w:rsid w:val="00EE7CA7"/>
    <w:rsid w:val="00EF01AD"/>
    <w:rsid w:val="00EF102F"/>
    <w:rsid w:val="00EF10FD"/>
    <w:rsid w:val="00EF23C7"/>
    <w:rsid w:val="00EF2410"/>
    <w:rsid w:val="00EF25DA"/>
    <w:rsid w:val="00EF2A19"/>
    <w:rsid w:val="00EF2A38"/>
    <w:rsid w:val="00EF2EAA"/>
    <w:rsid w:val="00EF3186"/>
    <w:rsid w:val="00EF3CEF"/>
    <w:rsid w:val="00EF521C"/>
    <w:rsid w:val="00EF5559"/>
    <w:rsid w:val="00EF59C1"/>
    <w:rsid w:val="00EF5C7C"/>
    <w:rsid w:val="00EF5CE0"/>
    <w:rsid w:val="00EF5EB7"/>
    <w:rsid w:val="00EF62A2"/>
    <w:rsid w:val="00EF6ED7"/>
    <w:rsid w:val="00EF752B"/>
    <w:rsid w:val="00EF75AD"/>
    <w:rsid w:val="00EF79B7"/>
    <w:rsid w:val="00F00446"/>
    <w:rsid w:val="00F00951"/>
    <w:rsid w:val="00F00A4D"/>
    <w:rsid w:val="00F00A54"/>
    <w:rsid w:val="00F00ED9"/>
    <w:rsid w:val="00F00F0F"/>
    <w:rsid w:val="00F0121C"/>
    <w:rsid w:val="00F01230"/>
    <w:rsid w:val="00F0153C"/>
    <w:rsid w:val="00F015BF"/>
    <w:rsid w:val="00F023D6"/>
    <w:rsid w:val="00F02A61"/>
    <w:rsid w:val="00F02F4B"/>
    <w:rsid w:val="00F030AD"/>
    <w:rsid w:val="00F03205"/>
    <w:rsid w:val="00F03E15"/>
    <w:rsid w:val="00F03F0F"/>
    <w:rsid w:val="00F04515"/>
    <w:rsid w:val="00F04522"/>
    <w:rsid w:val="00F046A0"/>
    <w:rsid w:val="00F04BF1"/>
    <w:rsid w:val="00F04D52"/>
    <w:rsid w:val="00F05845"/>
    <w:rsid w:val="00F05BB2"/>
    <w:rsid w:val="00F05FDF"/>
    <w:rsid w:val="00F060B5"/>
    <w:rsid w:val="00F06698"/>
    <w:rsid w:val="00F06B75"/>
    <w:rsid w:val="00F06E24"/>
    <w:rsid w:val="00F07128"/>
    <w:rsid w:val="00F073E2"/>
    <w:rsid w:val="00F0780A"/>
    <w:rsid w:val="00F079F0"/>
    <w:rsid w:val="00F101ED"/>
    <w:rsid w:val="00F104AE"/>
    <w:rsid w:val="00F11678"/>
    <w:rsid w:val="00F11975"/>
    <w:rsid w:val="00F11D67"/>
    <w:rsid w:val="00F11DC3"/>
    <w:rsid w:val="00F11EBE"/>
    <w:rsid w:val="00F12119"/>
    <w:rsid w:val="00F136F4"/>
    <w:rsid w:val="00F13DFD"/>
    <w:rsid w:val="00F13E06"/>
    <w:rsid w:val="00F14487"/>
    <w:rsid w:val="00F1570A"/>
    <w:rsid w:val="00F1578E"/>
    <w:rsid w:val="00F1656F"/>
    <w:rsid w:val="00F1660E"/>
    <w:rsid w:val="00F16BBA"/>
    <w:rsid w:val="00F20178"/>
    <w:rsid w:val="00F201A5"/>
    <w:rsid w:val="00F20273"/>
    <w:rsid w:val="00F207CD"/>
    <w:rsid w:val="00F2081F"/>
    <w:rsid w:val="00F20AAF"/>
    <w:rsid w:val="00F21D8B"/>
    <w:rsid w:val="00F21D9F"/>
    <w:rsid w:val="00F220BE"/>
    <w:rsid w:val="00F222C6"/>
    <w:rsid w:val="00F23071"/>
    <w:rsid w:val="00F23A68"/>
    <w:rsid w:val="00F23BCD"/>
    <w:rsid w:val="00F23FBF"/>
    <w:rsid w:val="00F25026"/>
    <w:rsid w:val="00F25AB0"/>
    <w:rsid w:val="00F25DB6"/>
    <w:rsid w:val="00F2602E"/>
    <w:rsid w:val="00F2650A"/>
    <w:rsid w:val="00F26987"/>
    <w:rsid w:val="00F26B38"/>
    <w:rsid w:val="00F26DFB"/>
    <w:rsid w:val="00F27719"/>
    <w:rsid w:val="00F27C1F"/>
    <w:rsid w:val="00F300F4"/>
    <w:rsid w:val="00F307B9"/>
    <w:rsid w:val="00F3098E"/>
    <w:rsid w:val="00F30B51"/>
    <w:rsid w:val="00F30DC0"/>
    <w:rsid w:val="00F310EA"/>
    <w:rsid w:val="00F310ED"/>
    <w:rsid w:val="00F3165C"/>
    <w:rsid w:val="00F31BE6"/>
    <w:rsid w:val="00F31C6A"/>
    <w:rsid w:val="00F322E3"/>
    <w:rsid w:val="00F32CC5"/>
    <w:rsid w:val="00F33064"/>
    <w:rsid w:val="00F3371D"/>
    <w:rsid w:val="00F33F39"/>
    <w:rsid w:val="00F33FBA"/>
    <w:rsid w:val="00F3420F"/>
    <w:rsid w:val="00F3427B"/>
    <w:rsid w:val="00F34418"/>
    <w:rsid w:val="00F34A41"/>
    <w:rsid w:val="00F35EE1"/>
    <w:rsid w:val="00F366A8"/>
    <w:rsid w:val="00F369C4"/>
    <w:rsid w:val="00F3716A"/>
    <w:rsid w:val="00F37382"/>
    <w:rsid w:val="00F3756B"/>
    <w:rsid w:val="00F40141"/>
    <w:rsid w:val="00F40895"/>
    <w:rsid w:val="00F40D59"/>
    <w:rsid w:val="00F40EE9"/>
    <w:rsid w:val="00F418AA"/>
    <w:rsid w:val="00F41ACB"/>
    <w:rsid w:val="00F4247C"/>
    <w:rsid w:val="00F4276D"/>
    <w:rsid w:val="00F42A19"/>
    <w:rsid w:val="00F42C03"/>
    <w:rsid w:val="00F42E7E"/>
    <w:rsid w:val="00F42EEC"/>
    <w:rsid w:val="00F42F99"/>
    <w:rsid w:val="00F435F6"/>
    <w:rsid w:val="00F4489B"/>
    <w:rsid w:val="00F44BD0"/>
    <w:rsid w:val="00F44DBF"/>
    <w:rsid w:val="00F4559C"/>
    <w:rsid w:val="00F45B89"/>
    <w:rsid w:val="00F45CBE"/>
    <w:rsid w:val="00F46107"/>
    <w:rsid w:val="00F467CC"/>
    <w:rsid w:val="00F469B7"/>
    <w:rsid w:val="00F469E5"/>
    <w:rsid w:val="00F47081"/>
    <w:rsid w:val="00F470F9"/>
    <w:rsid w:val="00F47292"/>
    <w:rsid w:val="00F475DB"/>
    <w:rsid w:val="00F47606"/>
    <w:rsid w:val="00F47A9C"/>
    <w:rsid w:val="00F50664"/>
    <w:rsid w:val="00F50878"/>
    <w:rsid w:val="00F50C1B"/>
    <w:rsid w:val="00F5266A"/>
    <w:rsid w:val="00F52930"/>
    <w:rsid w:val="00F52AD9"/>
    <w:rsid w:val="00F52E26"/>
    <w:rsid w:val="00F532B9"/>
    <w:rsid w:val="00F535D9"/>
    <w:rsid w:val="00F537D6"/>
    <w:rsid w:val="00F53D21"/>
    <w:rsid w:val="00F53F71"/>
    <w:rsid w:val="00F551B8"/>
    <w:rsid w:val="00F55ABF"/>
    <w:rsid w:val="00F5718B"/>
    <w:rsid w:val="00F57607"/>
    <w:rsid w:val="00F578DA"/>
    <w:rsid w:val="00F578EC"/>
    <w:rsid w:val="00F57F25"/>
    <w:rsid w:val="00F60773"/>
    <w:rsid w:val="00F60991"/>
    <w:rsid w:val="00F60B59"/>
    <w:rsid w:val="00F610C7"/>
    <w:rsid w:val="00F61118"/>
    <w:rsid w:val="00F613FF"/>
    <w:rsid w:val="00F61BC8"/>
    <w:rsid w:val="00F61D17"/>
    <w:rsid w:val="00F61E34"/>
    <w:rsid w:val="00F62BE4"/>
    <w:rsid w:val="00F62D22"/>
    <w:rsid w:val="00F63485"/>
    <w:rsid w:val="00F6355D"/>
    <w:rsid w:val="00F638FE"/>
    <w:rsid w:val="00F6393B"/>
    <w:rsid w:val="00F63EE1"/>
    <w:rsid w:val="00F64184"/>
    <w:rsid w:val="00F64570"/>
    <w:rsid w:val="00F653F2"/>
    <w:rsid w:val="00F65850"/>
    <w:rsid w:val="00F65F2F"/>
    <w:rsid w:val="00F6686E"/>
    <w:rsid w:val="00F67666"/>
    <w:rsid w:val="00F705A5"/>
    <w:rsid w:val="00F70CF3"/>
    <w:rsid w:val="00F717BE"/>
    <w:rsid w:val="00F7210A"/>
    <w:rsid w:val="00F72476"/>
    <w:rsid w:val="00F72E10"/>
    <w:rsid w:val="00F73602"/>
    <w:rsid w:val="00F74134"/>
    <w:rsid w:val="00F74578"/>
    <w:rsid w:val="00F7467A"/>
    <w:rsid w:val="00F747F3"/>
    <w:rsid w:val="00F74EF2"/>
    <w:rsid w:val="00F7554A"/>
    <w:rsid w:val="00F7580D"/>
    <w:rsid w:val="00F7580F"/>
    <w:rsid w:val="00F7586A"/>
    <w:rsid w:val="00F768F6"/>
    <w:rsid w:val="00F76CE9"/>
    <w:rsid w:val="00F77415"/>
    <w:rsid w:val="00F77824"/>
    <w:rsid w:val="00F808D0"/>
    <w:rsid w:val="00F808D3"/>
    <w:rsid w:val="00F80C02"/>
    <w:rsid w:val="00F81331"/>
    <w:rsid w:val="00F81D2C"/>
    <w:rsid w:val="00F822C8"/>
    <w:rsid w:val="00F8257F"/>
    <w:rsid w:val="00F82D78"/>
    <w:rsid w:val="00F82E49"/>
    <w:rsid w:val="00F82F6F"/>
    <w:rsid w:val="00F83171"/>
    <w:rsid w:val="00F83BEB"/>
    <w:rsid w:val="00F83E20"/>
    <w:rsid w:val="00F84525"/>
    <w:rsid w:val="00F8472C"/>
    <w:rsid w:val="00F847CA"/>
    <w:rsid w:val="00F84A7E"/>
    <w:rsid w:val="00F84AE0"/>
    <w:rsid w:val="00F8504A"/>
    <w:rsid w:val="00F85CE4"/>
    <w:rsid w:val="00F8769C"/>
    <w:rsid w:val="00F87A14"/>
    <w:rsid w:val="00F90210"/>
    <w:rsid w:val="00F90C37"/>
    <w:rsid w:val="00F90F3D"/>
    <w:rsid w:val="00F9103F"/>
    <w:rsid w:val="00F914C0"/>
    <w:rsid w:val="00F92915"/>
    <w:rsid w:val="00F92A8C"/>
    <w:rsid w:val="00F92AC3"/>
    <w:rsid w:val="00F92BEA"/>
    <w:rsid w:val="00F93325"/>
    <w:rsid w:val="00F938D0"/>
    <w:rsid w:val="00F93CFE"/>
    <w:rsid w:val="00F94768"/>
    <w:rsid w:val="00F94833"/>
    <w:rsid w:val="00F95369"/>
    <w:rsid w:val="00F9543C"/>
    <w:rsid w:val="00F954C6"/>
    <w:rsid w:val="00F95690"/>
    <w:rsid w:val="00F957BD"/>
    <w:rsid w:val="00F95A58"/>
    <w:rsid w:val="00F95C6D"/>
    <w:rsid w:val="00F96315"/>
    <w:rsid w:val="00F964F5"/>
    <w:rsid w:val="00F968CE"/>
    <w:rsid w:val="00F96CFD"/>
    <w:rsid w:val="00F97DED"/>
    <w:rsid w:val="00FA0E8E"/>
    <w:rsid w:val="00FA10AC"/>
    <w:rsid w:val="00FA1152"/>
    <w:rsid w:val="00FA120B"/>
    <w:rsid w:val="00FA13EE"/>
    <w:rsid w:val="00FA1701"/>
    <w:rsid w:val="00FA1838"/>
    <w:rsid w:val="00FA205D"/>
    <w:rsid w:val="00FA3B53"/>
    <w:rsid w:val="00FA3F28"/>
    <w:rsid w:val="00FA4134"/>
    <w:rsid w:val="00FA518D"/>
    <w:rsid w:val="00FA51E4"/>
    <w:rsid w:val="00FA5C2D"/>
    <w:rsid w:val="00FA623B"/>
    <w:rsid w:val="00FA67D5"/>
    <w:rsid w:val="00FA7429"/>
    <w:rsid w:val="00FA745E"/>
    <w:rsid w:val="00FA7B75"/>
    <w:rsid w:val="00FB1B77"/>
    <w:rsid w:val="00FB1F9E"/>
    <w:rsid w:val="00FB1FEE"/>
    <w:rsid w:val="00FB2E44"/>
    <w:rsid w:val="00FB2FCF"/>
    <w:rsid w:val="00FB30BC"/>
    <w:rsid w:val="00FB33F2"/>
    <w:rsid w:val="00FB3A25"/>
    <w:rsid w:val="00FB3DFE"/>
    <w:rsid w:val="00FB44BE"/>
    <w:rsid w:val="00FB4C76"/>
    <w:rsid w:val="00FB5629"/>
    <w:rsid w:val="00FB5DF9"/>
    <w:rsid w:val="00FB5E68"/>
    <w:rsid w:val="00FB75B8"/>
    <w:rsid w:val="00FB75BF"/>
    <w:rsid w:val="00FB7E00"/>
    <w:rsid w:val="00FC02A0"/>
    <w:rsid w:val="00FC0320"/>
    <w:rsid w:val="00FC10D2"/>
    <w:rsid w:val="00FC15DA"/>
    <w:rsid w:val="00FC2FFC"/>
    <w:rsid w:val="00FC3771"/>
    <w:rsid w:val="00FC3F4D"/>
    <w:rsid w:val="00FC4369"/>
    <w:rsid w:val="00FC4397"/>
    <w:rsid w:val="00FC4B0A"/>
    <w:rsid w:val="00FC4C3A"/>
    <w:rsid w:val="00FC5044"/>
    <w:rsid w:val="00FC5209"/>
    <w:rsid w:val="00FC6A61"/>
    <w:rsid w:val="00FC6CBC"/>
    <w:rsid w:val="00FC7002"/>
    <w:rsid w:val="00FC7565"/>
    <w:rsid w:val="00FC76D8"/>
    <w:rsid w:val="00FD008E"/>
    <w:rsid w:val="00FD0C51"/>
    <w:rsid w:val="00FD16CF"/>
    <w:rsid w:val="00FD1CFA"/>
    <w:rsid w:val="00FD1E67"/>
    <w:rsid w:val="00FD270C"/>
    <w:rsid w:val="00FD3DB7"/>
    <w:rsid w:val="00FD54F3"/>
    <w:rsid w:val="00FD5DA2"/>
    <w:rsid w:val="00FD65BB"/>
    <w:rsid w:val="00FD68ED"/>
    <w:rsid w:val="00FD6AD1"/>
    <w:rsid w:val="00FD6B5C"/>
    <w:rsid w:val="00FD701C"/>
    <w:rsid w:val="00FD72CE"/>
    <w:rsid w:val="00FD7474"/>
    <w:rsid w:val="00FD7579"/>
    <w:rsid w:val="00FD7C41"/>
    <w:rsid w:val="00FE05F6"/>
    <w:rsid w:val="00FE0B7F"/>
    <w:rsid w:val="00FE0D20"/>
    <w:rsid w:val="00FE0F8A"/>
    <w:rsid w:val="00FE0F8E"/>
    <w:rsid w:val="00FE1091"/>
    <w:rsid w:val="00FE1B24"/>
    <w:rsid w:val="00FE1ECA"/>
    <w:rsid w:val="00FE2C60"/>
    <w:rsid w:val="00FE2F5E"/>
    <w:rsid w:val="00FE2FAB"/>
    <w:rsid w:val="00FE46C2"/>
    <w:rsid w:val="00FE4E5D"/>
    <w:rsid w:val="00FE505D"/>
    <w:rsid w:val="00FE522D"/>
    <w:rsid w:val="00FE528E"/>
    <w:rsid w:val="00FE57C9"/>
    <w:rsid w:val="00FE6518"/>
    <w:rsid w:val="00FE69B7"/>
    <w:rsid w:val="00FE6B1B"/>
    <w:rsid w:val="00FE710F"/>
    <w:rsid w:val="00FE71FD"/>
    <w:rsid w:val="00FF0081"/>
    <w:rsid w:val="00FF051C"/>
    <w:rsid w:val="00FF0AB6"/>
    <w:rsid w:val="00FF0FE4"/>
    <w:rsid w:val="00FF1DDD"/>
    <w:rsid w:val="00FF2F54"/>
    <w:rsid w:val="00FF2FE4"/>
    <w:rsid w:val="00FF38D9"/>
    <w:rsid w:val="00FF435F"/>
    <w:rsid w:val="00FF47ED"/>
    <w:rsid w:val="00FF4886"/>
    <w:rsid w:val="00FF4B1B"/>
    <w:rsid w:val="00FF4EC1"/>
    <w:rsid w:val="00FF52BD"/>
    <w:rsid w:val="00FF54FE"/>
    <w:rsid w:val="00FF5522"/>
    <w:rsid w:val="00FF56E4"/>
    <w:rsid w:val="00FF61CE"/>
    <w:rsid w:val="00FF62A2"/>
    <w:rsid w:val="00FF6807"/>
    <w:rsid w:val="00FF6CE3"/>
    <w:rsid w:val="00FF6D87"/>
    <w:rsid w:val="00FF7420"/>
    <w:rsid w:val="00FF7895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2F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810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1E68F8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1E68F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13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9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499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0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13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95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02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07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6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4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13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13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500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0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13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49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13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574</Words>
  <Characters>3276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2016-12-23T08:09:00Z</dcterms:created>
  <dcterms:modified xsi:type="dcterms:W3CDTF">2017-11-29T09:26:00Z</dcterms:modified>
</cp:coreProperties>
</file>