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F44" w:rsidRPr="00E840E0" w:rsidRDefault="00610F44" w:rsidP="00E840E0">
      <w:pPr>
        <w:jc w:val="both"/>
        <w:rPr>
          <w:rFonts w:ascii="Times New Roman" w:hAnsi="Times New Roman"/>
          <w:sz w:val="28"/>
          <w:szCs w:val="28"/>
        </w:rPr>
      </w:pPr>
    </w:p>
    <w:p w:rsidR="00610F44" w:rsidRPr="00E840E0" w:rsidRDefault="00610F44" w:rsidP="00E840E0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 xml:space="preserve">Муниципальное бюджетное дошкольное образовательное учреждение </w:t>
      </w:r>
      <w:r>
        <w:rPr>
          <w:rFonts w:ascii="Times New Roman" w:hAnsi="Times New Roman"/>
          <w:sz w:val="28"/>
          <w:szCs w:val="28"/>
        </w:rPr>
        <w:t xml:space="preserve">   Д</w:t>
      </w:r>
      <w:r w:rsidRPr="00E840E0">
        <w:rPr>
          <w:rFonts w:ascii="Times New Roman" w:hAnsi="Times New Roman"/>
          <w:sz w:val="28"/>
          <w:szCs w:val="28"/>
        </w:rPr>
        <w:t>етский сад № 14</w:t>
      </w:r>
    </w:p>
    <w:p w:rsidR="00610F44" w:rsidRPr="00E840E0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 xml:space="preserve">  </w:t>
      </w:r>
    </w:p>
    <w:p w:rsidR="00610F44" w:rsidRPr="00E840E0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0F44" w:rsidRPr="00E840E0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0F44" w:rsidRPr="00E840E0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0F44" w:rsidRPr="00E840E0" w:rsidRDefault="00610F44" w:rsidP="00E840E0">
      <w:pPr>
        <w:ind w:firstLine="709"/>
        <w:jc w:val="center"/>
        <w:rPr>
          <w:rFonts w:ascii="Times New Roman" w:hAnsi="Times New Roman"/>
          <w:color w:val="FF6600"/>
          <w:sz w:val="48"/>
          <w:szCs w:val="48"/>
        </w:rPr>
      </w:pPr>
    </w:p>
    <w:p w:rsidR="00610F44" w:rsidRDefault="00610F44" w:rsidP="00E840E0">
      <w:pPr>
        <w:ind w:firstLine="709"/>
        <w:jc w:val="center"/>
        <w:rPr>
          <w:rFonts w:ascii="Times New Roman" w:hAnsi="Times New Roman"/>
          <w:b/>
          <w:color w:val="FF6600"/>
          <w:sz w:val="48"/>
          <w:szCs w:val="48"/>
        </w:rPr>
      </w:pPr>
      <w:r w:rsidRPr="00E840E0">
        <w:rPr>
          <w:rFonts w:ascii="Times New Roman" w:hAnsi="Times New Roman"/>
          <w:b/>
          <w:color w:val="FF6600"/>
          <w:sz w:val="48"/>
          <w:szCs w:val="48"/>
        </w:rPr>
        <w:t>Открытое итоговое интегрированное</w:t>
      </w:r>
      <w:r w:rsidRPr="00E840E0">
        <w:rPr>
          <w:rFonts w:ascii="Times New Roman" w:hAnsi="Times New Roman"/>
          <w:b/>
          <w:color w:val="FF6600"/>
          <w:sz w:val="48"/>
          <w:szCs w:val="48"/>
        </w:rPr>
        <w:br/>
        <w:t xml:space="preserve">занятие </w:t>
      </w:r>
    </w:p>
    <w:p w:rsidR="00610F44" w:rsidRPr="00E840E0" w:rsidRDefault="00610F44" w:rsidP="00E840E0">
      <w:pPr>
        <w:ind w:firstLine="709"/>
        <w:jc w:val="center"/>
        <w:rPr>
          <w:rFonts w:ascii="Times New Roman" w:hAnsi="Times New Roman"/>
          <w:b/>
          <w:color w:val="FF6600"/>
          <w:sz w:val="48"/>
          <w:szCs w:val="48"/>
        </w:rPr>
      </w:pPr>
      <w:r w:rsidRPr="00E840E0">
        <w:rPr>
          <w:rFonts w:ascii="Times New Roman" w:hAnsi="Times New Roman"/>
          <w:b/>
          <w:color w:val="FF6600"/>
          <w:sz w:val="48"/>
          <w:szCs w:val="48"/>
        </w:rPr>
        <w:t xml:space="preserve"> « Волшебница – осень»</w:t>
      </w:r>
    </w:p>
    <w:p w:rsidR="00610F44" w:rsidRPr="00E840E0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0F44" w:rsidRPr="00E840E0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0F44" w:rsidRPr="00E840E0" w:rsidRDefault="00610F44" w:rsidP="00E840E0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610F44" w:rsidRPr="00E840E0" w:rsidRDefault="00610F44" w:rsidP="00E840E0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 xml:space="preserve">                                                               Подготовили:</w:t>
      </w:r>
    </w:p>
    <w:p w:rsidR="00610F44" w:rsidRPr="00E840E0" w:rsidRDefault="00610F44" w:rsidP="00E840E0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 xml:space="preserve">                                              Музыкальный руководитель: </w:t>
      </w:r>
    </w:p>
    <w:p w:rsidR="00610F44" w:rsidRPr="00E840E0" w:rsidRDefault="00610F44" w:rsidP="00E840E0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 xml:space="preserve">                                               Никулина Е.Т.                </w:t>
      </w:r>
      <w:r w:rsidRPr="00E840E0">
        <w:rPr>
          <w:rFonts w:ascii="Times New Roman" w:hAnsi="Times New Roman"/>
          <w:sz w:val="28"/>
          <w:szCs w:val="28"/>
        </w:rPr>
        <w:br/>
        <w:t xml:space="preserve">                                              Воспитатель:</w:t>
      </w:r>
    </w:p>
    <w:p w:rsidR="00610F44" w:rsidRPr="00E840E0" w:rsidRDefault="00610F44" w:rsidP="00E840E0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 xml:space="preserve">                                               Кузнецова Е. М.</w:t>
      </w:r>
      <w:bookmarkStart w:id="0" w:name="_GoBack"/>
      <w:bookmarkEnd w:id="0"/>
    </w:p>
    <w:p w:rsidR="00610F44" w:rsidRPr="00E840E0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</w:p>
    <w:p w:rsidR="00610F44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610F44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0F44" w:rsidRPr="00E840E0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0F44" w:rsidRPr="00E840E0" w:rsidRDefault="00610F44" w:rsidP="00E840E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 xml:space="preserve">                                                  2018</w:t>
      </w:r>
    </w:p>
    <w:p w:rsidR="00610F44" w:rsidRDefault="00610F44" w:rsidP="00E840E0">
      <w:pPr>
        <w:jc w:val="both"/>
        <w:rPr>
          <w:rFonts w:ascii="Times New Roman" w:hAnsi="Times New Roman"/>
          <w:b/>
          <w:sz w:val="28"/>
          <w:szCs w:val="28"/>
        </w:rPr>
      </w:pPr>
    </w:p>
    <w:p w:rsidR="00610F44" w:rsidRDefault="00610F44" w:rsidP="00E840E0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10F44" w:rsidRPr="00E840E0" w:rsidRDefault="00610F44" w:rsidP="00E840E0">
      <w:pPr>
        <w:ind w:firstLine="709"/>
        <w:rPr>
          <w:rFonts w:ascii="Times New Roman" w:hAnsi="Times New Roman"/>
          <w:b/>
          <w:sz w:val="28"/>
          <w:szCs w:val="28"/>
        </w:rPr>
      </w:pPr>
      <w:r w:rsidRPr="00E840E0">
        <w:rPr>
          <w:rFonts w:ascii="Times New Roman" w:hAnsi="Times New Roman"/>
          <w:b/>
          <w:sz w:val="28"/>
          <w:szCs w:val="28"/>
        </w:rPr>
        <w:t>Цель:</w:t>
      </w:r>
      <w:r w:rsidRPr="00E840E0">
        <w:rPr>
          <w:rFonts w:ascii="Times New Roman" w:hAnsi="Times New Roman"/>
          <w:sz w:val="28"/>
          <w:szCs w:val="28"/>
        </w:rPr>
        <w:t xml:space="preserve"> </w:t>
      </w:r>
      <w:r w:rsidRPr="00E840E0">
        <w:rPr>
          <w:rFonts w:ascii="Times New Roman" w:hAnsi="Times New Roman"/>
          <w:sz w:val="28"/>
          <w:szCs w:val="28"/>
        </w:rPr>
        <w:br/>
        <w:t>Воспитывать интерес к искусству, любовь к природе.</w:t>
      </w:r>
      <w:r w:rsidRPr="00E840E0">
        <w:rPr>
          <w:rFonts w:ascii="Times New Roman" w:hAnsi="Times New Roman"/>
          <w:sz w:val="28"/>
          <w:szCs w:val="28"/>
        </w:rPr>
        <w:br/>
        <w:t>Закреплять и расширять представления детей об осени,</w:t>
      </w:r>
      <w:r w:rsidRPr="00E840E0">
        <w:rPr>
          <w:rFonts w:ascii="Times New Roman" w:hAnsi="Times New Roman"/>
          <w:sz w:val="28"/>
          <w:szCs w:val="28"/>
        </w:rPr>
        <w:br/>
        <w:t>используя пейзажи с межсезонными состояниями природы</w:t>
      </w:r>
      <w:r w:rsidRPr="00E840E0">
        <w:rPr>
          <w:rFonts w:ascii="Times New Roman" w:hAnsi="Times New Roman"/>
          <w:sz w:val="28"/>
          <w:szCs w:val="28"/>
        </w:rPr>
        <w:br/>
        <w:t>( начало осени, золотая осень, поздняя осень), произведения композитора П. И. Чайковского.</w:t>
      </w:r>
      <w:r w:rsidRPr="00E840E0">
        <w:rPr>
          <w:rFonts w:ascii="Times New Roman" w:hAnsi="Times New Roman"/>
          <w:sz w:val="28"/>
          <w:szCs w:val="28"/>
        </w:rPr>
        <w:br/>
        <w:t>Учить вслушиваться  в звуки осенней природы, чувствовать её запахи.</w:t>
      </w:r>
      <w:r w:rsidRPr="00E840E0">
        <w:rPr>
          <w:rFonts w:ascii="Times New Roman" w:hAnsi="Times New Roman"/>
          <w:sz w:val="28"/>
          <w:szCs w:val="28"/>
        </w:rPr>
        <w:br/>
        <w:t>Подвести к пониманию того, что художник в своих картинах изображает то, что он видит, о чём ему хотелось рассказать.</w:t>
      </w:r>
      <w:r w:rsidRPr="00E840E0">
        <w:rPr>
          <w:rFonts w:ascii="Times New Roman" w:hAnsi="Times New Roman"/>
          <w:sz w:val="28"/>
          <w:szCs w:val="28"/>
        </w:rPr>
        <w:br/>
        <w:t>Развивать воображение и асс</w:t>
      </w:r>
      <w:r>
        <w:rPr>
          <w:rFonts w:ascii="Times New Roman" w:hAnsi="Times New Roman"/>
          <w:sz w:val="28"/>
          <w:szCs w:val="28"/>
        </w:rPr>
        <w:t xml:space="preserve">оциативное мышление,   эмоци - </w:t>
      </w:r>
      <w:r w:rsidRPr="00E840E0">
        <w:rPr>
          <w:rFonts w:ascii="Times New Roman" w:hAnsi="Times New Roman"/>
          <w:sz w:val="28"/>
          <w:szCs w:val="28"/>
        </w:rPr>
        <w:t>онально – чувственную сферу, глубину и многогранность восприятия природы и её изображения в произведениях искусства, способствовать к сопереживанию художественного образа.</w:t>
      </w:r>
      <w:r w:rsidRPr="00E840E0">
        <w:rPr>
          <w:rFonts w:ascii="Times New Roman" w:hAnsi="Times New Roman"/>
          <w:sz w:val="28"/>
          <w:szCs w:val="28"/>
        </w:rPr>
        <w:br/>
        <w:t xml:space="preserve"> 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b/>
          <w:sz w:val="28"/>
          <w:szCs w:val="28"/>
        </w:rPr>
        <w:t>Предварительная работа:</w:t>
      </w:r>
      <w:r w:rsidRPr="00E840E0">
        <w:rPr>
          <w:rFonts w:ascii="Times New Roman" w:hAnsi="Times New Roman"/>
          <w:sz w:val="28"/>
          <w:szCs w:val="28"/>
        </w:rPr>
        <w:br/>
        <w:t>Чтение произведений об осени, заучивание стихотворений.</w:t>
      </w:r>
      <w:r w:rsidRPr="00E840E0">
        <w:rPr>
          <w:rFonts w:ascii="Times New Roman" w:hAnsi="Times New Roman"/>
          <w:sz w:val="28"/>
          <w:szCs w:val="28"/>
        </w:rPr>
        <w:br/>
        <w:t>Наблюдение за погодой.</w:t>
      </w:r>
      <w:r w:rsidRPr="00E840E0">
        <w:rPr>
          <w:rFonts w:ascii="Times New Roman" w:hAnsi="Times New Roman"/>
          <w:sz w:val="28"/>
          <w:szCs w:val="28"/>
        </w:rPr>
        <w:br/>
        <w:t>Разучивание песен, музыкальных игр, хоровода.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b/>
          <w:sz w:val="28"/>
          <w:szCs w:val="28"/>
        </w:rPr>
        <w:t>Оборудование :</w:t>
      </w:r>
      <w:r w:rsidRPr="00E840E0">
        <w:rPr>
          <w:rFonts w:ascii="Times New Roman" w:hAnsi="Times New Roman"/>
          <w:sz w:val="28"/>
          <w:szCs w:val="28"/>
        </w:rPr>
        <w:br/>
        <w:t>Колокольчик</w:t>
      </w:r>
      <w:r w:rsidRPr="00E840E0">
        <w:rPr>
          <w:rFonts w:ascii="Times New Roman" w:hAnsi="Times New Roman"/>
          <w:sz w:val="28"/>
          <w:szCs w:val="28"/>
        </w:rPr>
        <w:br/>
        <w:t>Маски птичек</w:t>
      </w:r>
      <w:r w:rsidRPr="00E840E0">
        <w:rPr>
          <w:rFonts w:ascii="Times New Roman" w:hAnsi="Times New Roman"/>
          <w:sz w:val="28"/>
          <w:szCs w:val="28"/>
        </w:rPr>
        <w:br/>
        <w:t>Осенние листья ( на каждого ребёнка)</w:t>
      </w:r>
      <w:r w:rsidRPr="00E840E0">
        <w:rPr>
          <w:rFonts w:ascii="Times New Roman" w:hAnsi="Times New Roman"/>
          <w:sz w:val="28"/>
          <w:szCs w:val="28"/>
        </w:rPr>
        <w:br/>
        <w:t>Аудиозапись произведений П. И. Чайковского « Сентябрь», «Октябрь», « Ноябрь. На тройке» из цикла « Времена года»</w:t>
      </w:r>
      <w:r w:rsidRPr="00E840E0">
        <w:rPr>
          <w:rFonts w:ascii="Times New Roman" w:hAnsi="Times New Roman"/>
          <w:sz w:val="28"/>
          <w:szCs w:val="28"/>
        </w:rPr>
        <w:br/>
        <w:t>Презентация « Осень в произведениях русских художников»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Место проведения:</w:t>
      </w:r>
      <w:r w:rsidRPr="00E840E0">
        <w:rPr>
          <w:rFonts w:ascii="Times New Roman" w:hAnsi="Times New Roman"/>
          <w:sz w:val="28"/>
          <w:szCs w:val="28"/>
        </w:rPr>
        <w:t xml:space="preserve"> музыкальный зал, оформленный на осеннюю тематику.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sz w:val="28"/>
          <w:szCs w:val="28"/>
        </w:rPr>
        <w:br/>
        <w:t>Дети под музыку входят в музыкальный зал.</w:t>
      </w:r>
      <w:r w:rsidRPr="00E840E0">
        <w:rPr>
          <w:rFonts w:ascii="Times New Roman" w:hAnsi="Times New Roman"/>
          <w:sz w:val="28"/>
          <w:szCs w:val="28"/>
        </w:rPr>
        <w:br/>
        <w:t>Музыкальное приветствие музыкального руководителя с детьми</w:t>
      </w:r>
      <w:r w:rsidRPr="00E840E0">
        <w:rPr>
          <w:rFonts w:ascii="Times New Roman" w:hAnsi="Times New Roman"/>
          <w:sz w:val="28"/>
          <w:szCs w:val="28"/>
        </w:rPr>
        <w:br/>
        <w:t>« Здравствуйте, дети». Ответное музыкальное приветствие детей.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рук.:</w:t>
      </w:r>
      <w:r w:rsidRPr="00E840E0">
        <w:rPr>
          <w:rFonts w:ascii="Times New Roman" w:hAnsi="Times New Roman"/>
          <w:sz w:val="28"/>
          <w:szCs w:val="28"/>
        </w:rPr>
        <w:t xml:space="preserve"> Ребята. у нас сегодня гости, давайте поприветствуем  наших гостей. Музыкальное приветствие « Здравствуйте, гости!»</w:t>
      </w:r>
      <w:r w:rsidRPr="00E840E0">
        <w:rPr>
          <w:rFonts w:ascii="Times New Roman" w:hAnsi="Times New Roman"/>
          <w:sz w:val="28"/>
          <w:szCs w:val="28"/>
        </w:rPr>
        <w:br/>
        <w:t>А теперь поздороваемся друг с другом под музыку. Коммуникативная игра « Приветствие»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Воспитатель:</w:t>
      </w:r>
      <w:r w:rsidRPr="00E840E0">
        <w:rPr>
          <w:rFonts w:ascii="Times New Roman" w:hAnsi="Times New Roman"/>
          <w:sz w:val="28"/>
          <w:szCs w:val="28"/>
        </w:rPr>
        <w:t xml:space="preserve"> </w:t>
      </w:r>
      <w:r w:rsidRPr="00E840E0">
        <w:rPr>
          <w:rFonts w:ascii="Times New Roman" w:hAnsi="Times New Roman"/>
          <w:sz w:val="28"/>
          <w:szCs w:val="28"/>
        </w:rPr>
        <w:br/>
        <w:t>Страна Искусств – крохотный остров.</w:t>
      </w:r>
      <w:r w:rsidRPr="00E840E0">
        <w:rPr>
          <w:rFonts w:ascii="Times New Roman" w:hAnsi="Times New Roman"/>
          <w:sz w:val="28"/>
          <w:szCs w:val="28"/>
        </w:rPr>
        <w:br/>
        <w:t>На карте, конечно, её не найти,</w:t>
      </w:r>
      <w:r w:rsidRPr="00E840E0">
        <w:rPr>
          <w:rFonts w:ascii="Times New Roman" w:hAnsi="Times New Roman"/>
          <w:sz w:val="28"/>
          <w:szCs w:val="28"/>
        </w:rPr>
        <w:br/>
        <w:t>Но добраться сюда и без компаса просто:</w:t>
      </w:r>
      <w:r w:rsidRPr="00E840E0">
        <w:rPr>
          <w:rFonts w:ascii="Times New Roman" w:hAnsi="Times New Roman"/>
          <w:sz w:val="28"/>
          <w:szCs w:val="28"/>
        </w:rPr>
        <w:br/>
        <w:t>До этого места – три шага пути.</w:t>
      </w:r>
      <w:r w:rsidRPr="00E840E0">
        <w:rPr>
          <w:rFonts w:ascii="Times New Roman" w:hAnsi="Times New Roman"/>
          <w:sz w:val="28"/>
          <w:szCs w:val="28"/>
        </w:rPr>
        <w:br/>
        <w:t>Здесь правит прекрасная, добрая волшебница. Она одела деревья в золотой наряд и собрала урожай. Угадайте,  как её зовут? ( Осень)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Воспитатель:</w:t>
      </w:r>
      <w:r w:rsidRPr="00E840E0">
        <w:rPr>
          <w:rFonts w:ascii="Times New Roman" w:hAnsi="Times New Roman"/>
          <w:sz w:val="28"/>
          <w:szCs w:val="28"/>
        </w:rPr>
        <w:t xml:space="preserve"> Правильно, ребята, это – Осень.</w:t>
      </w:r>
      <w:r w:rsidRPr="00E840E0">
        <w:rPr>
          <w:rFonts w:ascii="Times New Roman" w:hAnsi="Times New Roman"/>
          <w:sz w:val="28"/>
          <w:szCs w:val="28"/>
        </w:rPr>
        <w:br/>
        <w:t>И вот сегодня волшебница Осень милостиво согласилась поиграть с вами, спрятавшись в картинах русских художников, поэтов и композиторов. Она приглашает вас в сказочную страну – Искусства.</w:t>
      </w:r>
      <w:r w:rsidRPr="00E840E0">
        <w:rPr>
          <w:rFonts w:ascii="Times New Roman" w:hAnsi="Times New Roman"/>
          <w:sz w:val="28"/>
          <w:szCs w:val="28"/>
        </w:rPr>
        <w:br/>
        <w:t>А поможет нам колокольчик.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>«Колокольчик позвони! В мир Искусства позови!»</w:t>
      </w:r>
      <w:r w:rsidRPr="00E840E0">
        <w:rPr>
          <w:rFonts w:ascii="Times New Roman" w:hAnsi="Times New Roman"/>
          <w:sz w:val="28"/>
          <w:szCs w:val="28"/>
        </w:rPr>
        <w:br/>
        <w:t>( звенит колокольчик)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>Дети под музыку кружатся вокруг себя и оказываются в мире искусства.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Воспитатель</w:t>
      </w:r>
      <w:r w:rsidRPr="00E840E0">
        <w:rPr>
          <w:rFonts w:ascii="Times New Roman" w:hAnsi="Times New Roman"/>
          <w:sz w:val="28"/>
          <w:szCs w:val="28"/>
        </w:rPr>
        <w:t>: Посмотрите, как здесь красиво и необыкновенно.  (воспитатель обращает внимание детей на оформление зала)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b/>
          <w:sz w:val="28"/>
          <w:szCs w:val="28"/>
        </w:rPr>
        <w:t>Воспитатель:</w:t>
      </w:r>
      <w:r w:rsidRPr="00E840E0">
        <w:rPr>
          <w:rFonts w:ascii="Times New Roman" w:hAnsi="Times New Roman"/>
          <w:sz w:val="28"/>
          <w:szCs w:val="28"/>
        </w:rPr>
        <w:t xml:space="preserve"> Ребята, давайте вспомним, что такое осень? ( время года)</w:t>
      </w:r>
      <w:r w:rsidRPr="00E840E0">
        <w:rPr>
          <w:rFonts w:ascii="Times New Roman" w:hAnsi="Times New Roman"/>
          <w:sz w:val="28"/>
          <w:szCs w:val="28"/>
        </w:rPr>
        <w:br/>
        <w:t>- После  какого времени года она наступает? ( лето)</w:t>
      </w:r>
      <w:r w:rsidRPr="00E840E0">
        <w:rPr>
          <w:rFonts w:ascii="Times New Roman" w:hAnsi="Times New Roman"/>
          <w:sz w:val="28"/>
          <w:szCs w:val="28"/>
        </w:rPr>
        <w:br/>
        <w:t>- Назовите осенние месяцы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Воспитатель:</w:t>
      </w:r>
      <w:r w:rsidRPr="00E840E0">
        <w:rPr>
          <w:rFonts w:ascii="Times New Roman" w:hAnsi="Times New Roman"/>
          <w:sz w:val="28"/>
          <w:szCs w:val="28"/>
        </w:rPr>
        <w:t xml:space="preserve"> А теперь скажите, ребята, осень – это грустно? Почему? ( становится холодно, часто идут дожди и поэтому не всегда можно гулять, опадают листья и деревья стоят голые, желтеет и засыхает трава)</w:t>
      </w:r>
      <w:r w:rsidRPr="00E840E0">
        <w:rPr>
          <w:rFonts w:ascii="Times New Roman" w:hAnsi="Times New Roman"/>
          <w:sz w:val="28"/>
          <w:szCs w:val="28"/>
        </w:rPr>
        <w:br/>
        <w:t>- А осень – это хорошо?  Почему?  ( Деревья стоят красивые с разноцветными  листьями, бывает листопад, в лесу много грибов, ягод, собирают урожай фруктов и овощей,  можно играть с листьями, делать поделки из природного материала, овощей)</w:t>
      </w:r>
      <w:r w:rsidRPr="00E840E0">
        <w:rPr>
          <w:rFonts w:ascii="Times New Roman" w:hAnsi="Times New Roman"/>
          <w:sz w:val="28"/>
          <w:szCs w:val="28"/>
        </w:rPr>
        <w:br/>
        <w:t>Воспитатель: Осень бывает разная: одна – радостная, яркая, с богатым урожаем. Её называют золотой, а  другая -   тихая, грустная, с плачем мелкого дождя, с холодными ветрами, ночными заморозками, первым снегом. Этот период называют поздней осенью.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рук.</w:t>
      </w:r>
      <w:r w:rsidRPr="00E840E0">
        <w:rPr>
          <w:rFonts w:ascii="Times New Roman" w:hAnsi="Times New Roman"/>
          <w:sz w:val="28"/>
          <w:szCs w:val="28"/>
        </w:rPr>
        <w:t>: Давайте, ребята, споём песню «Осень в гости к нам пришла»</w:t>
      </w:r>
      <w:r w:rsidRPr="00E840E0">
        <w:rPr>
          <w:rFonts w:ascii="Times New Roman" w:hAnsi="Times New Roman"/>
          <w:sz w:val="28"/>
          <w:szCs w:val="28"/>
        </w:rPr>
        <w:br/>
        <w:t>( дети сели на стульчики)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b/>
          <w:sz w:val="28"/>
          <w:szCs w:val="28"/>
        </w:rPr>
        <w:t>Муз. рук.:</w:t>
      </w:r>
      <w:r w:rsidRPr="00E840E0">
        <w:rPr>
          <w:rFonts w:ascii="Times New Roman" w:hAnsi="Times New Roman"/>
          <w:sz w:val="28"/>
          <w:szCs w:val="28"/>
        </w:rPr>
        <w:t xml:space="preserve"> Дети, а вы любите осень? ( да) У каждого из нас есть своя осень. Своё отношение к осени  поэты  и писатели выражают через слово. Вот как писал А.С. Пушкин:</w:t>
      </w:r>
      <w:r w:rsidRPr="00E840E0">
        <w:rPr>
          <w:rFonts w:ascii="Times New Roman" w:hAnsi="Times New Roman"/>
          <w:sz w:val="28"/>
          <w:szCs w:val="28"/>
        </w:rPr>
        <w:br/>
        <w:t>Унылая пора! Очей очарованье!</w:t>
      </w:r>
      <w:r w:rsidRPr="00E840E0">
        <w:rPr>
          <w:rFonts w:ascii="Times New Roman" w:hAnsi="Times New Roman"/>
          <w:sz w:val="28"/>
          <w:szCs w:val="28"/>
        </w:rPr>
        <w:br/>
        <w:t xml:space="preserve">Приятна мне твоя прощальная краса – </w:t>
      </w:r>
      <w:r w:rsidRPr="00E840E0">
        <w:rPr>
          <w:rFonts w:ascii="Times New Roman" w:hAnsi="Times New Roman"/>
          <w:sz w:val="28"/>
          <w:szCs w:val="28"/>
        </w:rPr>
        <w:br/>
        <w:t>Люблю я пышное природы увяданье,</w:t>
      </w:r>
      <w:r w:rsidRPr="00E840E0">
        <w:rPr>
          <w:rFonts w:ascii="Times New Roman" w:hAnsi="Times New Roman"/>
          <w:sz w:val="28"/>
          <w:szCs w:val="28"/>
        </w:rPr>
        <w:br/>
        <w:t>В багрец и золото  одетые леса.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b/>
          <w:sz w:val="28"/>
          <w:szCs w:val="28"/>
        </w:rPr>
        <w:t>Муз. рук.:</w:t>
      </w:r>
      <w:r w:rsidRPr="00E840E0">
        <w:rPr>
          <w:rFonts w:ascii="Times New Roman" w:hAnsi="Times New Roman"/>
          <w:sz w:val="28"/>
          <w:szCs w:val="28"/>
        </w:rPr>
        <w:t xml:space="preserve">  Именно осенью он создал множество самых прекрасных произведений.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>Художники используют цвет, форму, линии, а композиторы с помощью звуков рассказывают о своих чувствах. -  Сейчас  давайте посмотрим, как это время изображают художники.( видеофайл с репродукцией картины И. И. Левитана «Золотая осень»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рук.:</w:t>
      </w:r>
      <w:r w:rsidRPr="00E840E0">
        <w:rPr>
          <w:rFonts w:ascii="Times New Roman" w:hAnsi="Times New Roman"/>
          <w:sz w:val="28"/>
          <w:szCs w:val="28"/>
        </w:rPr>
        <w:t xml:space="preserve"> Ах! Какая красота! Что за прелесть этот пейзаж! Что вы чувствуете, когда смотрите на них? Какое  у вас возникает настроение?( Ответы детей)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b/>
          <w:sz w:val="28"/>
          <w:szCs w:val="28"/>
        </w:rPr>
        <w:t>Муз. рук.:</w:t>
      </w:r>
      <w:r w:rsidRPr="00E840E0">
        <w:rPr>
          <w:rFonts w:ascii="Times New Roman" w:hAnsi="Times New Roman"/>
          <w:sz w:val="28"/>
          <w:szCs w:val="28"/>
        </w:rPr>
        <w:t xml:space="preserve"> Какие краски используют  художники?</w:t>
      </w:r>
      <w:r w:rsidRPr="00E840E0">
        <w:rPr>
          <w:rFonts w:ascii="Times New Roman" w:hAnsi="Times New Roman"/>
          <w:sz w:val="28"/>
          <w:szCs w:val="28"/>
        </w:rPr>
        <w:br/>
        <w:t>( Дети: красные, жёлтые, оранжевые, бордовые и др..)</w:t>
      </w:r>
      <w:r w:rsidRPr="00E840E0">
        <w:rPr>
          <w:rFonts w:ascii="Times New Roman" w:hAnsi="Times New Roman"/>
          <w:sz w:val="28"/>
          <w:szCs w:val="28"/>
        </w:rPr>
        <w:br/>
        <w:t>- А как ещё их можно назвать?</w:t>
      </w:r>
      <w:r w:rsidRPr="00E840E0">
        <w:rPr>
          <w:rFonts w:ascii="Times New Roman" w:hAnsi="Times New Roman"/>
          <w:sz w:val="28"/>
          <w:szCs w:val="28"/>
        </w:rPr>
        <w:br/>
        <w:t>( Дети: нарядные, янтарные, тёплые, весёлые, волшебные, праздничные)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рук.</w:t>
      </w:r>
      <w:r w:rsidRPr="00E840E0">
        <w:rPr>
          <w:rFonts w:ascii="Times New Roman" w:hAnsi="Times New Roman"/>
          <w:sz w:val="28"/>
          <w:szCs w:val="28"/>
        </w:rPr>
        <w:t xml:space="preserve"> : Всё верно.  Давайте сейчас  послушаем пьесу П. И.  Чайковского « Сентябрь» из альбома « Времена года» и постараемся понять какое  настроение было у композитора, когда он писал это произведение.(прослушивание аудиозаписи)</w:t>
      </w:r>
      <w:r w:rsidRPr="00E840E0">
        <w:rPr>
          <w:rFonts w:ascii="Times New Roman" w:hAnsi="Times New Roman"/>
          <w:sz w:val="28"/>
          <w:szCs w:val="28"/>
        </w:rPr>
        <w:br/>
        <w:t>Высказывание детей: грустное, задумчивое, мягкое, светлое)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рук.:</w:t>
      </w:r>
      <w:r w:rsidRPr="00E840E0">
        <w:rPr>
          <w:rFonts w:ascii="Times New Roman" w:hAnsi="Times New Roman"/>
          <w:sz w:val="28"/>
          <w:szCs w:val="28"/>
        </w:rPr>
        <w:t xml:space="preserve"> Послушайте, как красиво и проникновенно об осени написал И. Бунин:</w:t>
      </w:r>
      <w:r w:rsidRPr="00E840E0">
        <w:rPr>
          <w:rFonts w:ascii="Times New Roman" w:hAnsi="Times New Roman"/>
          <w:sz w:val="28"/>
          <w:szCs w:val="28"/>
        </w:rPr>
        <w:br/>
        <w:t>Лес, точно терем расписной.</w:t>
      </w:r>
      <w:r w:rsidRPr="00E840E0">
        <w:rPr>
          <w:rFonts w:ascii="Times New Roman" w:hAnsi="Times New Roman"/>
          <w:sz w:val="28"/>
          <w:szCs w:val="28"/>
        </w:rPr>
        <w:br/>
        <w:t>Лиловый, золотой, багряный,</w:t>
      </w:r>
      <w:r w:rsidRPr="00E840E0">
        <w:rPr>
          <w:rFonts w:ascii="Times New Roman" w:hAnsi="Times New Roman"/>
          <w:sz w:val="28"/>
          <w:szCs w:val="28"/>
        </w:rPr>
        <w:br/>
        <w:t xml:space="preserve">Весёлой пёстрою стеной, </w:t>
      </w:r>
      <w:r w:rsidRPr="00E840E0">
        <w:rPr>
          <w:rFonts w:ascii="Times New Roman" w:hAnsi="Times New Roman"/>
          <w:sz w:val="28"/>
          <w:szCs w:val="28"/>
        </w:rPr>
        <w:br/>
        <w:t>Стоит над светлою поляной.</w:t>
      </w:r>
      <w:r w:rsidRPr="00E840E0">
        <w:rPr>
          <w:rFonts w:ascii="Times New Roman" w:hAnsi="Times New Roman"/>
          <w:sz w:val="28"/>
          <w:szCs w:val="28"/>
        </w:rPr>
        <w:br/>
        <w:t>О каком периоде осени говорится в  этом стихотворении? ( ответы детей) Ребята, в стихотворении поэт описал такое явление как листопад. Давайте представим, что мы осенние листочки.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>Танцевальная импровизация детей « Осенние листочки»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Воспитатель</w:t>
      </w:r>
      <w:r w:rsidRPr="00E840E0">
        <w:rPr>
          <w:rFonts w:ascii="Times New Roman" w:hAnsi="Times New Roman"/>
          <w:sz w:val="28"/>
          <w:szCs w:val="28"/>
        </w:rPr>
        <w:t>: А знаете ли вы, какими вкусными щедрыми дарами богата царица осень? ( Ответы детей)</w:t>
      </w:r>
      <w:r w:rsidRPr="00E840E0">
        <w:rPr>
          <w:rFonts w:ascii="Times New Roman" w:hAnsi="Times New Roman"/>
          <w:sz w:val="28"/>
          <w:szCs w:val="28"/>
        </w:rPr>
        <w:br/>
        <w:t>- Осень дарит нам урожай плодов и овощей.</w:t>
      </w:r>
      <w:r w:rsidRPr="00E840E0">
        <w:rPr>
          <w:rFonts w:ascii="Times New Roman" w:hAnsi="Times New Roman"/>
          <w:sz w:val="28"/>
          <w:szCs w:val="28"/>
        </w:rPr>
        <w:br/>
        <w:t>А  что можно приготовить из собранного урожая? ( Ответы детей)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b/>
          <w:sz w:val="28"/>
          <w:szCs w:val="28"/>
        </w:rPr>
        <w:t>Муз. рук.:</w:t>
      </w:r>
      <w:r w:rsidRPr="00E840E0">
        <w:rPr>
          <w:rFonts w:ascii="Times New Roman" w:hAnsi="Times New Roman"/>
          <w:sz w:val="28"/>
          <w:szCs w:val="28"/>
        </w:rPr>
        <w:t xml:space="preserve"> В хоровод скорей вставайте, песню про урожай  звонко запевайте.</w:t>
      </w:r>
      <w:r w:rsidRPr="00E840E0">
        <w:rPr>
          <w:rFonts w:ascii="Times New Roman" w:hAnsi="Times New Roman"/>
          <w:sz w:val="28"/>
          <w:szCs w:val="28"/>
        </w:rPr>
        <w:br/>
        <w:t>( Песня - хоровод « Урожай собирай»)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</w:t>
      </w:r>
      <w:r w:rsidRPr="00E840E0">
        <w:rPr>
          <w:rFonts w:ascii="Times New Roman" w:hAnsi="Times New Roman"/>
          <w:sz w:val="28"/>
          <w:szCs w:val="28"/>
        </w:rPr>
        <w:t>.: Второй месяц осени – октябрь.</w:t>
      </w:r>
      <w:r w:rsidRPr="00E840E0">
        <w:rPr>
          <w:rFonts w:ascii="Times New Roman" w:hAnsi="Times New Roman"/>
          <w:sz w:val="28"/>
          <w:szCs w:val="28"/>
        </w:rPr>
        <w:br/>
        <w:t>И этот период осени художники не обошли вниманием. Перед вами репродукция картины известного художника И. Грабаря «Рябинка»</w:t>
      </w:r>
      <w:r w:rsidRPr="00E840E0">
        <w:rPr>
          <w:rFonts w:ascii="Times New Roman" w:hAnsi="Times New Roman"/>
          <w:sz w:val="28"/>
          <w:szCs w:val="28"/>
        </w:rPr>
        <w:br/>
        <w:t>- Ребята, скажите, что на ней изображено? ( Ответы детей)</w:t>
      </w:r>
      <w:r w:rsidRPr="00E840E0">
        <w:rPr>
          <w:rFonts w:ascii="Times New Roman" w:hAnsi="Times New Roman"/>
          <w:sz w:val="28"/>
          <w:szCs w:val="28"/>
        </w:rPr>
        <w:br/>
        <w:t>- Посмотрите – ка рябинка</w:t>
      </w:r>
      <w:r w:rsidRPr="00E840E0">
        <w:rPr>
          <w:rFonts w:ascii="Times New Roman" w:hAnsi="Times New Roman"/>
          <w:sz w:val="28"/>
          <w:szCs w:val="28"/>
        </w:rPr>
        <w:br/>
        <w:t>Нарядилась в косынку.</w:t>
      </w:r>
      <w:r w:rsidRPr="00E840E0">
        <w:rPr>
          <w:rFonts w:ascii="Times New Roman" w:hAnsi="Times New Roman"/>
          <w:sz w:val="28"/>
          <w:szCs w:val="28"/>
        </w:rPr>
        <w:br/>
        <w:t>Яркие горошины, словно горсткой брошены.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</w:t>
      </w:r>
      <w:r w:rsidRPr="00E840E0">
        <w:rPr>
          <w:rFonts w:ascii="Times New Roman" w:hAnsi="Times New Roman"/>
          <w:sz w:val="28"/>
          <w:szCs w:val="28"/>
        </w:rPr>
        <w:t>.: А теперь посмотрите на репродукцию картины И. И. Левитана « Октябрь» ( видеофайл)</w:t>
      </w:r>
      <w:r w:rsidRPr="00E840E0">
        <w:rPr>
          <w:rFonts w:ascii="Times New Roman" w:hAnsi="Times New Roman"/>
          <w:sz w:val="28"/>
          <w:szCs w:val="28"/>
        </w:rPr>
        <w:br/>
        <w:t>- Какое настроение у вас вызывает эта картина? ( высказывание детей) Вот молодцы! Художник передал последний наряд осени, посылающей нам прощальный привет, желающий порадовать нас. И нашёл такие краски, которые передали их удивление, радость от увиденного в природе, восторг её красотой! Это праздник радости и светлой грусти, красоты и прощания. Скоро зима.</w:t>
      </w:r>
      <w:r w:rsidRPr="00E840E0">
        <w:rPr>
          <w:rFonts w:ascii="Times New Roman" w:hAnsi="Times New Roman"/>
          <w:sz w:val="28"/>
          <w:szCs w:val="28"/>
        </w:rPr>
        <w:br/>
        <w:t>А теперь послушайте отрывок из муз. произведения П. И. Чайковского « Октябрь» из цикла « Времена года»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</w:t>
      </w:r>
      <w:r w:rsidRPr="00E840E0">
        <w:rPr>
          <w:rFonts w:ascii="Times New Roman" w:hAnsi="Times New Roman"/>
          <w:sz w:val="28"/>
          <w:szCs w:val="28"/>
        </w:rPr>
        <w:t>. : Ребята, что вы почувствовали, слушая эту музыку?</w:t>
      </w:r>
      <w:r w:rsidRPr="00E840E0">
        <w:rPr>
          <w:rFonts w:ascii="Times New Roman" w:hAnsi="Times New Roman"/>
          <w:sz w:val="28"/>
          <w:szCs w:val="28"/>
        </w:rPr>
        <w:br/>
        <w:t>( высказывание детей)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b/>
          <w:sz w:val="28"/>
          <w:szCs w:val="28"/>
        </w:rPr>
        <w:t>Воспитатель:</w:t>
      </w:r>
      <w:r w:rsidRPr="00E840E0">
        <w:rPr>
          <w:rFonts w:ascii="Times New Roman" w:hAnsi="Times New Roman"/>
          <w:sz w:val="28"/>
          <w:szCs w:val="28"/>
        </w:rPr>
        <w:t xml:space="preserve"> Ребята, а почему в лесу стало меньше птиц? Не видно насекомых, да и зверей тоже редко увидишь. Знаете ли вы почему это произошло? ( предположения детей)</w:t>
      </w:r>
      <w:r w:rsidRPr="00E840E0">
        <w:rPr>
          <w:rFonts w:ascii="Times New Roman" w:hAnsi="Times New Roman"/>
          <w:sz w:val="28"/>
          <w:szCs w:val="28"/>
        </w:rPr>
        <w:br/>
        <w:t xml:space="preserve"> Правильно, звери, птицы, насекомые готовятся к зиме. Расскажите как.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Воспитатель</w:t>
      </w:r>
      <w:r w:rsidRPr="00E840E0">
        <w:rPr>
          <w:rFonts w:ascii="Times New Roman" w:hAnsi="Times New Roman"/>
          <w:sz w:val="28"/>
          <w:szCs w:val="28"/>
        </w:rPr>
        <w:t xml:space="preserve">: Осенью нам грустно от того, что от нас улетают птицы. </w:t>
      </w:r>
      <w:r w:rsidRPr="00E840E0">
        <w:rPr>
          <w:rFonts w:ascii="Times New Roman" w:hAnsi="Times New Roman"/>
          <w:sz w:val="28"/>
          <w:szCs w:val="28"/>
        </w:rPr>
        <w:br/>
        <w:t>Давайте поиграем в музыкальную игру</w:t>
      </w:r>
      <w:r w:rsidRPr="00E840E0">
        <w:rPr>
          <w:rFonts w:ascii="Times New Roman" w:hAnsi="Times New Roman"/>
          <w:sz w:val="28"/>
          <w:szCs w:val="28"/>
        </w:rPr>
        <w:br/>
        <w:t>« Птичка – невеличка»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</w:t>
      </w:r>
      <w:r w:rsidRPr="00E840E0">
        <w:rPr>
          <w:rFonts w:ascii="Times New Roman" w:hAnsi="Times New Roman"/>
          <w:sz w:val="28"/>
          <w:szCs w:val="28"/>
        </w:rPr>
        <w:t>. :  Третий месяц осени – ноябрь.</w:t>
      </w:r>
      <w:r w:rsidRPr="00E840E0">
        <w:rPr>
          <w:rFonts w:ascii="Times New Roman" w:hAnsi="Times New Roman"/>
          <w:sz w:val="28"/>
          <w:szCs w:val="28"/>
        </w:rPr>
        <w:br/>
        <w:t>Ребёнок:</w:t>
      </w:r>
      <w:r w:rsidRPr="00E840E0">
        <w:rPr>
          <w:rFonts w:ascii="Times New Roman" w:hAnsi="Times New Roman"/>
          <w:sz w:val="28"/>
          <w:szCs w:val="28"/>
        </w:rPr>
        <w:br/>
        <w:t>В ноябре и  дождь, и  снег,</w:t>
      </w:r>
      <w:r w:rsidRPr="00E840E0">
        <w:rPr>
          <w:rFonts w:ascii="Times New Roman" w:hAnsi="Times New Roman"/>
          <w:sz w:val="28"/>
          <w:szCs w:val="28"/>
        </w:rPr>
        <w:br/>
        <w:t>Лес стоит весь мрачный.</w:t>
      </w:r>
      <w:r w:rsidRPr="00E840E0">
        <w:rPr>
          <w:rFonts w:ascii="Times New Roman" w:hAnsi="Times New Roman"/>
          <w:sz w:val="28"/>
          <w:szCs w:val="28"/>
        </w:rPr>
        <w:br/>
        <w:t xml:space="preserve">Знает каждый человек, </w:t>
      </w:r>
      <w:r w:rsidRPr="00E840E0">
        <w:rPr>
          <w:rFonts w:ascii="Times New Roman" w:hAnsi="Times New Roman"/>
          <w:sz w:val="28"/>
          <w:szCs w:val="28"/>
        </w:rPr>
        <w:br/>
        <w:t>Что ноябрь невзрачный.</w:t>
      </w:r>
      <w:r w:rsidRPr="00E840E0">
        <w:rPr>
          <w:rFonts w:ascii="Times New Roman" w:hAnsi="Times New Roman"/>
          <w:sz w:val="28"/>
          <w:szCs w:val="28"/>
        </w:rPr>
        <w:br/>
        <w:t>В ноябре деревья спят,</w:t>
      </w:r>
      <w:r w:rsidRPr="00E840E0">
        <w:rPr>
          <w:rFonts w:ascii="Times New Roman" w:hAnsi="Times New Roman"/>
          <w:sz w:val="28"/>
          <w:szCs w:val="28"/>
        </w:rPr>
        <w:br/>
        <w:t>Прибит дождём осенний сад.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 xml:space="preserve">Дождик кончится, потом . </w:t>
      </w:r>
      <w:r w:rsidRPr="00E840E0">
        <w:rPr>
          <w:rFonts w:ascii="Times New Roman" w:hAnsi="Times New Roman"/>
          <w:sz w:val="28"/>
          <w:szCs w:val="28"/>
        </w:rPr>
        <w:br/>
        <w:t>Покроет снег своим ковром.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рук.:</w:t>
      </w:r>
      <w:r w:rsidRPr="00E840E0">
        <w:rPr>
          <w:rFonts w:ascii="Times New Roman" w:hAnsi="Times New Roman"/>
          <w:sz w:val="28"/>
          <w:szCs w:val="28"/>
        </w:rPr>
        <w:t xml:space="preserve"> Ребята, а теперь послушайте музыкальное произведение П. И. Чайковского « Ноябрь. На тройке» Что вам навеяла эта музыка? Что вы представили? Какую осеннюю картинку?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>Описание поздней осени звучит в этом стихотворении А. С. Пушкина</w:t>
      </w:r>
      <w:r w:rsidRPr="00E840E0">
        <w:rPr>
          <w:rFonts w:ascii="Times New Roman" w:hAnsi="Times New Roman"/>
          <w:sz w:val="28"/>
          <w:szCs w:val="28"/>
        </w:rPr>
        <w:br/>
        <w:t>Ребёнок:</w:t>
      </w:r>
      <w:r w:rsidRPr="00E840E0">
        <w:rPr>
          <w:rFonts w:ascii="Times New Roman" w:hAnsi="Times New Roman"/>
          <w:sz w:val="28"/>
          <w:szCs w:val="28"/>
        </w:rPr>
        <w:br/>
        <w:t>Уж небо осенью дышало,</w:t>
      </w:r>
      <w:r w:rsidRPr="00E840E0">
        <w:rPr>
          <w:rFonts w:ascii="Times New Roman" w:hAnsi="Times New Roman"/>
          <w:sz w:val="28"/>
          <w:szCs w:val="28"/>
        </w:rPr>
        <w:br/>
        <w:t>Уж реже солнышко блистало,</w:t>
      </w:r>
      <w:r w:rsidRPr="00E840E0">
        <w:rPr>
          <w:rFonts w:ascii="Times New Roman" w:hAnsi="Times New Roman"/>
          <w:sz w:val="28"/>
          <w:szCs w:val="28"/>
        </w:rPr>
        <w:br/>
        <w:t>Короче становился день.</w:t>
      </w:r>
      <w:r w:rsidRPr="00E840E0">
        <w:rPr>
          <w:rFonts w:ascii="Times New Roman" w:hAnsi="Times New Roman"/>
          <w:sz w:val="28"/>
          <w:szCs w:val="28"/>
        </w:rPr>
        <w:br/>
        <w:t>Лесов таинственная сень</w:t>
      </w:r>
      <w:r w:rsidRPr="00E840E0">
        <w:rPr>
          <w:rFonts w:ascii="Times New Roman" w:hAnsi="Times New Roman"/>
          <w:sz w:val="28"/>
          <w:szCs w:val="28"/>
        </w:rPr>
        <w:br/>
        <w:t>С печальным шумом обнажалась.</w:t>
      </w:r>
      <w:r w:rsidRPr="00E840E0">
        <w:rPr>
          <w:rFonts w:ascii="Times New Roman" w:hAnsi="Times New Roman"/>
          <w:sz w:val="28"/>
          <w:szCs w:val="28"/>
        </w:rPr>
        <w:br/>
        <w:t>Ложился на поля туман,</w:t>
      </w:r>
      <w:r w:rsidRPr="00E840E0">
        <w:rPr>
          <w:rFonts w:ascii="Times New Roman" w:hAnsi="Times New Roman"/>
          <w:sz w:val="28"/>
          <w:szCs w:val="28"/>
        </w:rPr>
        <w:br/>
        <w:t xml:space="preserve">Гусей крикливый  караван </w:t>
      </w:r>
      <w:r w:rsidRPr="00E840E0">
        <w:rPr>
          <w:rFonts w:ascii="Times New Roman" w:hAnsi="Times New Roman"/>
          <w:sz w:val="28"/>
          <w:szCs w:val="28"/>
        </w:rPr>
        <w:br/>
        <w:t>Тянулся к югу: приближалась</w:t>
      </w:r>
      <w:r w:rsidRPr="00E840E0">
        <w:rPr>
          <w:rFonts w:ascii="Times New Roman" w:hAnsi="Times New Roman"/>
          <w:sz w:val="28"/>
          <w:szCs w:val="28"/>
        </w:rPr>
        <w:br/>
        <w:t>Довольно скучная пора: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Стоял ноябрь уж у двора.</w:t>
      </w:r>
      <w:r w:rsidRPr="00E840E0">
        <w:rPr>
          <w:rFonts w:ascii="Times New Roman" w:hAnsi="Times New Roman"/>
          <w:b/>
          <w:sz w:val="28"/>
          <w:szCs w:val="28"/>
        </w:rPr>
        <w:br/>
        <w:t>Воспитатель:</w:t>
      </w:r>
      <w:r w:rsidRPr="00E840E0">
        <w:rPr>
          <w:rFonts w:ascii="Times New Roman" w:hAnsi="Times New Roman"/>
          <w:sz w:val="28"/>
          <w:szCs w:val="28"/>
        </w:rPr>
        <w:t xml:space="preserve"> Ребята, скажите почему поэт назвал ноябрь « скучной порой»? ( предположения детей)</w:t>
      </w:r>
      <w:r w:rsidRPr="00E840E0">
        <w:rPr>
          <w:rFonts w:ascii="Times New Roman" w:hAnsi="Times New Roman"/>
          <w:sz w:val="28"/>
          <w:szCs w:val="28"/>
        </w:rPr>
        <w:br/>
        <w:t>Правильно, дни стали короче, рано темнеет. Солнышко уже редко появляется. Всё небо затянуто низкими. Серыми тучами, часто идут проливные холодные дожди. По ночам небольшие заморозки. Почти все листья облетели, и деревья стоят голые, только ёлочки да сосны зелёные. Люди одеты по -  зимнему тепло: в куртки, шапки, шарфы перчатки, сапоги. Жизнь животных  в лесу замирает. Птиц не слышно.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рук. :</w:t>
      </w:r>
      <w:r w:rsidRPr="00E840E0">
        <w:rPr>
          <w:rFonts w:ascii="Times New Roman" w:hAnsi="Times New Roman"/>
          <w:sz w:val="28"/>
          <w:szCs w:val="28"/>
        </w:rPr>
        <w:t xml:space="preserve"> Ребята, давайте на прощание споём песню « Грустный дождик», ведь остались последние денёчки правления осени. Скоро по календарю наступит зима.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Муз. рук</w:t>
      </w:r>
      <w:r w:rsidRPr="00E840E0">
        <w:rPr>
          <w:rFonts w:ascii="Times New Roman" w:hAnsi="Times New Roman"/>
          <w:sz w:val="28"/>
          <w:szCs w:val="28"/>
        </w:rPr>
        <w:t xml:space="preserve">. И закончить  наше занятие мне бы хотелось стихами    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>замечательного поэта Д. Кедрина:</w:t>
      </w:r>
      <w:r w:rsidRPr="00E840E0">
        <w:rPr>
          <w:rFonts w:ascii="Times New Roman" w:hAnsi="Times New Roman"/>
          <w:sz w:val="28"/>
          <w:szCs w:val="28"/>
        </w:rPr>
        <w:br/>
        <w:t>Скинуло кафтан зелёный лето</w:t>
      </w:r>
      <w:r w:rsidRPr="00E840E0">
        <w:rPr>
          <w:rFonts w:ascii="Times New Roman" w:hAnsi="Times New Roman"/>
          <w:sz w:val="28"/>
          <w:szCs w:val="28"/>
        </w:rPr>
        <w:br/>
        <w:t>Отсвистели  жаворонки всласть,</w:t>
      </w:r>
      <w:r w:rsidRPr="00E840E0">
        <w:rPr>
          <w:rFonts w:ascii="Times New Roman" w:hAnsi="Times New Roman"/>
          <w:sz w:val="28"/>
          <w:szCs w:val="28"/>
        </w:rPr>
        <w:br/>
        <w:t>Осень в шубу жёлтую одета</w:t>
      </w:r>
      <w:r w:rsidRPr="00E840E0">
        <w:rPr>
          <w:rFonts w:ascii="Times New Roman" w:hAnsi="Times New Roman"/>
          <w:sz w:val="28"/>
          <w:szCs w:val="28"/>
        </w:rPr>
        <w:br/>
        <w:t>По лесам с  метёлкою  прошлась.</w:t>
      </w:r>
    </w:p>
    <w:p w:rsidR="00610F44" w:rsidRPr="00E840E0" w:rsidRDefault="00610F44" w:rsidP="00E840E0">
      <w:pPr>
        <w:ind w:firstLine="709"/>
        <w:rPr>
          <w:rFonts w:ascii="Times New Roman" w:hAnsi="Times New Roman"/>
          <w:sz w:val="28"/>
          <w:szCs w:val="28"/>
        </w:rPr>
      </w:pPr>
      <w:r w:rsidRPr="00E840E0">
        <w:rPr>
          <w:rFonts w:ascii="Times New Roman" w:hAnsi="Times New Roman"/>
          <w:sz w:val="28"/>
          <w:szCs w:val="28"/>
        </w:rPr>
        <w:t>Чтоб вошла рачительной хозяйкой</w:t>
      </w:r>
      <w:r w:rsidRPr="00E840E0">
        <w:rPr>
          <w:rFonts w:ascii="Times New Roman" w:hAnsi="Times New Roman"/>
          <w:sz w:val="28"/>
          <w:szCs w:val="28"/>
        </w:rPr>
        <w:br/>
        <w:t xml:space="preserve">В снежные лесные терема </w:t>
      </w:r>
      <w:r w:rsidRPr="00E840E0">
        <w:rPr>
          <w:rFonts w:ascii="Times New Roman" w:hAnsi="Times New Roman"/>
          <w:sz w:val="28"/>
          <w:szCs w:val="28"/>
        </w:rPr>
        <w:br/>
        <w:t>Щеголиха в белой разлетайке</w:t>
      </w:r>
      <w:r w:rsidRPr="00E840E0">
        <w:rPr>
          <w:rFonts w:ascii="Times New Roman" w:hAnsi="Times New Roman"/>
          <w:sz w:val="28"/>
          <w:szCs w:val="28"/>
        </w:rPr>
        <w:br/>
        <w:t>Русская красавица зима!</w:t>
      </w:r>
      <w:r w:rsidRPr="00E840E0">
        <w:rPr>
          <w:rFonts w:ascii="Times New Roman" w:hAnsi="Times New Roman"/>
          <w:sz w:val="28"/>
          <w:szCs w:val="28"/>
        </w:rPr>
        <w:br/>
      </w:r>
      <w:r w:rsidRPr="00E840E0">
        <w:rPr>
          <w:rFonts w:ascii="Times New Roman" w:hAnsi="Times New Roman"/>
          <w:b/>
          <w:sz w:val="28"/>
          <w:szCs w:val="28"/>
        </w:rPr>
        <w:t>Воспитатель:</w:t>
      </w:r>
      <w:r w:rsidRPr="00E840E0">
        <w:rPr>
          <w:rFonts w:ascii="Times New Roman" w:hAnsi="Times New Roman"/>
          <w:sz w:val="28"/>
          <w:szCs w:val="28"/>
        </w:rPr>
        <w:t xml:space="preserve"> « Наш колокольчик зазвени, в детский садик нас верни» (Дети под музыку кружатся вокруг себя и оказываются в детском саду)</w:t>
      </w:r>
      <w:r w:rsidRPr="00E840E0">
        <w:rPr>
          <w:rFonts w:ascii="Times New Roman" w:hAnsi="Times New Roman"/>
          <w:sz w:val="28"/>
          <w:szCs w:val="28"/>
        </w:rPr>
        <w:br/>
        <w:t>Рефлексия.</w:t>
      </w:r>
      <w:r w:rsidRPr="00E840E0">
        <w:rPr>
          <w:rFonts w:ascii="Times New Roman" w:hAnsi="Times New Roman"/>
          <w:sz w:val="28"/>
          <w:szCs w:val="28"/>
        </w:rPr>
        <w:br/>
        <w:t>- В какой стране мы с вам побывали?</w:t>
      </w:r>
      <w:r w:rsidRPr="00E840E0">
        <w:rPr>
          <w:rFonts w:ascii="Times New Roman" w:hAnsi="Times New Roman"/>
          <w:sz w:val="28"/>
          <w:szCs w:val="28"/>
        </w:rPr>
        <w:br/>
        <w:t>- Что интересного узнали?</w:t>
      </w:r>
      <w:r w:rsidRPr="00E840E0">
        <w:rPr>
          <w:rFonts w:ascii="Times New Roman" w:hAnsi="Times New Roman"/>
          <w:sz w:val="28"/>
          <w:szCs w:val="28"/>
        </w:rPr>
        <w:br/>
        <w:t>-Какая царица правила этой страной?</w:t>
      </w:r>
      <w:r w:rsidRPr="00E840E0">
        <w:rPr>
          <w:rFonts w:ascii="Times New Roman" w:hAnsi="Times New Roman"/>
          <w:sz w:val="28"/>
          <w:szCs w:val="28"/>
        </w:rPr>
        <w:br/>
        <w:t>- Что вам запомнилось?</w:t>
      </w:r>
    </w:p>
    <w:p w:rsidR="00610F44" w:rsidRPr="00E840E0" w:rsidRDefault="00610F44" w:rsidP="00E840E0">
      <w:pPr>
        <w:rPr>
          <w:rFonts w:ascii="Times New Roman" w:hAnsi="Times New Roman"/>
          <w:sz w:val="28"/>
          <w:szCs w:val="28"/>
        </w:rPr>
      </w:pPr>
    </w:p>
    <w:sectPr w:rsidR="00610F44" w:rsidRPr="00E840E0" w:rsidSect="00E840E0">
      <w:pgSz w:w="11906" w:h="16838"/>
      <w:pgMar w:top="1134" w:right="850" w:bottom="1134" w:left="1701" w:header="708" w:footer="708" w:gutter="0"/>
      <w:pgBorders w:offsetFrom="page">
        <w:top w:val="threeDEmboss" w:sz="24" w:space="24" w:color="00FF00"/>
        <w:left w:val="threeDEmboss" w:sz="24" w:space="24" w:color="00FF00"/>
        <w:bottom w:val="threeDEngrave" w:sz="24" w:space="24" w:color="00FF00"/>
        <w:right w:val="threeDEngrave" w:sz="24" w:space="24" w:color="00FF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9A6"/>
    <w:rsid w:val="00005CC1"/>
    <w:rsid w:val="0006195E"/>
    <w:rsid w:val="000D777B"/>
    <w:rsid w:val="00235E7F"/>
    <w:rsid w:val="00250A2D"/>
    <w:rsid w:val="002D25F4"/>
    <w:rsid w:val="0038305A"/>
    <w:rsid w:val="00397369"/>
    <w:rsid w:val="003C72A1"/>
    <w:rsid w:val="003E6CFF"/>
    <w:rsid w:val="004B677C"/>
    <w:rsid w:val="005010B5"/>
    <w:rsid w:val="005509A6"/>
    <w:rsid w:val="00610F44"/>
    <w:rsid w:val="0061533D"/>
    <w:rsid w:val="00626776"/>
    <w:rsid w:val="006645C3"/>
    <w:rsid w:val="00712400"/>
    <w:rsid w:val="00793FDE"/>
    <w:rsid w:val="008D1EC7"/>
    <w:rsid w:val="00991761"/>
    <w:rsid w:val="009F0FB5"/>
    <w:rsid w:val="00B02263"/>
    <w:rsid w:val="00B40BD2"/>
    <w:rsid w:val="00BC50FC"/>
    <w:rsid w:val="00BF2157"/>
    <w:rsid w:val="00C265CC"/>
    <w:rsid w:val="00DB53F1"/>
    <w:rsid w:val="00DF65F3"/>
    <w:rsid w:val="00E652E0"/>
    <w:rsid w:val="00E840E0"/>
    <w:rsid w:val="00EE0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33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712400"/>
    <w:rPr>
      <w:rFonts w:cs="Times New Roman"/>
      <w:i/>
      <w:iCs/>
    </w:rPr>
  </w:style>
  <w:style w:type="paragraph" w:styleId="Subtitle">
    <w:name w:val="Subtitle"/>
    <w:basedOn w:val="Normal"/>
    <w:next w:val="Normal"/>
    <w:link w:val="SubtitleChar"/>
    <w:uiPriority w:val="99"/>
    <w:qFormat/>
    <w:rsid w:val="0071240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12400"/>
    <w:rPr>
      <w:rFonts w:ascii="Cambria" w:hAnsi="Cambria" w:cs="Times New Roman"/>
      <w:i/>
      <w:iCs/>
      <w:color w:val="4F81BD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266</TotalTime>
  <Pages>7</Pages>
  <Words>1372</Words>
  <Characters>7821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 ПК</cp:lastModifiedBy>
  <cp:revision>7</cp:revision>
  <dcterms:created xsi:type="dcterms:W3CDTF">2019-03-07T12:14:00Z</dcterms:created>
  <dcterms:modified xsi:type="dcterms:W3CDTF">2019-06-05T10:18:00Z</dcterms:modified>
</cp:coreProperties>
</file>