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ED3" w:rsidRDefault="00BA0ED3"/>
    <w:p w:rsidR="00BA0ED3" w:rsidRPr="00E61187" w:rsidRDefault="00BA0ED3" w:rsidP="00E61187">
      <w:pPr>
        <w:jc w:val="center"/>
        <w:rPr>
          <w:rFonts w:ascii="Times New Roman" w:hAnsi="Times New Roman"/>
          <w:b/>
          <w:sz w:val="28"/>
          <w:szCs w:val="28"/>
        </w:rPr>
      </w:pPr>
      <w:r w:rsidRPr="00E61187">
        <w:rPr>
          <w:rFonts w:ascii="Times New Roman" w:hAnsi="Times New Roman"/>
          <w:b/>
          <w:sz w:val="28"/>
          <w:szCs w:val="28"/>
        </w:rPr>
        <w:t>Муниципальное бюджетное дошкольное образовательное</w:t>
      </w:r>
    </w:p>
    <w:p w:rsidR="00BA0ED3" w:rsidRPr="00E61187" w:rsidRDefault="00BA0ED3" w:rsidP="00E61187">
      <w:pPr>
        <w:jc w:val="center"/>
        <w:rPr>
          <w:b/>
          <w:sz w:val="28"/>
          <w:szCs w:val="28"/>
        </w:rPr>
      </w:pPr>
      <w:r w:rsidRPr="00E61187">
        <w:rPr>
          <w:rFonts w:ascii="Times New Roman" w:hAnsi="Times New Roman"/>
          <w:b/>
          <w:sz w:val="28"/>
          <w:szCs w:val="28"/>
        </w:rPr>
        <w:t>учреждение  Детский сад №14</w:t>
      </w:r>
    </w:p>
    <w:p w:rsidR="00BA0ED3" w:rsidRDefault="00BA0ED3"/>
    <w:p w:rsidR="00BA0ED3" w:rsidRDefault="00BA0ED3">
      <w:pPr>
        <w:rPr>
          <w:sz w:val="52"/>
          <w:szCs w:val="52"/>
        </w:rPr>
      </w:pPr>
    </w:p>
    <w:p w:rsidR="00BA0ED3" w:rsidRPr="00E61187" w:rsidRDefault="00BA0ED3" w:rsidP="00E61187">
      <w:pPr>
        <w:jc w:val="center"/>
        <w:rPr>
          <w:b/>
          <w:color w:val="0000FF"/>
          <w:sz w:val="40"/>
          <w:szCs w:val="40"/>
        </w:rPr>
      </w:pPr>
    </w:p>
    <w:p w:rsidR="00BA0ED3" w:rsidRDefault="00BA0ED3" w:rsidP="00E61187">
      <w:pPr>
        <w:jc w:val="center"/>
        <w:rPr>
          <w:rFonts w:ascii="Times New Roman" w:hAnsi="Times New Roman"/>
          <w:b/>
          <w:color w:val="0000FF"/>
          <w:sz w:val="40"/>
          <w:szCs w:val="40"/>
        </w:rPr>
      </w:pPr>
      <w:r w:rsidRPr="00E61187">
        <w:rPr>
          <w:rFonts w:ascii="Times New Roman" w:hAnsi="Times New Roman"/>
          <w:b/>
          <w:color w:val="0000FF"/>
          <w:sz w:val="40"/>
          <w:szCs w:val="40"/>
        </w:rPr>
        <w:t xml:space="preserve">Конспект занятия по ознакомлению с художественной литературой с включением </w:t>
      </w:r>
      <w:r>
        <w:rPr>
          <w:rFonts w:ascii="Times New Roman" w:hAnsi="Times New Roman"/>
          <w:b/>
          <w:color w:val="0000FF"/>
          <w:sz w:val="40"/>
          <w:szCs w:val="40"/>
        </w:rPr>
        <w:t>интерактивной доски ВОТУМ</w:t>
      </w:r>
      <w:r w:rsidRPr="00E61187">
        <w:rPr>
          <w:rFonts w:ascii="Times New Roman" w:hAnsi="Times New Roman"/>
          <w:b/>
          <w:color w:val="0000FF"/>
          <w:sz w:val="40"/>
          <w:szCs w:val="40"/>
        </w:rPr>
        <w:t xml:space="preserve">, </w:t>
      </w:r>
    </w:p>
    <w:p w:rsidR="00BA0ED3" w:rsidRPr="00E61187" w:rsidRDefault="00BA0ED3" w:rsidP="00E61187">
      <w:pPr>
        <w:jc w:val="center"/>
        <w:rPr>
          <w:rFonts w:ascii="Times New Roman" w:hAnsi="Times New Roman"/>
          <w:i/>
          <w:color w:val="0000FF"/>
          <w:sz w:val="40"/>
          <w:szCs w:val="40"/>
        </w:rPr>
      </w:pPr>
      <w:r w:rsidRPr="00E61187">
        <w:rPr>
          <w:rFonts w:ascii="Times New Roman" w:hAnsi="Times New Roman"/>
          <w:i/>
          <w:color w:val="0000FF"/>
          <w:sz w:val="40"/>
          <w:szCs w:val="40"/>
        </w:rPr>
        <w:t>для детей 1 младшей группы</w:t>
      </w:r>
    </w:p>
    <w:p w:rsidR="00BA0ED3" w:rsidRDefault="00BA0ED3" w:rsidP="00E61187">
      <w:pPr>
        <w:jc w:val="center"/>
        <w:rPr>
          <w:rFonts w:ascii="Times New Roman" w:hAnsi="Times New Roman"/>
          <w:b/>
          <w:color w:val="0000FF"/>
          <w:sz w:val="40"/>
          <w:szCs w:val="40"/>
        </w:rPr>
      </w:pPr>
      <w:r w:rsidRPr="00E61187">
        <w:rPr>
          <w:rFonts w:ascii="Times New Roman" w:hAnsi="Times New Roman"/>
          <w:b/>
          <w:color w:val="0000FF"/>
          <w:sz w:val="40"/>
          <w:szCs w:val="40"/>
        </w:rPr>
        <w:t>Русская народная сказка</w:t>
      </w:r>
    </w:p>
    <w:p w:rsidR="00BA0ED3" w:rsidRPr="00E61187" w:rsidRDefault="00BA0ED3" w:rsidP="00E61187">
      <w:pPr>
        <w:jc w:val="center"/>
        <w:rPr>
          <w:rFonts w:ascii="Times New Roman" w:hAnsi="Times New Roman"/>
          <w:color w:val="FF0000"/>
          <w:sz w:val="24"/>
          <w:szCs w:val="24"/>
        </w:rPr>
      </w:pPr>
      <w:r w:rsidRPr="00E61187">
        <w:rPr>
          <w:rFonts w:ascii="Times New Roman" w:hAnsi="Times New Roman"/>
          <w:b/>
          <w:color w:val="FF0000"/>
          <w:sz w:val="40"/>
          <w:szCs w:val="40"/>
        </w:rPr>
        <w:t>«Теремок»</w:t>
      </w:r>
      <w:r w:rsidRPr="00E61187">
        <w:rPr>
          <w:rFonts w:ascii="Times New Roman" w:hAnsi="Times New Roman"/>
          <w:color w:val="FF0000"/>
          <w:sz w:val="24"/>
          <w:szCs w:val="24"/>
        </w:rPr>
        <w:br/>
      </w:r>
    </w:p>
    <w:p w:rsidR="00BA0ED3" w:rsidRPr="00E61187" w:rsidRDefault="00BA0ED3">
      <w:pPr>
        <w:rPr>
          <w:rFonts w:ascii="Times New Roman" w:hAnsi="Times New Roman"/>
          <w:sz w:val="24"/>
          <w:szCs w:val="24"/>
        </w:rPr>
      </w:pPr>
      <w:r w:rsidRPr="00E61187">
        <w:rPr>
          <w:rFonts w:ascii="Times New Roman" w:hAnsi="Times New Roman"/>
          <w:sz w:val="24"/>
          <w:szCs w:val="24"/>
        </w:rPr>
        <w:t xml:space="preserve"> </w:t>
      </w:r>
      <w:r w:rsidRPr="00E61187"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</w:t>
      </w:r>
      <w:r w:rsidRPr="00E61187">
        <w:rPr>
          <w:rFonts w:ascii="Times New Roman" w:hAnsi="Times New Roman"/>
          <w:sz w:val="24"/>
          <w:szCs w:val="24"/>
        </w:rPr>
        <w:br/>
        <w:t xml:space="preserve">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Pr="00E61187">
        <w:rPr>
          <w:rFonts w:ascii="Times New Roman" w:hAnsi="Times New Roman"/>
          <w:sz w:val="24"/>
          <w:szCs w:val="24"/>
        </w:rPr>
        <w:br/>
        <w:t xml:space="preserve">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</w:t>
      </w:r>
    </w:p>
    <w:p w:rsidR="00BA0ED3" w:rsidRPr="00E61187" w:rsidRDefault="00BA0ED3">
      <w:pPr>
        <w:rPr>
          <w:rFonts w:ascii="Times New Roman" w:hAnsi="Times New Roman"/>
          <w:sz w:val="24"/>
          <w:szCs w:val="24"/>
        </w:rPr>
      </w:pPr>
    </w:p>
    <w:p w:rsidR="00BA0ED3" w:rsidRDefault="00BA0ED3" w:rsidP="00E61187">
      <w:pPr>
        <w:ind w:left="113" w:right="113"/>
        <w:jc w:val="right"/>
        <w:rPr>
          <w:rFonts w:ascii="Times New Roman" w:hAnsi="Times New Roman"/>
          <w:b/>
          <w:sz w:val="24"/>
          <w:szCs w:val="24"/>
        </w:rPr>
      </w:pPr>
      <w:r w:rsidRPr="00E61187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Воспитатель:</w:t>
      </w:r>
    </w:p>
    <w:p w:rsidR="00BA0ED3" w:rsidRDefault="00BA0ED3" w:rsidP="00E61187">
      <w:pPr>
        <w:ind w:left="113" w:right="113"/>
        <w:jc w:val="right"/>
        <w:rPr>
          <w:rFonts w:ascii="Times New Roman" w:hAnsi="Times New Roman"/>
          <w:b/>
          <w:sz w:val="24"/>
          <w:szCs w:val="24"/>
        </w:rPr>
      </w:pPr>
      <w:r w:rsidRPr="00E61187">
        <w:rPr>
          <w:rFonts w:ascii="Times New Roman" w:hAnsi="Times New Roman"/>
          <w:b/>
          <w:sz w:val="24"/>
          <w:szCs w:val="24"/>
        </w:rPr>
        <w:t>Кузнецова С. К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BA0ED3" w:rsidRDefault="00BA0ED3" w:rsidP="00E61187">
      <w:pPr>
        <w:ind w:left="113" w:right="113"/>
        <w:jc w:val="right"/>
        <w:rPr>
          <w:rFonts w:ascii="Times New Roman" w:hAnsi="Times New Roman"/>
          <w:b/>
          <w:sz w:val="24"/>
          <w:szCs w:val="24"/>
        </w:rPr>
      </w:pPr>
    </w:p>
    <w:p w:rsidR="00BA0ED3" w:rsidRPr="00E61187" w:rsidRDefault="00BA0ED3" w:rsidP="00E61187">
      <w:pPr>
        <w:ind w:left="113" w:right="113"/>
        <w:jc w:val="right"/>
        <w:rPr>
          <w:rFonts w:ascii="Times New Roman" w:hAnsi="Times New Roman"/>
          <w:b/>
          <w:sz w:val="24"/>
          <w:szCs w:val="24"/>
        </w:rPr>
      </w:pPr>
    </w:p>
    <w:p w:rsidR="00BA0ED3" w:rsidRPr="00E61187" w:rsidRDefault="00BA0ED3" w:rsidP="00E61187">
      <w:pPr>
        <w:ind w:left="113" w:right="113"/>
        <w:jc w:val="center"/>
        <w:rPr>
          <w:rFonts w:ascii="Times New Roman" w:hAnsi="Times New Roman"/>
          <w:b/>
          <w:sz w:val="24"/>
          <w:szCs w:val="24"/>
        </w:rPr>
      </w:pPr>
      <w:smartTag w:uri="urn:schemas-microsoft-com:office:smarttags" w:element="metricconverter">
        <w:smartTagPr>
          <w:attr w:name="ProductID" w:val="2018 г"/>
        </w:smartTagPr>
        <w:r w:rsidRPr="00E61187">
          <w:rPr>
            <w:rFonts w:ascii="Times New Roman" w:hAnsi="Times New Roman"/>
            <w:b/>
            <w:sz w:val="24"/>
            <w:szCs w:val="24"/>
          </w:rPr>
          <w:t>2018 г</w:t>
        </w:r>
      </w:smartTag>
      <w:r w:rsidRPr="00E61187">
        <w:rPr>
          <w:rFonts w:ascii="Times New Roman" w:hAnsi="Times New Roman"/>
          <w:b/>
          <w:sz w:val="24"/>
          <w:szCs w:val="24"/>
        </w:rPr>
        <w:t>.</w:t>
      </w:r>
    </w:p>
    <w:p w:rsidR="00BA0ED3" w:rsidRDefault="00BA0ED3" w:rsidP="008013BA">
      <w:pPr>
        <w:ind w:left="113" w:right="113"/>
        <w:rPr>
          <w:rFonts w:ascii="Times New Roman" w:hAnsi="Times New Roman"/>
          <w:b/>
          <w:sz w:val="24"/>
          <w:szCs w:val="24"/>
        </w:rPr>
      </w:pPr>
    </w:p>
    <w:p w:rsidR="00BA0ED3" w:rsidRDefault="00BA0ED3" w:rsidP="008013BA">
      <w:pPr>
        <w:ind w:left="113" w:right="113"/>
        <w:rPr>
          <w:rFonts w:ascii="Times New Roman" w:hAnsi="Times New Roman"/>
          <w:b/>
          <w:sz w:val="24"/>
          <w:szCs w:val="24"/>
        </w:rPr>
      </w:pPr>
    </w:p>
    <w:p w:rsidR="00BA0ED3" w:rsidRDefault="00BA0ED3" w:rsidP="008013BA">
      <w:pPr>
        <w:ind w:left="113" w:right="113"/>
        <w:rPr>
          <w:rFonts w:ascii="Times New Roman" w:hAnsi="Times New Roman"/>
          <w:b/>
          <w:sz w:val="24"/>
          <w:szCs w:val="24"/>
        </w:rPr>
      </w:pPr>
    </w:p>
    <w:p w:rsidR="00BA0ED3" w:rsidRDefault="00BA0ED3" w:rsidP="008013BA">
      <w:pPr>
        <w:ind w:left="113" w:right="113"/>
        <w:rPr>
          <w:rFonts w:ascii="Times New Roman" w:hAnsi="Times New Roman"/>
          <w:b/>
          <w:sz w:val="24"/>
          <w:szCs w:val="24"/>
        </w:rPr>
      </w:pPr>
    </w:p>
    <w:p w:rsidR="00BA0ED3" w:rsidRDefault="00BA0ED3" w:rsidP="008013BA">
      <w:pPr>
        <w:ind w:left="113" w:right="113"/>
        <w:rPr>
          <w:rFonts w:ascii="Times New Roman" w:hAnsi="Times New Roman"/>
          <w:b/>
          <w:sz w:val="24"/>
          <w:szCs w:val="24"/>
        </w:rPr>
      </w:pPr>
    </w:p>
    <w:p w:rsidR="00BA0ED3" w:rsidRPr="00E61187" w:rsidRDefault="00BA0ED3" w:rsidP="00E61187">
      <w:pPr>
        <w:ind w:right="113"/>
        <w:rPr>
          <w:rFonts w:ascii="Times New Roman" w:hAnsi="Times New Roman"/>
          <w:b/>
          <w:sz w:val="24"/>
          <w:szCs w:val="24"/>
        </w:rPr>
      </w:pPr>
    </w:p>
    <w:p w:rsidR="00BA0ED3" w:rsidRPr="00E61187" w:rsidRDefault="00BA0ED3" w:rsidP="008013BA">
      <w:pPr>
        <w:ind w:left="113" w:right="113"/>
        <w:rPr>
          <w:rFonts w:ascii="Times New Roman" w:hAnsi="Times New Roman"/>
          <w:b/>
          <w:sz w:val="24"/>
          <w:szCs w:val="24"/>
        </w:rPr>
      </w:pPr>
      <w:r w:rsidRPr="00E61187">
        <w:rPr>
          <w:rFonts w:ascii="Times New Roman" w:hAnsi="Times New Roman"/>
          <w:b/>
          <w:sz w:val="24"/>
          <w:szCs w:val="24"/>
        </w:rPr>
        <w:t>Цели:</w:t>
      </w:r>
    </w:p>
    <w:p w:rsidR="00BA0ED3" w:rsidRPr="00E61187" w:rsidRDefault="00BA0ED3" w:rsidP="0067797A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sz w:val="28"/>
          <w:szCs w:val="28"/>
        </w:rPr>
        <w:t xml:space="preserve">         Учить детей эмоционально воспринимать   содержание сказки, Учить детей узнавать героев по загадке ,запоминать действующих лиц и последовательность действий .</w:t>
      </w:r>
    </w:p>
    <w:p w:rsidR="00BA0ED3" w:rsidRPr="00E61187" w:rsidRDefault="00BA0ED3" w:rsidP="0067797A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sz w:val="28"/>
          <w:szCs w:val="28"/>
        </w:rPr>
        <w:t xml:space="preserve"> Развивать речевую активность детей, умение вступать в диалог. Упражнять в словообразовании : терем-теремок, не низок – не высок, мышка - норушка, лягушка – квакушка, зайчик –побегайчик, лисичка-сестричка, волчок- серый бочок, косолапый медведь.</w:t>
      </w:r>
    </w:p>
    <w:p w:rsidR="00BA0ED3" w:rsidRPr="00E61187" w:rsidRDefault="00BA0ED3" w:rsidP="0067797A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sz w:val="28"/>
          <w:szCs w:val="28"/>
        </w:rPr>
        <w:t>Формировать умение использовать различные способы получения информации, умение задавать вопросы, формировать интонационную выразительность речи.</w:t>
      </w:r>
    </w:p>
    <w:p w:rsidR="00BA0ED3" w:rsidRPr="00E61187" w:rsidRDefault="00BA0ED3" w:rsidP="0067797A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sz w:val="28"/>
          <w:szCs w:val="28"/>
        </w:rPr>
        <w:t xml:space="preserve"> Воспитывать у младших дошкольников дружеские взаимоотношения, доброжелательность, желание прийти на помощь; способствовать созданию у детей радостного эмоционального настроя; формировать любовь к художественной литературе.</w:t>
      </w:r>
    </w:p>
    <w:p w:rsidR="00BA0ED3" w:rsidRPr="00E61187" w:rsidRDefault="00BA0ED3" w:rsidP="0067797A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sz w:val="28"/>
          <w:szCs w:val="28"/>
        </w:rPr>
        <w:t>Материалы и оборудование: плюшевая игрушка-мишка, кукольный театр «Теремок», текст сказки, сладкое угощение ,оборудование ВОТУМ, строительный материал(кубики).</w:t>
      </w:r>
    </w:p>
    <w:p w:rsidR="00BA0ED3" w:rsidRPr="00E61187" w:rsidRDefault="00BA0ED3" w:rsidP="0067797A">
      <w:pPr>
        <w:rPr>
          <w:rFonts w:ascii="Times New Roman" w:hAnsi="Times New Roman"/>
          <w:b/>
          <w:sz w:val="28"/>
          <w:szCs w:val="28"/>
        </w:rPr>
      </w:pPr>
      <w:r w:rsidRPr="00E61187">
        <w:rPr>
          <w:rFonts w:ascii="Times New Roman" w:hAnsi="Times New Roman"/>
          <w:b/>
          <w:sz w:val="28"/>
          <w:szCs w:val="28"/>
        </w:rPr>
        <w:t>Предварительная работа:</w:t>
      </w:r>
    </w:p>
    <w:p w:rsidR="00BA0ED3" w:rsidRPr="00E61187" w:rsidRDefault="00BA0ED3" w:rsidP="0067797A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b/>
          <w:sz w:val="28"/>
          <w:szCs w:val="28"/>
        </w:rPr>
        <w:t>1</w:t>
      </w:r>
      <w:r w:rsidRPr="00E61187">
        <w:rPr>
          <w:rFonts w:ascii="Times New Roman" w:hAnsi="Times New Roman"/>
          <w:sz w:val="28"/>
          <w:szCs w:val="28"/>
        </w:rPr>
        <w:t>. Чтение русской народной сказки.</w:t>
      </w:r>
    </w:p>
    <w:p w:rsidR="00BA0ED3" w:rsidRPr="00E61187" w:rsidRDefault="00BA0ED3" w:rsidP="0067797A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b/>
          <w:sz w:val="28"/>
          <w:szCs w:val="28"/>
        </w:rPr>
        <w:t>2</w:t>
      </w:r>
      <w:r w:rsidRPr="00E61187">
        <w:rPr>
          <w:rFonts w:ascii="Times New Roman" w:hAnsi="Times New Roman"/>
          <w:sz w:val="28"/>
          <w:szCs w:val="28"/>
        </w:rPr>
        <w:t>. Рассматривание иллюстраций к русской народной сказке.</w:t>
      </w:r>
    </w:p>
    <w:p w:rsidR="00BA0ED3" w:rsidRPr="00E61187" w:rsidRDefault="00BA0ED3" w:rsidP="0067797A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b/>
          <w:sz w:val="28"/>
          <w:szCs w:val="28"/>
        </w:rPr>
        <w:t>3</w:t>
      </w:r>
      <w:r w:rsidRPr="00E61187">
        <w:rPr>
          <w:rFonts w:ascii="Times New Roman" w:hAnsi="Times New Roman"/>
          <w:sz w:val="28"/>
          <w:szCs w:val="28"/>
        </w:rPr>
        <w:t>. Обыгрывание сказки «Теремок» с помощью кукольного театра.</w:t>
      </w:r>
    </w:p>
    <w:p w:rsidR="00BA0ED3" w:rsidRPr="00E61187" w:rsidRDefault="00BA0ED3" w:rsidP="0067797A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b/>
          <w:sz w:val="28"/>
          <w:szCs w:val="28"/>
        </w:rPr>
        <w:t>4</w:t>
      </w:r>
      <w:r w:rsidRPr="00E61187">
        <w:rPr>
          <w:rFonts w:ascii="Times New Roman" w:hAnsi="Times New Roman"/>
          <w:sz w:val="28"/>
          <w:szCs w:val="28"/>
        </w:rPr>
        <w:t>. ВОТУМ «Сложи сказку».</w:t>
      </w:r>
    </w:p>
    <w:p w:rsidR="00BA0ED3" w:rsidRPr="00E61187" w:rsidRDefault="00BA0ED3" w:rsidP="0067797A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b/>
          <w:sz w:val="28"/>
          <w:szCs w:val="28"/>
        </w:rPr>
        <w:t>5</w:t>
      </w:r>
      <w:r w:rsidRPr="00E61187">
        <w:rPr>
          <w:rFonts w:ascii="Times New Roman" w:hAnsi="Times New Roman"/>
          <w:sz w:val="28"/>
          <w:szCs w:val="28"/>
        </w:rPr>
        <w:t>.Конструирование: «Построй теремок»</w:t>
      </w:r>
    </w:p>
    <w:p w:rsidR="00BA0ED3" w:rsidRPr="00E61187" w:rsidRDefault="00BA0ED3" w:rsidP="0067797A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sz w:val="28"/>
          <w:szCs w:val="28"/>
        </w:rPr>
        <w:t xml:space="preserve"> дидактическая игра по сказке «Выкладывание сюжетных картинок в определённой  последовательности» с помощью ВОТУМа.</w:t>
      </w:r>
    </w:p>
    <w:p w:rsidR="00BA0ED3" w:rsidRDefault="00BA0ED3" w:rsidP="0067797A">
      <w:pPr>
        <w:rPr>
          <w:rFonts w:ascii="Times New Roman" w:hAnsi="Times New Roman"/>
          <w:b/>
          <w:sz w:val="28"/>
          <w:szCs w:val="28"/>
        </w:rPr>
      </w:pPr>
    </w:p>
    <w:p w:rsidR="00BA0ED3" w:rsidRDefault="00BA0ED3" w:rsidP="0067797A">
      <w:pPr>
        <w:rPr>
          <w:rFonts w:ascii="Times New Roman" w:hAnsi="Times New Roman"/>
          <w:b/>
          <w:sz w:val="28"/>
          <w:szCs w:val="28"/>
        </w:rPr>
      </w:pPr>
    </w:p>
    <w:p w:rsidR="00BA0ED3" w:rsidRPr="00E61187" w:rsidRDefault="00BA0ED3" w:rsidP="0067797A">
      <w:pPr>
        <w:rPr>
          <w:rFonts w:ascii="Times New Roman" w:hAnsi="Times New Roman"/>
          <w:b/>
          <w:sz w:val="28"/>
          <w:szCs w:val="28"/>
        </w:rPr>
      </w:pPr>
      <w:r w:rsidRPr="00E61187">
        <w:rPr>
          <w:rFonts w:ascii="Times New Roman" w:hAnsi="Times New Roman"/>
          <w:b/>
          <w:sz w:val="28"/>
          <w:szCs w:val="28"/>
        </w:rPr>
        <w:t>Ход занятия:</w:t>
      </w:r>
    </w:p>
    <w:p w:rsidR="00BA0ED3" w:rsidRPr="00E61187" w:rsidRDefault="00BA0ED3" w:rsidP="0067797A">
      <w:pPr>
        <w:rPr>
          <w:rFonts w:ascii="Times New Roman" w:hAnsi="Times New Roman"/>
          <w:sz w:val="28"/>
          <w:szCs w:val="28"/>
        </w:rPr>
      </w:pPr>
    </w:p>
    <w:p w:rsidR="00BA0ED3" w:rsidRPr="00E61187" w:rsidRDefault="00BA0ED3" w:rsidP="0067797A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sz w:val="28"/>
          <w:szCs w:val="28"/>
        </w:rPr>
        <w:t>Играет детская песенка «В месте весело шагать по просторам».</w:t>
      </w:r>
    </w:p>
    <w:p w:rsidR="00BA0ED3" w:rsidRPr="00E61187" w:rsidRDefault="00BA0ED3" w:rsidP="0067797A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sz w:val="28"/>
          <w:szCs w:val="28"/>
        </w:rPr>
        <w:t>Дети сидят на коврике,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1187">
        <w:rPr>
          <w:rFonts w:ascii="Times New Roman" w:hAnsi="Times New Roman"/>
          <w:sz w:val="28"/>
          <w:szCs w:val="28"/>
        </w:rPr>
        <w:t>в группу входит воспитатель и с кем-то разговаривает. Затем здоровается с детьми и спрашивает.</w:t>
      </w:r>
    </w:p>
    <w:p w:rsidR="00BA0ED3" w:rsidRPr="00E61187" w:rsidRDefault="00BA0ED3" w:rsidP="0067797A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sz w:val="28"/>
          <w:szCs w:val="28"/>
        </w:rPr>
        <w:t>-дети знаете кто к нам в гости пришёл?</w:t>
      </w:r>
    </w:p>
    <w:p w:rsidR="00BA0ED3" w:rsidRPr="00E61187" w:rsidRDefault="00BA0ED3" w:rsidP="0067797A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b/>
          <w:sz w:val="28"/>
          <w:szCs w:val="28"/>
        </w:rPr>
        <w:t>Дети</w:t>
      </w:r>
      <w:r w:rsidRPr="00E61187">
        <w:rPr>
          <w:rFonts w:ascii="Times New Roman" w:hAnsi="Times New Roman"/>
          <w:sz w:val="28"/>
          <w:szCs w:val="28"/>
        </w:rPr>
        <w:t>: Нет.</w:t>
      </w:r>
    </w:p>
    <w:p w:rsidR="00BA0ED3" w:rsidRPr="00E61187" w:rsidRDefault="00BA0ED3" w:rsidP="0067797A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b/>
          <w:sz w:val="28"/>
          <w:szCs w:val="28"/>
        </w:rPr>
        <w:t>Вос-ль</w:t>
      </w:r>
      <w:r w:rsidRPr="00E61187">
        <w:rPr>
          <w:rFonts w:ascii="Times New Roman" w:hAnsi="Times New Roman"/>
          <w:sz w:val="28"/>
          <w:szCs w:val="28"/>
        </w:rPr>
        <w:t>: К нам пришёл мишка и показывает игрушечного мишку.</w:t>
      </w:r>
    </w:p>
    <w:p w:rsidR="00BA0ED3" w:rsidRPr="00E61187" w:rsidRDefault="00BA0ED3" w:rsidP="0067797A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sz w:val="28"/>
          <w:szCs w:val="28"/>
        </w:rPr>
        <w:t>Ему очень грустно,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1187">
        <w:rPr>
          <w:rFonts w:ascii="Times New Roman" w:hAnsi="Times New Roman"/>
          <w:sz w:val="28"/>
          <w:szCs w:val="28"/>
        </w:rPr>
        <w:t>знаете почему?</w:t>
      </w:r>
    </w:p>
    <w:p w:rsidR="00BA0ED3" w:rsidRPr="00E61187" w:rsidRDefault="00BA0ED3" w:rsidP="0067797A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b/>
          <w:sz w:val="28"/>
          <w:szCs w:val="28"/>
        </w:rPr>
        <w:t>Дети</w:t>
      </w:r>
      <w:r w:rsidRPr="00E61187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1187">
        <w:rPr>
          <w:rFonts w:ascii="Times New Roman" w:hAnsi="Times New Roman"/>
          <w:sz w:val="28"/>
          <w:szCs w:val="28"/>
        </w:rPr>
        <w:t>Нет.</w:t>
      </w:r>
    </w:p>
    <w:p w:rsidR="00BA0ED3" w:rsidRPr="00E61187" w:rsidRDefault="00BA0ED3" w:rsidP="0067797A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b/>
          <w:sz w:val="28"/>
          <w:szCs w:val="28"/>
        </w:rPr>
        <w:t>Вос-ль</w:t>
      </w:r>
      <w:r w:rsidRPr="00E61187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1187">
        <w:rPr>
          <w:rFonts w:ascii="Times New Roman" w:hAnsi="Times New Roman"/>
          <w:sz w:val="28"/>
          <w:szCs w:val="28"/>
        </w:rPr>
        <w:t>Сейчас мы его спросим что случилось, а он нам расскажет свою историю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1187">
        <w:rPr>
          <w:rFonts w:ascii="Times New Roman" w:hAnsi="Times New Roman"/>
          <w:sz w:val="28"/>
          <w:szCs w:val="28"/>
        </w:rPr>
        <w:t>и мы постараемся ему помочь.</w:t>
      </w:r>
    </w:p>
    <w:p w:rsidR="00BA0ED3" w:rsidRPr="00E61187" w:rsidRDefault="00BA0ED3" w:rsidP="0067797A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sz w:val="28"/>
          <w:szCs w:val="28"/>
        </w:rPr>
        <w:t>Воспитатель готовит кукольный театр сказки «Теремок».</w:t>
      </w:r>
    </w:p>
    <w:p w:rsidR="00BA0ED3" w:rsidRPr="00E61187" w:rsidRDefault="00BA0ED3" w:rsidP="0067797A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sz w:val="28"/>
          <w:szCs w:val="28"/>
        </w:rPr>
        <w:t>Мишка начинает свой рассказ.</w:t>
      </w:r>
    </w:p>
    <w:p w:rsidR="00BA0ED3" w:rsidRPr="00E61187" w:rsidRDefault="00BA0ED3" w:rsidP="0067797A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sz w:val="28"/>
          <w:szCs w:val="28"/>
        </w:rPr>
        <w:t>В это время второй воспитатель показывает сказку,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1187">
        <w:rPr>
          <w:rFonts w:ascii="Times New Roman" w:hAnsi="Times New Roman"/>
          <w:sz w:val="28"/>
          <w:szCs w:val="28"/>
        </w:rPr>
        <w:t>а первый озвучивает её голосом мишки. После показа сказки театр убирается и включается ВОТУМ.</w:t>
      </w:r>
    </w:p>
    <w:p w:rsidR="00BA0ED3" w:rsidRPr="00E61187" w:rsidRDefault="00BA0ED3" w:rsidP="00FF3777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b/>
          <w:sz w:val="28"/>
          <w:szCs w:val="28"/>
        </w:rPr>
        <w:t>Вос-ль</w:t>
      </w:r>
      <w:r w:rsidRPr="00E61187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1187">
        <w:rPr>
          <w:rFonts w:ascii="Times New Roman" w:hAnsi="Times New Roman"/>
          <w:sz w:val="28"/>
          <w:szCs w:val="28"/>
        </w:rPr>
        <w:t>Ребята, в какой сказке эти звери все вместе встретились?  Что случилось с теремком?</w:t>
      </w:r>
    </w:p>
    <w:p w:rsidR="00BA0ED3" w:rsidRPr="00E61187" w:rsidRDefault="00BA0ED3" w:rsidP="00FF3777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b/>
          <w:sz w:val="28"/>
          <w:szCs w:val="28"/>
        </w:rPr>
        <w:t>Дети</w:t>
      </w:r>
      <w:r w:rsidRPr="00E61187">
        <w:rPr>
          <w:rFonts w:ascii="Times New Roman" w:hAnsi="Times New Roman"/>
          <w:sz w:val="28"/>
          <w:szCs w:val="28"/>
        </w:rPr>
        <w:t>: Теремок сломал мишка.</w:t>
      </w:r>
    </w:p>
    <w:p w:rsidR="00BA0ED3" w:rsidRPr="00E61187" w:rsidRDefault="00BA0ED3" w:rsidP="00FF3777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b/>
          <w:sz w:val="28"/>
          <w:szCs w:val="28"/>
        </w:rPr>
        <w:t>Вос-ль</w:t>
      </w:r>
      <w:r w:rsidRPr="00E61187">
        <w:rPr>
          <w:rFonts w:ascii="Times New Roman" w:hAnsi="Times New Roman"/>
          <w:sz w:val="28"/>
          <w:szCs w:val="28"/>
        </w:rPr>
        <w:t>: Ребята а ведь у нас тоже есть теремок и встаёт около стула.</w:t>
      </w:r>
    </w:p>
    <w:p w:rsidR="00BA0ED3" w:rsidRPr="00E61187" w:rsidRDefault="00BA0ED3" w:rsidP="00FF3777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sz w:val="28"/>
          <w:szCs w:val="28"/>
        </w:rPr>
        <w:t>Дети встают у стульчиков.</w:t>
      </w:r>
    </w:p>
    <w:p w:rsidR="00BA0ED3" w:rsidRPr="00E61187" w:rsidRDefault="00BA0ED3" w:rsidP="00FF3777">
      <w:pPr>
        <w:rPr>
          <w:rFonts w:ascii="Times New Roman" w:hAnsi="Times New Roman"/>
          <w:b/>
          <w:sz w:val="28"/>
          <w:szCs w:val="28"/>
        </w:rPr>
      </w:pPr>
      <w:r w:rsidRPr="00E61187">
        <w:rPr>
          <w:rFonts w:ascii="Times New Roman" w:hAnsi="Times New Roman"/>
          <w:b/>
          <w:sz w:val="28"/>
          <w:szCs w:val="28"/>
        </w:rPr>
        <w:t>Пальчиковая гимнастика «Теремок».</w:t>
      </w:r>
    </w:p>
    <w:p w:rsidR="00BA0ED3" w:rsidRPr="00E61187" w:rsidRDefault="00BA0ED3" w:rsidP="00FF3777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sz w:val="28"/>
          <w:szCs w:val="28"/>
        </w:rPr>
        <w:t>На поляне теремок     --------------------------     сделать крышу ладонями над головой.</w:t>
      </w:r>
    </w:p>
    <w:p w:rsidR="00BA0ED3" w:rsidRPr="00E61187" w:rsidRDefault="00BA0ED3" w:rsidP="00FF3777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sz w:val="28"/>
          <w:szCs w:val="28"/>
        </w:rPr>
        <w:t>На дверях висит замок-------------------------    руки сцепить в замок перед грудью.</w:t>
      </w:r>
    </w:p>
    <w:p w:rsidR="00BA0ED3" w:rsidRPr="00E61187" w:rsidRDefault="00BA0ED3" w:rsidP="00FF3777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sz w:val="28"/>
          <w:szCs w:val="28"/>
        </w:rPr>
        <w:t>Из трубы идёт дымок----------------------------   соприкасаться кончиками пальцев по очереди,</w:t>
      </w:r>
    </w:p>
    <w:p w:rsidR="00BA0ED3" w:rsidRPr="00E61187" w:rsidRDefault="00BA0ED3" w:rsidP="00FF3777">
      <w:pPr>
        <w:rPr>
          <w:rFonts w:ascii="Times New Roman" w:hAnsi="Times New Roman"/>
          <w:sz w:val="28"/>
          <w:szCs w:val="28"/>
        </w:rPr>
      </w:pPr>
    </w:p>
    <w:p w:rsidR="00BA0ED3" w:rsidRPr="00E61187" w:rsidRDefault="00BA0ED3" w:rsidP="00FF3777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E61187">
        <w:rPr>
          <w:rFonts w:ascii="Times New Roman" w:hAnsi="Times New Roman"/>
          <w:sz w:val="28"/>
          <w:szCs w:val="28"/>
        </w:rPr>
        <w:t xml:space="preserve"> делая     колечки.</w:t>
      </w:r>
    </w:p>
    <w:p w:rsidR="00BA0ED3" w:rsidRPr="00E61187" w:rsidRDefault="00BA0ED3" w:rsidP="00FF3777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sz w:val="28"/>
          <w:szCs w:val="28"/>
        </w:rPr>
        <w:t>Вокруг терема забор-----------------------------   перед собой  поставить ладони.</w:t>
      </w:r>
    </w:p>
    <w:p w:rsidR="00BA0ED3" w:rsidRPr="00E61187" w:rsidRDefault="00BA0ED3" w:rsidP="00FF3777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sz w:val="28"/>
          <w:szCs w:val="28"/>
        </w:rPr>
        <w:t>Чтобы не забрался вор-------------------------    хватательные движения руками.</w:t>
      </w:r>
    </w:p>
    <w:p w:rsidR="00BA0ED3" w:rsidRPr="00E61187" w:rsidRDefault="00BA0ED3" w:rsidP="00FF3777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sz w:val="28"/>
          <w:szCs w:val="28"/>
        </w:rPr>
        <w:t>Тук, тук, тук,   тук, тук, тук-----------------------   кулачками друг о друга.</w:t>
      </w:r>
    </w:p>
    <w:p w:rsidR="00BA0ED3" w:rsidRPr="00E61187" w:rsidRDefault="00BA0ED3" w:rsidP="00FF3777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sz w:val="28"/>
          <w:szCs w:val="28"/>
        </w:rPr>
        <w:t>Открывайте, я ваш друг--------------------------  развести руки в стороны.</w:t>
      </w:r>
    </w:p>
    <w:p w:rsidR="00BA0ED3" w:rsidRPr="00E61187" w:rsidRDefault="00BA0ED3" w:rsidP="00FF3777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b/>
          <w:sz w:val="28"/>
          <w:szCs w:val="28"/>
        </w:rPr>
        <w:t>Вос-ль</w:t>
      </w:r>
      <w:r w:rsidRPr="00E61187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1187">
        <w:rPr>
          <w:rFonts w:ascii="Times New Roman" w:hAnsi="Times New Roman"/>
          <w:sz w:val="28"/>
          <w:szCs w:val="28"/>
        </w:rPr>
        <w:t>А теперь ребята давайте сами побываем в сказке.</w:t>
      </w:r>
    </w:p>
    <w:p w:rsidR="00BA0ED3" w:rsidRPr="00E61187" w:rsidRDefault="00BA0ED3" w:rsidP="00FF3777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sz w:val="28"/>
          <w:szCs w:val="28"/>
        </w:rPr>
        <w:t>( включается ВОТУМ с иллюстрациями сказки «Теремок».Дети с помощью воспитателя правильно выкладывают иллюстрации и проговаривают их.)</w:t>
      </w:r>
    </w:p>
    <w:p w:rsidR="00BA0ED3" w:rsidRPr="00E61187" w:rsidRDefault="00BA0ED3" w:rsidP="00FF3777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b/>
          <w:sz w:val="28"/>
          <w:szCs w:val="28"/>
        </w:rPr>
        <w:t>Вос-ль</w:t>
      </w:r>
      <w:r w:rsidRPr="00E61187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1187">
        <w:rPr>
          <w:rFonts w:ascii="Times New Roman" w:hAnsi="Times New Roman"/>
          <w:sz w:val="28"/>
          <w:szCs w:val="28"/>
        </w:rPr>
        <w:t>Ребята вы знаете мишка очень расстроился что сломал теремок,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1187">
        <w:rPr>
          <w:rFonts w:ascii="Times New Roman" w:hAnsi="Times New Roman"/>
          <w:sz w:val="28"/>
          <w:szCs w:val="28"/>
        </w:rPr>
        <w:t>давайте угостим медведя чаем с конфетами.</w:t>
      </w:r>
    </w:p>
    <w:p w:rsidR="00BA0ED3" w:rsidRPr="00E61187" w:rsidRDefault="00BA0ED3" w:rsidP="00FF3777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sz w:val="28"/>
          <w:szCs w:val="28"/>
        </w:rPr>
        <w:t>(Воспитатель устраивает чаепитие с конфетами .)</w:t>
      </w:r>
    </w:p>
    <w:p w:rsidR="00BA0ED3" w:rsidRPr="00E61187" w:rsidRDefault="00BA0ED3" w:rsidP="00FF3777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b/>
          <w:sz w:val="28"/>
          <w:szCs w:val="28"/>
        </w:rPr>
        <w:t>Вос-ль</w:t>
      </w:r>
      <w:r w:rsidRPr="00E61187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1187">
        <w:rPr>
          <w:rFonts w:ascii="Times New Roman" w:hAnsi="Times New Roman"/>
          <w:sz w:val="28"/>
          <w:szCs w:val="28"/>
        </w:rPr>
        <w:t>Я думаю ребята,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1187">
        <w:rPr>
          <w:rFonts w:ascii="Times New Roman" w:hAnsi="Times New Roman"/>
          <w:sz w:val="28"/>
          <w:szCs w:val="28"/>
        </w:rPr>
        <w:t>что мы сможем помочь мишке в его беде, нам просто надо научить его построить новый теремок, давайте ему поможем?</w:t>
      </w:r>
    </w:p>
    <w:p w:rsidR="00BA0ED3" w:rsidRPr="00E61187" w:rsidRDefault="00BA0ED3" w:rsidP="00FF3777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sz w:val="28"/>
          <w:szCs w:val="28"/>
        </w:rPr>
        <w:t>(Воспитатель выкладывает на пол строительный материал(кубики) и дети с помощью воспитателя строят теремок, а второй воспитатель озвучивает кукольного медвежонка.)</w:t>
      </w:r>
    </w:p>
    <w:p w:rsidR="00BA0ED3" w:rsidRPr="00E61187" w:rsidRDefault="00BA0ED3" w:rsidP="00FF3777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b/>
          <w:sz w:val="28"/>
          <w:szCs w:val="28"/>
        </w:rPr>
        <w:t>Вос-ль</w:t>
      </w:r>
      <w:r w:rsidRPr="00E61187">
        <w:rPr>
          <w:rFonts w:ascii="Times New Roman" w:hAnsi="Times New Roman"/>
          <w:sz w:val="28"/>
          <w:szCs w:val="28"/>
        </w:rPr>
        <w:t>: Молодцы мои золотые,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1187">
        <w:rPr>
          <w:rFonts w:ascii="Times New Roman" w:hAnsi="Times New Roman"/>
          <w:sz w:val="28"/>
          <w:szCs w:val="28"/>
        </w:rPr>
        <w:t>что мы научили делать мишку.</w:t>
      </w:r>
    </w:p>
    <w:p w:rsidR="00BA0ED3" w:rsidRPr="00E61187" w:rsidRDefault="00BA0ED3" w:rsidP="00FF3777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b/>
          <w:sz w:val="28"/>
          <w:szCs w:val="28"/>
        </w:rPr>
        <w:t>Дети</w:t>
      </w:r>
      <w:r w:rsidRPr="00E61187">
        <w:rPr>
          <w:rFonts w:ascii="Times New Roman" w:hAnsi="Times New Roman"/>
          <w:sz w:val="28"/>
          <w:szCs w:val="28"/>
        </w:rPr>
        <w:t>: строить домик.</w:t>
      </w:r>
    </w:p>
    <w:p w:rsidR="00BA0ED3" w:rsidRPr="00E61187" w:rsidRDefault="00BA0ED3" w:rsidP="00FF3777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b/>
          <w:sz w:val="28"/>
          <w:szCs w:val="28"/>
        </w:rPr>
        <w:t>Вос-ль</w:t>
      </w:r>
      <w:r w:rsidRPr="00E61187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1187">
        <w:rPr>
          <w:rFonts w:ascii="Times New Roman" w:hAnsi="Times New Roman"/>
          <w:sz w:val="28"/>
          <w:szCs w:val="28"/>
        </w:rPr>
        <w:t>А теперь давайте простимся с мишкой дадим ему конфет, чтоб он угостил своих друзей, скажем ему до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1187">
        <w:rPr>
          <w:rFonts w:ascii="Times New Roman" w:hAnsi="Times New Roman"/>
          <w:sz w:val="28"/>
          <w:szCs w:val="28"/>
        </w:rPr>
        <w:t>свидание и отпустим его домой в лес, там он с помощью своих друзей зверят построит новый теремок, а мы посмотрим как он с этим справится.</w:t>
      </w:r>
    </w:p>
    <w:p w:rsidR="00BA0ED3" w:rsidRPr="00E61187" w:rsidRDefault="00BA0ED3" w:rsidP="00FF3777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b/>
          <w:sz w:val="28"/>
          <w:szCs w:val="28"/>
        </w:rPr>
        <w:t>Дети</w:t>
      </w:r>
      <w:r w:rsidRPr="00E61187">
        <w:rPr>
          <w:rFonts w:ascii="Times New Roman" w:hAnsi="Times New Roman"/>
          <w:sz w:val="28"/>
          <w:szCs w:val="28"/>
        </w:rPr>
        <w:t>: До</w:t>
      </w:r>
      <w:r>
        <w:rPr>
          <w:rFonts w:ascii="Times New Roman" w:hAnsi="Times New Roman"/>
          <w:sz w:val="28"/>
          <w:szCs w:val="28"/>
        </w:rPr>
        <w:t xml:space="preserve"> свидание М</w:t>
      </w:r>
      <w:r w:rsidRPr="00E61187">
        <w:rPr>
          <w:rFonts w:ascii="Times New Roman" w:hAnsi="Times New Roman"/>
          <w:sz w:val="28"/>
          <w:szCs w:val="28"/>
        </w:rPr>
        <w:t>ишка!</w:t>
      </w:r>
    </w:p>
    <w:p w:rsidR="00BA0ED3" w:rsidRPr="00E61187" w:rsidRDefault="00BA0ED3" w:rsidP="00FF3777">
      <w:pPr>
        <w:rPr>
          <w:rFonts w:ascii="Times New Roman" w:hAnsi="Times New Roman"/>
          <w:sz w:val="28"/>
          <w:szCs w:val="28"/>
        </w:rPr>
      </w:pPr>
      <w:r w:rsidRPr="00E61187">
        <w:rPr>
          <w:rFonts w:ascii="Times New Roman" w:hAnsi="Times New Roman"/>
          <w:sz w:val="28"/>
          <w:szCs w:val="28"/>
        </w:rPr>
        <w:t>( Машут рукой.</w:t>
      </w:r>
      <w:r>
        <w:rPr>
          <w:rFonts w:ascii="Times New Roman" w:hAnsi="Times New Roman"/>
          <w:sz w:val="28"/>
          <w:szCs w:val="28"/>
        </w:rPr>
        <w:t xml:space="preserve"> Прощаются с М</w:t>
      </w:r>
      <w:r w:rsidRPr="00E61187">
        <w:rPr>
          <w:rFonts w:ascii="Times New Roman" w:hAnsi="Times New Roman"/>
          <w:sz w:val="28"/>
          <w:szCs w:val="28"/>
        </w:rPr>
        <w:t>ишкой.)</w:t>
      </w:r>
    </w:p>
    <w:p w:rsidR="00BA0ED3" w:rsidRDefault="00BA0ED3" w:rsidP="00FF3777">
      <w:pPr>
        <w:rPr>
          <w:rFonts w:ascii="Times New Roman" w:hAnsi="Times New Roman"/>
          <w:b/>
          <w:sz w:val="28"/>
          <w:szCs w:val="28"/>
        </w:rPr>
      </w:pPr>
      <w:r w:rsidRPr="00E61187">
        <w:rPr>
          <w:rFonts w:ascii="Times New Roman" w:hAnsi="Times New Roman"/>
          <w:b/>
          <w:sz w:val="28"/>
          <w:szCs w:val="28"/>
        </w:rPr>
        <w:t>Включается ВОТУМ и дети смотрят окончание иллюстраций к сказке</w:t>
      </w:r>
    </w:p>
    <w:p w:rsidR="00BA0ED3" w:rsidRPr="00E61187" w:rsidRDefault="00BA0ED3" w:rsidP="00FF377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 Т</w:t>
      </w:r>
      <w:r w:rsidRPr="00E61187">
        <w:rPr>
          <w:rFonts w:ascii="Times New Roman" w:hAnsi="Times New Roman"/>
          <w:b/>
          <w:sz w:val="28"/>
          <w:szCs w:val="28"/>
        </w:rPr>
        <w:t>еремок».</w:t>
      </w:r>
    </w:p>
    <w:p w:rsidR="00BA0ED3" w:rsidRPr="00E61187" w:rsidRDefault="00BA0ED3" w:rsidP="00FF3777">
      <w:pPr>
        <w:rPr>
          <w:rFonts w:ascii="Times New Roman" w:hAnsi="Times New Roman"/>
          <w:sz w:val="28"/>
          <w:szCs w:val="28"/>
        </w:rPr>
      </w:pPr>
    </w:p>
    <w:sectPr w:rsidR="00BA0ED3" w:rsidRPr="00E61187" w:rsidSect="00E61187">
      <w:pgSz w:w="11906" w:h="16838" w:code="9"/>
      <w:pgMar w:top="1134" w:right="850" w:bottom="1134" w:left="1701" w:header="709" w:footer="709" w:gutter="0"/>
      <w:pgBorders w:offsetFrom="page">
        <w:top w:val="dashDotStroked" w:sz="24" w:space="24" w:color="00CCFF"/>
        <w:left w:val="dashDotStroked" w:sz="24" w:space="24" w:color="00CCFF"/>
        <w:bottom w:val="dashDotStroked" w:sz="24" w:space="24" w:color="00CCFF"/>
        <w:right w:val="dashDotStroked" w:sz="24" w:space="24" w:color="00CCF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25F4"/>
    <w:rsid w:val="00011915"/>
    <w:rsid w:val="00033F2F"/>
    <w:rsid w:val="000D1ED6"/>
    <w:rsid w:val="000E489E"/>
    <w:rsid w:val="002324A3"/>
    <w:rsid w:val="002811A2"/>
    <w:rsid w:val="002A6F93"/>
    <w:rsid w:val="003E3A03"/>
    <w:rsid w:val="004B3BC4"/>
    <w:rsid w:val="005229EC"/>
    <w:rsid w:val="005B0487"/>
    <w:rsid w:val="006449B2"/>
    <w:rsid w:val="0067797A"/>
    <w:rsid w:val="006D2961"/>
    <w:rsid w:val="006D528B"/>
    <w:rsid w:val="008013BA"/>
    <w:rsid w:val="00935E15"/>
    <w:rsid w:val="00946BF2"/>
    <w:rsid w:val="00A0044B"/>
    <w:rsid w:val="00AB2AD2"/>
    <w:rsid w:val="00B35038"/>
    <w:rsid w:val="00BA0ED3"/>
    <w:rsid w:val="00D0074B"/>
    <w:rsid w:val="00D736FF"/>
    <w:rsid w:val="00E61187"/>
    <w:rsid w:val="00FA25F4"/>
    <w:rsid w:val="00FF3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BF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44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449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175</TotalTime>
  <Pages>4</Pages>
  <Words>676</Words>
  <Characters>3855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Пользователь  ПК</cp:lastModifiedBy>
  <cp:revision>5</cp:revision>
  <cp:lastPrinted>2016-11-17T18:26:00Z</cp:lastPrinted>
  <dcterms:created xsi:type="dcterms:W3CDTF">2016-11-12T14:32:00Z</dcterms:created>
  <dcterms:modified xsi:type="dcterms:W3CDTF">2019-06-05T10:49:00Z</dcterms:modified>
</cp:coreProperties>
</file>